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119AB6AA" w14:textId="77777777" w:rsidTr="002F38E6">
        <w:trPr>
          <w:trHeight w:val="2790"/>
          <w:jc w:val="center"/>
        </w:trPr>
        <w:tc>
          <w:tcPr>
            <w:tcW w:w="5990" w:type="dxa"/>
          </w:tcPr>
          <w:p w14:paraId="6A6D11AE" w14:textId="27457503" w:rsidR="008E2230" w:rsidRDefault="008E2230" w:rsidP="001D48CC">
            <w:pPr>
              <w:pStyle w:val="Title"/>
              <w:rPr>
                <w:color w:val="000000" w:themeColor="text1"/>
                <w:sz w:val="64"/>
                <w:szCs w:val="64"/>
              </w:rPr>
            </w:pPr>
            <w:r w:rsidRPr="008E2230">
              <w:rPr>
                <w:color w:val="000000" w:themeColor="text1"/>
                <w:sz w:val="64"/>
                <w:szCs w:val="64"/>
              </w:rPr>
              <w:t>You’re invited</w:t>
            </w:r>
            <w:r>
              <w:rPr>
                <w:color w:val="000000" w:themeColor="text1"/>
                <w:sz w:val="64"/>
                <w:szCs w:val="64"/>
              </w:rPr>
              <w:t>!!</w:t>
            </w:r>
          </w:p>
          <w:p w14:paraId="4D6E1535" w14:textId="77777777" w:rsidR="008E2230" w:rsidRPr="008E2230" w:rsidRDefault="008E2230" w:rsidP="001D48CC">
            <w:pPr>
              <w:pStyle w:val="Title"/>
              <w:rPr>
                <w:color w:val="000000" w:themeColor="text1"/>
                <w:sz w:val="64"/>
                <w:szCs w:val="64"/>
              </w:rPr>
            </w:pPr>
          </w:p>
          <w:p w14:paraId="41058711" w14:textId="13305DDC" w:rsidR="00017857" w:rsidRPr="008E2230" w:rsidRDefault="008E2230" w:rsidP="001D48CC">
            <w:pPr>
              <w:pStyle w:val="Title"/>
              <w:rPr>
                <w:color w:val="000000" w:themeColor="text1"/>
                <w:sz w:val="64"/>
                <w:szCs w:val="64"/>
              </w:rPr>
            </w:pPr>
            <w:r w:rsidRPr="008E2230">
              <w:rPr>
                <w:color w:val="000000" w:themeColor="text1"/>
                <w:sz w:val="64"/>
                <w:szCs w:val="64"/>
              </w:rPr>
              <w:t>Women in Otolaryngology</w:t>
            </w:r>
            <w:r>
              <w:rPr>
                <w:color w:val="000000" w:themeColor="text1"/>
                <w:sz w:val="64"/>
                <w:szCs w:val="64"/>
              </w:rPr>
              <w:br/>
            </w:r>
          </w:p>
          <w:p w14:paraId="02E4764A" w14:textId="0BD24A79" w:rsidR="008E2230" w:rsidRPr="004A042C" w:rsidRDefault="008E2230" w:rsidP="001D48CC">
            <w:pPr>
              <w:pStyle w:val="Title"/>
              <w:rPr>
                <w:color w:val="000000" w:themeColor="text1"/>
              </w:rPr>
            </w:pPr>
            <w:r w:rsidRPr="008E2230">
              <w:rPr>
                <w:color w:val="000000" w:themeColor="text1"/>
                <w:sz w:val="96"/>
                <w:szCs w:val="96"/>
              </w:rPr>
              <w:t>She-Ent brunch</w:t>
            </w:r>
            <w:r>
              <w:rPr>
                <w:color w:val="000000" w:themeColor="text1"/>
                <w:sz w:val="64"/>
                <w:szCs w:val="64"/>
              </w:rPr>
              <w:br/>
            </w:r>
            <w:r>
              <w:rPr>
                <w:color w:val="000000" w:themeColor="text1"/>
                <w:sz w:val="64"/>
                <w:szCs w:val="64"/>
              </w:rPr>
              <w:br/>
              <w:t>Hosted by SUNY UPSTATE ENT</w:t>
            </w:r>
          </w:p>
        </w:tc>
      </w:tr>
    </w:tbl>
    <w:p w14:paraId="45E3F514" w14:textId="77777777" w:rsidR="00696D3F" w:rsidRDefault="00696D3F" w:rsidP="001D48CC">
      <w:pPr>
        <w:spacing w:after="0"/>
        <w:jc w:val="left"/>
        <w:rPr>
          <w:sz w:val="40"/>
          <w:szCs w:val="40"/>
        </w:rPr>
      </w:pPr>
    </w:p>
    <w:p w14:paraId="5F5CD9EE" w14:textId="08677A70" w:rsidR="002A068F" w:rsidRPr="00696D3F" w:rsidRDefault="00696D3F" w:rsidP="001D48CC">
      <w:pPr>
        <w:spacing w:after="0"/>
        <w:jc w:val="left"/>
        <w:rPr>
          <w:sz w:val="40"/>
          <w:szCs w:val="40"/>
        </w:rPr>
      </w:pPr>
      <w:r w:rsidRPr="00696D3F">
        <w:rPr>
          <w:sz w:val="40"/>
          <w:szCs w:val="40"/>
        </w:rPr>
        <w:t xml:space="preserve">Saturday, </w:t>
      </w:r>
      <w:r w:rsidR="000A77B3">
        <w:rPr>
          <w:sz w:val="40"/>
          <w:szCs w:val="40"/>
        </w:rPr>
        <w:t xml:space="preserve">February </w:t>
      </w:r>
      <w:r w:rsidRPr="00696D3F">
        <w:rPr>
          <w:sz w:val="40"/>
          <w:szCs w:val="40"/>
        </w:rPr>
        <w:t>7</w:t>
      </w:r>
      <w:r w:rsidRPr="00696D3F">
        <w:rPr>
          <w:sz w:val="40"/>
          <w:szCs w:val="40"/>
          <w:vertAlign w:val="superscript"/>
        </w:rPr>
        <w:t>th</w:t>
      </w:r>
    </w:p>
    <w:p w14:paraId="1D4A3E9F" w14:textId="606FBFC8" w:rsidR="00696D3F" w:rsidRPr="00696D3F" w:rsidRDefault="00696D3F" w:rsidP="001D48CC">
      <w:pPr>
        <w:spacing w:after="0"/>
        <w:jc w:val="left"/>
        <w:rPr>
          <w:sz w:val="40"/>
          <w:szCs w:val="40"/>
        </w:rPr>
      </w:pPr>
      <w:r w:rsidRPr="00696D3F">
        <w:rPr>
          <w:sz w:val="40"/>
          <w:szCs w:val="40"/>
        </w:rPr>
        <w:t>11AM</w:t>
      </w:r>
    </w:p>
    <w:p w14:paraId="10E1750C" w14:textId="77777777" w:rsidR="00696D3F" w:rsidRPr="00696D3F" w:rsidRDefault="00696D3F" w:rsidP="001D48CC">
      <w:pPr>
        <w:spacing w:after="0"/>
        <w:jc w:val="left"/>
        <w:rPr>
          <w:sz w:val="40"/>
          <w:szCs w:val="40"/>
        </w:rPr>
      </w:pPr>
    </w:p>
    <w:p w14:paraId="1942FA4B" w14:textId="7BC7A813" w:rsidR="00696D3F" w:rsidRPr="00696D3F" w:rsidRDefault="00696D3F" w:rsidP="00696D3F">
      <w:pPr>
        <w:spacing w:after="0"/>
        <w:rPr>
          <w:b/>
          <w:bCs/>
          <w:sz w:val="48"/>
          <w:szCs w:val="48"/>
        </w:rPr>
      </w:pPr>
      <w:r w:rsidRPr="00696D3F">
        <w:rPr>
          <w:b/>
          <w:bCs/>
          <w:sz w:val="48"/>
          <w:szCs w:val="48"/>
        </w:rPr>
        <w:t xml:space="preserve">Topic: </w:t>
      </w:r>
      <w:r w:rsidR="000A77B3">
        <w:rPr>
          <w:b/>
          <w:bCs/>
          <w:sz w:val="48"/>
          <w:szCs w:val="48"/>
        </w:rPr>
        <w:t>The Art of Time Management and Delegation</w:t>
      </w:r>
    </w:p>
    <w:p w14:paraId="05C27DA8" w14:textId="77777777" w:rsidR="00696D3F" w:rsidRPr="00696D3F" w:rsidRDefault="00696D3F" w:rsidP="001D48CC">
      <w:pPr>
        <w:spacing w:after="0"/>
        <w:jc w:val="left"/>
        <w:rPr>
          <w:sz w:val="40"/>
          <w:szCs w:val="40"/>
        </w:rPr>
      </w:pPr>
    </w:p>
    <w:p w14:paraId="78C63360" w14:textId="3259A7A8" w:rsidR="00696D3F" w:rsidRPr="00696D3F" w:rsidRDefault="00696D3F" w:rsidP="001D48CC">
      <w:pPr>
        <w:spacing w:after="0"/>
        <w:jc w:val="left"/>
        <w:rPr>
          <w:sz w:val="40"/>
          <w:szCs w:val="40"/>
        </w:rPr>
      </w:pPr>
      <w:r w:rsidRPr="00696D3F">
        <w:rPr>
          <w:sz w:val="40"/>
          <w:szCs w:val="40"/>
        </w:rPr>
        <w:t xml:space="preserve">RSVP to Dr. Haidy Marzouk at </w:t>
      </w:r>
      <w:hyperlink r:id="rId11" w:history="1">
        <w:r w:rsidR="00B61DF3" w:rsidRPr="00F20AF5">
          <w:rPr>
            <w:rStyle w:val="Hyperlink"/>
            <w:sz w:val="40"/>
            <w:szCs w:val="40"/>
          </w:rPr>
          <w:t>marzoukh@upstate.edu</w:t>
        </w:r>
      </w:hyperlink>
      <w:r w:rsidRPr="00696D3F">
        <w:rPr>
          <w:sz w:val="40"/>
          <w:szCs w:val="40"/>
        </w:rPr>
        <w:t xml:space="preserve"> by </w:t>
      </w:r>
      <w:r w:rsidR="000A77B3">
        <w:rPr>
          <w:sz w:val="40"/>
          <w:szCs w:val="40"/>
        </w:rPr>
        <w:t>2/1</w:t>
      </w:r>
    </w:p>
    <w:sectPr w:rsidR="00696D3F" w:rsidRPr="00696D3F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4E756" w14:textId="77777777" w:rsidR="007C4C98" w:rsidRDefault="007C4C98" w:rsidP="0068245E">
      <w:pPr>
        <w:spacing w:after="0"/>
      </w:pPr>
      <w:r>
        <w:separator/>
      </w:r>
    </w:p>
    <w:p w14:paraId="0A9BC71B" w14:textId="77777777" w:rsidR="007C4C98" w:rsidRDefault="007C4C98"/>
    <w:p w14:paraId="153209C3" w14:textId="77777777" w:rsidR="007C4C98" w:rsidRDefault="007C4C98"/>
  </w:endnote>
  <w:endnote w:type="continuationSeparator" w:id="0">
    <w:p w14:paraId="01409FF6" w14:textId="77777777" w:rsidR="007C4C98" w:rsidRDefault="007C4C98" w:rsidP="0068245E">
      <w:pPr>
        <w:spacing w:after="0"/>
      </w:pPr>
      <w:r>
        <w:continuationSeparator/>
      </w:r>
    </w:p>
    <w:p w14:paraId="2745459C" w14:textId="77777777" w:rsidR="007C4C98" w:rsidRDefault="007C4C98"/>
    <w:p w14:paraId="278C2FB7" w14:textId="77777777" w:rsidR="007C4C98" w:rsidRDefault="007C4C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14709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1B5F10B1" w14:textId="77777777" w:rsidR="00A11C55" w:rsidRDefault="00A11C55"/>
  <w:p w14:paraId="291029D9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35F51" w14:textId="77777777" w:rsidR="007C4C98" w:rsidRDefault="007C4C98" w:rsidP="0068245E">
      <w:pPr>
        <w:spacing w:after="0"/>
      </w:pPr>
      <w:r>
        <w:separator/>
      </w:r>
    </w:p>
    <w:p w14:paraId="041C7BC6" w14:textId="77777777" w:rsidR="007C4C98" w:rsidRDefault="007C4C98"/>
    <w:p w14:paraId="53C50A22" w14:textId="77777777" w:rsidR="007C4C98" w:rsidRDefault="007C4C98"/>
  </w:footnote>
  <w:footnote w:type="continuationSeparator" w:id="0">
    <w:p w14:paraId="511A10C3" w14:textId="77777777" w:rsidR="007C4C98" w:rsidRDefault="007C4C98" w:rsidP="0068245E">
      <w:pPr>
        <w:spacing w:after="0"/>
      </w:pPr>
      <w:r>
        <w:continuationSeparator/>
      </w:r>
    </w:p>
    <w:p w14:paraId="7001E812" w14:textId="77777777" w:rsidR="007C4C98" w:rsidRDefault="007C4C98"/>
    <w:p w14:paraId="1430F593" w14:textId="77777777" w:rsidR="007C4C98" w:rsidRDefault="007C4C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87F2A" w14:textId="77777777" w:rsidR="002A068F" w:rsidRDefault="002A068F">
    <w:pPr>
      <w:pStyle w:val="Header"/>
    </w:pPr>
  </w:p>
  <w:p w14:paraId="7773348A" w14:textId="77777777" w:rsidR="00A11C55" w:rsidRDefault="00A11C55"/>
  <w:p w14:paraId="19B37A83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62E52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64BF4" wp14:editId="16FCA8E2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D2EE3" id="Group 20" o:spid="_x0000_s1026" alt="&quot;&quot;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NAMAALwJAAAOAAAAZHJzL2Uyb0RvYy54bWzsVk1PGzEQvVfqf7B8L5sNIQkRCUqhoEoR&#10;IJGKs/F6syu8tms72aS/vs/ezQdQVRVtb+TgeDz2eObNvFmfna8rSVbCulKrMU2POpQIxXVWqsWY&#10;fptffRpS4jxTGZNaiTHdCEfPJx8/nNVmJLq60DITlsCIcqPajGnhvRklieOFqJg70kYoKHNtK+Yh&#10;2kWSWVbDeiWTbqfTT2ptM2M1F85h9bJR0km0n+eC+9s8d8ITOabwzcfRxvExjMnkjI0Wlpmi5K0b&#10;7A1eVKxUuHRn6pJ5Rpa2fGWqKrnVTuf+iOsq0XlechFjQDRp50U011YvTYxlMaoXZgcToH2B05vN&#10;8pvVtTX35s4CidosgEWUQizr3FbhH16SdYRss4NMrD3hWDw57afDIZLModsKEVReAPlX53jxZX+y&#10;k6bISXsyCjiZbC9OnrlTGxSI22Pg/g6D+4IZEaF1I2BwZ0mZoX5PjylRrEKh3q6YJFHOhOOomM+M&#10;PxHGuVCIvLRcilA8wS2cDwAGqJyZaf7kQhjPNEFw7Z4/hPX34LCRsc5fC12RMBlTIWVpXAiJjdhq&#10;5nwD5XZXdE7LMrsqpYzCxl1ISxDlmIJPma7nyCklkjkPBRIdf409aQrWbE1BusgapMlFEzFj7tC0&#10;VKQGlt0BdhLOwOpcMpjmlQHGTi0oYXKBdsG9jfaVDl7B4SaqS+aK5rZotuFoVXo0CllWYzpsPGsC&#10;lCocE5HqbdR7sMPsUWcbpNfqhvvO8KsSiM0Q5x2zIDucRAPztxhyqeG5bmeUFNr++NV62I/6g5aS&#10;Gs0DUX1fMisA31eFyjxNe73QbaLQOxl0IdhDzeOhRi2rC400pGiVhsdp2O/ldppbXT2gz03DrVAx&#10;xXF3g18rXPiQMkrQKbmYTuMcHcYwP1P3hgfjW3jn6wdmTVs2Hkm/0Vs2vCqdZm84qfR06XVexrra&#10;49oWOpjZcOG/U7Q7eMbQILYEnWvTEpPoHHW8EfbfMLTbG/RPgC06XLffOcY0luquBfb6g7DYNLJW&#10;aIpzS/UtC9/K1fA1FDu6Nk0oDV4EFr5T75168VuJJ0KsiPY5E94gh3Kk6v7RNfkJAAD//wMAUEsD&#10;BBQABgAIAAAAIQDBKSDS4QAAAAwBAAAPAAAAZHJzL2Rvd25yZXYueG1sTI9BT8MwDIXvSPyHyEjc&#10;WNoxYC1Np2kCTtMkNiTEzWu8tlrjVE3Wdv+e9AS3Z/vp+XvZajSN6KlztWUF8SwCQVxYXXOp4Ovw&#10;/rAE4TyyxsYyKbiSg1V+e5Nhqu3An9TvfSlCCLsUFVTet6mUrqjIoJvZljjcTrYz6MPYlVJ3OIRw&#10;08h5FD1LgzWHDxW2tKmoOO8vRsHHgMP6MX7rt+fT5vpzeNp9b2NS6v5uXL+C8DT6PzNM+AEd8sB0&#10;tBfWTjQKXuJQxYf9YhHEZIiiJAFxnNRynoDMM/m/RP4LAAD//wMAUEsBAi0AFAAGAAgAAAAhALaD&#10;OJL+AAAA4QEAABMAAAAAAAAAAAAAAAAAAAAAAFtDb250ZW50X1R5cGVzXS54bWxQSwECLQAUAAYA&#10;CAAAACEAOP0h/9YAAACUAQAACwAAAAAAAAAAAAAAAAAvAQAAX3JlbHMvLnJlbHNQSwECLQAUAAYA&#10;CAAAACEAqJWgMTQDAAC8CQAADgAAAAAAAAAAAAAAAAAuAgAAZHJzL2Uyb0RvYy54bWxQSwECLQAU&#10;AAYACAAAACEAwSkg0uEAAAAMAQAADwAAAAAAAAAAAAAAAACOBQAAZHJzL2Rvd25yZXYueG1sUEsF&#10;BgAAAAAEAAQA8wAAAJwGAAAAAA=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5E7A663" wp14:editId="52E71E52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BF22B1" id="Group 19" o:spid="_x0000_s1026" alt="&quot;&quot;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647GAwAA+AgAAA4AAABkcnMvZTJvRG9jLnhtbKRWbW8iNxD+Xqn/&#10;wfL3ywJKygWFnFDSRJHSO9Skus/G6911z2+1DQv99X1sLxCSk65NkVg8Hu945plnZrj6tNWKbIQP&#10;0po5HZ+NKBGG21qadk7/eL778JGSEJmpmbJGzOlOBPrp+uefrno3ExPbWVULT2DEhFnv5rSL0c2q&#10;KvBOaBbOrBMGysZ6zSJE31a1Zz2sa1VNRqNfqt762nnLRQjYvS1Kep3tN43g8UvTBBGJmlP4FvPT&#10;5+cqPavrKzZrPXOd5IMb7B1eaCYNLj2YumWRkbWXb0xpyb0Ntoln3OrKNo3kIseAaMajV9Hce7t2&#10;OZZ21rfuABOgfYXTu83yz5t7757c0gOJ3rXAIksplm3jdfqFl2SbIdsdIBPbSDg2p9Pp5HwEZDl0&#10;F9PxxQhCBpV3QP7Ne7z79QdvVvuLqxN3nOQzfAcMsHqDwY+5grfi2gs6GNH/yoZm/tvafUC6HIty&#10;JZWMu0w9JCY5ZTZLyZe+CIBz6Yms53RCiWEajIc2XUoml5TUInCQ787amlhDGIlspcRZAiyZSm8X&#10;WyzF+mj5t0CMvemYacUiOLAZNZZOV6fHs3jiyEpJdyeVSvlL6yFkXP6KOd9BrbDy1vK1FiaWMvNC&#10;IXprQiddoMTPhF4JhOkf6jGSjxKPiNV5aWJJf/D8d/ibqRCiF5F3yZcGPg37SPRBkQM4+pyiC+Ak&#10;WfW/2RqG2TraXF//h5MHZgFdH+K9sJqkBaKAp9k82zyG5DOO7o8kr41NWOZYlDnZwMG0k/1PHg9L&#10;BJDKCT0t7KGH9Ab8/1S2Tx1zAl4ms0eejS8PTEu4gilKkLw5kO1Bs1aQnoXOriOxqz9TrAhlMJNK&#10;P0UUXKZbiv1Ek4QS2L4u39cQ3g9+sErWey6HXbhRnmwY+jnGQG37Z7QiShQLEQr0p/wpyVSuY+Uo&#10;WlTpS3CjmMg5PjGtDOlRXpNpbmcMw6gB50Fu7UD0YFpKmGox5Xj02f4LViSy3ALicls2W8pAy4j5&#10;pqSe04/Fs8KuQiORJ9RAuSPSabWy9Q4F4C3oifYaHL+TuOQRcS6Zx4zCJuZu/IJHoyw8t8OKks76&#10;v7+3n86Dg9BS0mPmIaq/1iw1RPVgwM7L8fl5GpJZOL+YTiD4l5rVS41Z6xuLNKD+4V1epvNR7ZeN&#10;t/orxvMi3QoVMxx3F/wG4SamlFGCAc/FYpHXpdM+mieH/jzOSCd4n7dfmXdDwUYk/bPdVwSbvarb&#10;crYU6gKto5G5qI+4DixHdeZVHq+ZEcNfgTS/X8r51PEPy/U/AAAA//8DAFBLAwQKAAAAAAAAACEA&#10;YCLtgqY9DACmPQwAFQAAAGRycy9tZWRpYS9pbWFnZTEuanBlZ//Y/+AAEEpGSUYAAQEBANwA3AAA&#10;/9sAQwACAQEBAQECAQEBAgICAgIEAwICAgIFBAQDBAYFBgYGBQYGBgcJCAYHCQcGBggLCAkKCgoK&#10;CgYICwwLCgwJCgoK/9sAQwECAgICAgIFAwMFCgcGBwoKCgoKCgoKCgoKCgoKCgoKCgoKCgoKCgoK&#10;CgoKCgoKCgoKCgoKCgoKCgoKCgoKCgoK/8AAEQgFX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aPTTGFBFbNrsxmuZ069ARctWvb34GMm&#10;vLjUO6pH3jbhIApzSKozms+K/XHNRT6kFGC1W6iREYORdlmXGBVO6nUDJOKpyasqnk1Rv9XUJ1rC&#10;WIibRoyJL28A/irLvboODVefU1J6/rVSadpFL7uKzjWUjX2fLuZWuYcEY9RXnnjfShJAzkcbTXoe&#10;oyFgBXK+JbUSI285GPyrGtKLid2HqSjsfKvxl8NwXomWROBu+avlX4ueEo45JJDCG2knkYr7z+Jn&#10;he3a1kklj+8D3618o/HDTbG2nuMjaithmr5DNsRSwkHOTsfQxx3LRPkzV9Njt9QZNhXqN2Rhv1qn&#10;bpaQSqJpVAHBHPr0680/4jal9o1aTyhhFyFUdABXKNqxik2TTEjtzxX5rWzzE15P2Wx4VbOOWVke&#10;qaRFplyEEW5xwdy17F8GLGGaVYVjx0/1g/Svm/wd4kkSZQZhtX07V7x8KvGK2RWcSfX0PFfJZhxD&#10;mWBleWq8jgnm1Scmj6s+H+nRwxRgs25V+X5q7pMRW4Lnj13V4h4N+KloLZVeQ7v9qTpW/rXxnie1&#10;8lZwp6YDcV59LiCOOp3uzxMVUqYiRv8Airxb/Z980Zlbbv6g1d8H+M47uRV3/LuH3jyK8L8YfEOa&#10;+umLOxX1FXvhn4/ignzNL8vmfLmvZybOsTRxCgtmdWFlUo+h9iaG0E+mZ/2ePmrD8XtIFZIq5fwV&#10;8SYby1+zJJn92AdrV0C6idQRSMf7XvX6zha1TGYZI+uyfFUaNRVJanJyeB77Wp1EpY7m6c103hT4&#10;J+fMrSRfRTXT+D4LXzFeTBrvbK506xXzE27mHpwKJZPG15n1mN46q4ag4U3bQ5rSvhlp+iwK8yKo&#10;XH41Q8Yaxp2hQGGNRH8p59a6zV9RSe2dmft+deG/GrxAYoZAZdrfw/N2rzsVTp0FywR+X5nxJjsw&#10;m+aTLNt48guL4K0/ylvu7ua6Fb6O9TeM4wO9fPPg3xE+oeIDHJKxCvjlh617bo+uWxs1ZTnaMcVx&#10;QjLVM+bqVJT1ZB45ura2sGBYhgPzr57+J3jS30+Zo2n/AOA16R8Y/GyWmnylbjaeeC3418V/HL4x&#10;/wCnyJDPhlbDHJ6dM/56V59alUVTnWyPQwd7K57F4Y8XW99JukuMt1+9nr6Voa01tqUIeN/uc+Zn&#10;tXzP4B+Lnm2gEszeYreuc16BY/GWAWnlXEhXbxuZvb1ruwl8VHQ9OpRbieiXt5p0Vr8y7WTJyvXp&#10;XPy/E3S9JPkCTDfdPzZzxXjvi348DTriaNb3bH127+9eaaj8Z7fUL/7Sb0/M36V9Hhcnc9WYyppL&#10;Q+pb/wAf26xGdbzcSmcBuv8Ak15r43+ML2qSBZT94nO7rxXndr8SLnWLfZb3Hyjg/MeRXK+NdeIt&#10;WVZ/mbIw3WtauWRpi9nLdnfWXxujeb96+dvP06V12mfEiwvbfzvte1hjHPv2r5g0fU/MumdXO1T+&#10;tdnpOsSwWrhZT0+7nrzXm1uajKxUakoHtl/47gbcXkyu37y9qzj4/wBP37GcctwexrwrxF8SLzT1&#10;aH7QV7Yzx/n/AArlj8XrhJMSzNyfvdhXoYah7WF2d1KouVXPqOHx1ZSyKnmqV/vZ/StS31+2uIci&#10;TdjP3e1fLWj/ABfy+2S4Kg4HX2rvfCPxOiu5lWO7yGX5uTWOIwqp6oyrVKZ7oUsruFmlhXsWI/8A&#10;11Sm0+zhlLbQc87gB6f4VzOmeOLfyFKXC89u9SN4thmZv3m4cYbd1/KvLcXzHM+RnTRWyRy4Rfl9&#10;AO1bWjaWlw65B+rHtXIaV4hEu1i3G7BPX9a7DQdXVCqmT5TyMYxUTT5dDGVHqei+AtLjQKqxqrLx&#10;2y1eq+Go7SIqMben4V5F4X16KFkccbz3rv8Aw94qiABaX73+NeNVpyUjy69KVj1bSJQFGzjof0ra&#10;WxjkQyZ5PNcd4b12CQKFbBP94jnmux0a9WYAsvXrxWcZOO5zfDE1dHiZAAB8oPp0rTe5W3xtbB6Y&#10;zUFuIvK3ofw9BWR4h1lLD94z7T0yT04q5S01BMvan4rghDRSHy2x8pauK8YeO4La2eR5yvXO5utc&#10;L8TPita6YJBNcKr8jdnk+36V4d42+Pe+Fo1uW3KxLc9PaublnU2OulTudx8UPidCqSRveZUn8DzX&#10;zz4/+KqJPI32rbz8rccVzfxF+MnmtIz3uFZsLhjxz/8Arrwzxp8UHurlitw3PvkfhzXpYTA8z1Oy&#10;nHlPQ9e+LRJZBOy/N/erivEPxVmkdleVun97Oa8u1nxtcTSF0lY9vvZzWLP4innkYec2D6sc19fg&#10;6c6MUdEKziegS/EKdZGeG6Yd+DV/S/iZfs6r9rb5cbW3V5jFded826tHT7lowPLb73T2NdFao+VM&#10;mVWVz2/R/ivfxRBFu2YsfmyxrtPCXxXuFP725yM5wp6cf59q+edP1SePo3O3uK3tI1+W3fbG/wAz&#10;fpSp4jozop1rOx9T6H8XGwv+kyf99Yzmu68PfGWGEgNcMOgwWzkYr5B07xpcwFd8xwf4q6rRfH0i&#10;NHI1xx/FubtjrWqlrc641PePs7w98UkuVV1umy3X3/QVuN4zlnQhLlv94Hv6V8v+EfiYiooa52lu&#10;G9PrXpXhzxwkyKRNu3H5Ru612x1jodUXGR6Nd+IRL8s7f8CPasDWXt5w2xR1+Ybv88VQl1m3ul8y&#10;Ob7w49/8j+dUZtSlEgjV2Pb/AOtWcqeoWKetaFHcIwUnbuyvy/yrjdZ8G7naQLypyflPTivQLLU9&#10;u3zd33sNx/8AWp+pWFrqUfmiNm78fy/nVLsxtXPHLnw8LebOODjg/wCfrWpo9k1oVdk4X9feuo1T&#10;w9HDKwVWXB/hHSsmSzkt2xIrDv8AMtQ1Y55LkZq6aFaIxyZ6fxGsPxtBGIGki+9yfp9PyqzDrDWs&#10;hAn3Ke+KwfGXiB/IMSSqRtx/n9a5q9ZrQmdePKcH4oljVJIkb2HtXM2l60V2shf5lk+bmmeOPEBt&#10;2aVd33umOvP/ANauQ03xp9qvTA0g+ZsDP0rx51+WV0cnPc+wPgJ40tGSC3djtYqW7849K+zPhBrd&#10;hdxRCV/QY3Z4xX5e/DrxpfaRPG9tc7lz8yrX1J8Ev2iG0yNIJLvb82evUfhXuZdnNGMrSY1Ujy6n&#10;6ReBrq3EUbIR049q7rT7qNsKX/WvlH4R/H+z1qGMfa/flq968H+K11NFbzuW54r7nCYylWgnFhzK&#10;Wp3Wo6fFPFgDdz0PauW8ReGIZ4niMQORXT6Zdi6XHm59adf2QI6nn2rtlFTjqZngHj34fQKskqwY&#10;3Z49f8/1ri7XwnNpkrNEp+9X0Xr/AIbW5Rtyf+O81xes+DVQlyOvT5a+LzrI4YqLdjnnT6o5bwdq&#10;ZtbhUdyK9X8K3qzxK6tx9a8zTwxPFdebB1HOAtd14VaaK1VJY+mD9DXzOV5bUwtbla0udGEp9zs/&#10;NDZcMaVgcdaq20m7DZ4q0i5G4197h6donqx91WIWOP4T/jRuAX5vzLU1umCTTGcgkmtGWKxwcgVH&#10;IoxuHQUZB+8fwqF5MHhjj0qJFRGzMp9aqTuc/MM+4qWWXj5Riqsz5Gd2P61zVJWRtTQfagq4BP4n&#10;NH2sucpVGaUgZJI+n86iNwSNy/8A665vbSRv7NWNQX428n8KT+0A3Gef5CsdrrBy0nT+81Ri/UNg&#10;lv8ACtKeIFKj2NmW6yysW61SudQKDO6qNxqSg8s3/fXWsjUtV/dsBnb6Yro9sONB3G69qqxOxD+1&#10;cxe64WYlZmypqj4l8QIkjIHP51zd94hiCgSSN6Z5/Ss3Lm1OuNPlOpGthSRlu38VPstadpmO5jnp&#10;XEL4hRC0bSNx13Vp6Ffx3Sbhlht4w3asZSOinTNfVdTJDBjhj947q5nUb0PIxDNzV7VJJsttz1zz&#10;3rAu/l5yefU8YrgrN8x6lGKjEivbpjuQHhuoz1rKvrgv8w3ZZcfeq1dMMZ3NurNu3DcAM3ox7Cua&#10;zO6mjJ1ZTIOQdvfgVzt6cbi38WdvBrpNQJGXLdB8xxXM6uSJGyPl7VhUOulsZskmxjj7x7jt7CnI&#10;7OVBekkicv8AM33fb1x7VZgsHlVSQR647cVh1OkfauWGETn3NaFpHMX3bT7e1MsrFlGwK3f7v51r&#10;WGnR5WTG45PStoRZzzkkWdPWQhQS3P8AtVbZW64we+KLG0CKcemPpV7yEZSm3qtdUYORxuZlzBtw&#10;UJheRn3phDmTEhYqfvcHJH+eK07jTyzfKMj+7j/GpE0hmGFQ8Llv/wBVNU2xe0Mu3tZC+cEck84r&#10;rvCWlMpWZmbt1P8AnNV7DQH4+Xcfauy8NaGqhQSx443V04eh72pyYrER5LG14bsGCYA7447V3GgQ&#10;EBVbcp6Vi+H9NUEKEb16V2GkWJRNqjI47V9FQpNKx8xiqupr6PGFCgfjXR6YNqZFZWlWuxc7etb2&#10;nWuBnnrXowVjxqkjRtA5AIJrSgIKZqjawnOP1q7Hlehrc45EpbC8ivO/2l/gZb/HfwRa6Zb6kbPW&#10;NDvv7Q0G6z8sdwI2Qhh3VlYg/ge1ehENjkUMBgk1UoqcbMhOx+Y+qfFHxnpfjiP4d/HvQ7m0vtPu&#10;jbTXbQnNuoPE2AR97Ix2YYxnpXR+FPjXb2+hPq0Wi/8ACRaVGywrHZsYb5V58wGMMqkKAMFGDndy&#10;BivsX9pD9l34f/tB6K39r262esQQlbPV449zAf8APOVf+Wkf+yTx1BFfnl4+8Hx+BfGl/wDBXW/G&#10;sOk6lpN400dnDeN9ncyqv72MYC/MoTOcH5cc4rwsRRqYeV+h6tGpGtHU6v4jaN8JfjadNufgjrXg&#10;m11bS4WC6JqHnWGpNNuy0rmV/MdyRjgsoxxWD4t8K/Fb4S+GY9a1PWbiaaPUYxa2MkbNcxK8YMr+&#10;YOFiV8hW3kMoztU5A4Xxz4J1Vbv+zPH3g631D7OAySXIB56ja+ODgjoc810Pw4+JuveF518PeFPi&#10;xqmjwwRgf2P4itze2aj0AkyVGe6sOBXHLEOV+ZanQorlXKdR4G/as+EEvifGrSwxXRmVLxbBjaSR&#10;Rj75xvTzzwCqlf73PPPMeM/gV+zD8UNR8qDQNBhkvZvtTa5o1wui664L8qxwbWduc8hSw68/NXYa&#10;9oF341gL+I/gb4X8eRz4D3mh6sLd8Y+YeXIAxOf9vHtXL6h4G8NaPo0OnyfDHVtB8m5Zo4dVgeZO&#10;n3N8R4UdQ20nPQ1zc0YS9pezNYx5nZ9Dldc+BMPgqyk8N+EPG8dwk251tPiJp76fcM3QBbxBJbSZ&#10;AYgFlHJ9K80+Pfwj8Qt4fafxV8Pb2whMZaHUI7dZ7Zm+YhUuoAyEZOcsR3PSvpTQdRaG3i0vw9rN&#10;9psm7Ej2+spfWsmO7QSxB0Pbr2963H0n4j6qjD4WW/hrUJWX/Tbex83S7xnyAQVVnifp349hXRSr&#10;VJatXL5ZRl7rPzIj8I6YkNxb397PApysc9vbi4VWAyN2WUbT/eyT7Gum+EXjHxt4O1a31DSdYmaO&#10;O6WGZIchSpbDKyNlORjOB2r7P+J/j7wD4Z1210r9oT4Q3nh+6jhNu2oat4dj8mTlWBZiPLlCgZG2&#10;Rec8YIA9N+DP7GP7Lnxi8OTeJ/BWl6Pqd014l1b3WjwySGXapOFW3kfawDEHLAHjI4zXR7T2uiR1&#10;U8dGgveR8yWt+tj4l1KDxB4XhayuJA0ktvpiK2yQrhg6Dghl9K+mfhZ4vvLH4AWGs/Bb42X8PiCH&#10;WpINQ0y+vPNiezePdEVScPGyKUZChU4L5A5rpvEn7H3wik8Qtpfhe+1SO7htAj2UsKzMMc/N5UiS&#10;LgZwGXd2561paf8Asr+DvBfmWN14vsrWO8aOL7Pd2txC0bFtw2rNw2ORySQK55UqkdE9fWx6DzHC&#10;Vox938Lnh/hj9rHWr/UpNL174X6BpMyeIWt7q+0Ga50e4K7m2XDCzYJISFJ+4QT27V9Gfsz/ABM1&#10;Hxd4zs9E+1a1dRy3gC6drF5Dcu6rJmQRSbUYMBlhuxkYwTXGfGX9mLwrpOmtqvhrxImpy29uXMCx&#10;LsaJJozu354fl+FGcY4xTfhdoeuaJ4YttauNbtnS+vJFj27WkgYKY5I8DleDuBI68g8Zr5+pUxka&#10;r5+npr9x7X1fK62GvSVm/XT5H3D8NfEPg7xhqep6Z4g1K70y+nuZTawyafIAkBchctu2ltuCemD6&#10;4r0bw4nwh8R6Wtr4d8b2WpMuFkmjvFlBYdyqPwQex6V8h+EvHOr6dqdqLe62KrMIVaVlCxAEKuWy&#10;cYbAPPb3NU/EvwrsLmFPiN4DlsbbTzK8OqWYjR2t5d/Loy/McnOQc4OeeDW0+Io4HBuoqHtHHezs&#10;7Hmf6r08RiPZyruCe11dX7dD7O174dXl/C2NJ0HXkZWCw6hGYW5GMBgJOo9hXmOrfsnreaW39m6B&#10;408MXMhYbvB/xKuZUhHYrFdP5Iz0wI+PpXZfDe9eLwvpdzCGhjksomHlyMoztHbgfpXe6frF0CpN&#10;w3X2r6LA5ngsdTjJc0bpO177+p8hiKGJy+o4Kzs7Xs1+p80ah+zf8RrSxbSU+MfxIuEddsUfivw1&#10;Y6kkTA8OHt1RiRz95iKvaB8MfiRoenrCfiruvo4ysPneGrywjUj7rEGSQH3xx6DjFfUEGsyqvzlW&#10;9Kc2vWwH+kWy+/ANehOjGS0q29Uc/wDaVRaOnf8Ar0Pn7wN/wvTTTN/wnPivS7xGbFnHZ3G5Sv8A&#10;eJaGIjP905A9a4XxX+xl+zZ4omaTxL+y34YuJLmQtNPZ2scTsxJJZmjdT17jmvq3UvEPgsJnVrSF&#10;R6yQg/0qidU+Flx8sc9qv0+X+dOOErS+GcX6oj69GMm+Rr0PgPxf/wAE8/2Fb/XX069+BPjjReCT&#10;eaJNqEkKnk45Ei59sVgr/wAElf2GfGRaLQvi946sGbqt+qp5ftiWBDX6Eap4V+H/AIiVoLLxRNbt&#10;13Wd0Aw5znvWbpHwUs7XUVkk+JurXsP8NreCAj/vpYw361Dy/HRlrGLR0/2tRlDSUk/vPgO9/wCC&#10;EfwJ1WLf4V/aI1VS2f3lxo8VwBj12yrXO33/AAQH1kSF/Cfx88N3is+V+3aXPATz32s/NfpZrfwf&#10;muX8zQ/EAt9qMfK8kbZGx1bBBx9KytZ+E3iX/hF/sAudNuLjcpmSQMkUnzcjncRx06815E8Nm0sY&#10;19XXs11UtX6Dp5tV0tUXzij8ytd/4IbftFaOFSw1fwhqSdc22pSx8/8AAov61zOp/wDBGn9rmzBk&#10;g+Hul3QX7v2fXbf5v++mFfpzqem+IvD2mR2VvZ2C2pmI8ttdEOV7kZAz9Mip9L+Ht1rMC3Z1D+z9&#10;ygiWPVpGDZGeCs2KvEYKjSspU5r5o76ObYy104v5M/I3xD/wTG/a98MsP7U/Zy1aSPdgPaSQTj8N&#10;khP6Vyes/sYftB+HVb+0f2cPGMZVsNt0GR/b+EGv26f4X393YrYzePrg4A+7cNx7gljzVTUfglov&#10;9l7Jdd1i9mR96hdUK5Yd+Rz+Oa86eDwfK5NzX3HVDOsVzJcsfxPw+j/Z3+NltGph/Z28aMsZzJt8&#10;LXTfTpHVC8+H3jjRosa58H/E1pt/1n2jw/cJj3OY+K/Yq+tv2lPD08w8D+H9SaISfulvfsjKfTkA&#10;Mfzrzrx147/4KbW++28PfBTRLrg7ZZplww9D++rxY4jI6m8qq9YM96P9pSV06X/gaT/E/Jq+ntLO&#10;cC78NXysvA8yycc9hytZV14o06A5XRplX+LFuevp0Ffov41f/grJr94smsfsweEbsLyub5lHXvsn&#10;Fafg0ft52Ph9LLxJ+yj4B+0MxMwvtWu9gHbaVkat3PhyjZyxDX/brJf9tPaEH6TifmXqHxF0aVPL&#10;Syw38PGMVnn4gWEMm4QZ9eDX6dal4b/aeeKS4l/Z2+GsckhZSn9tXhMf4sTkegxXlnjzwX+0rpha&#10;TVfhJ4LuocAiOzm3Krbc9GXn8aJY7hmltil80yqdHPqsrKj9zTPhq7+JFnIqrFCVPqM1HH48h3MZ&#10;LbaP4RX0Frvj34keDNZQ+KvgP4TH/TO4uoCpUDPdc96qH9rTR4LiWzj+Afg7ztpbnULc7QMEnlc/&#10;pXZh5ZTiY3pVU15E1qec4d2qUmvuPFLPxrp5CsYGDexq5D4u0mUcRsqn+90HNdhrf7fvgzTnmt2+&#10;Bfh9biOTbI0TQsg9uErFh/4KT6RC4hh/ZttZW24EiwJjd9NnpXcsvw8tVI5frmOi7cpXtvGehxSY&#10;MJ+71zj8KvW/j/w3lSV3em5h/MflWpZ/t16xrUm/Tf2XNIVc53XHlr/7LxXaeEf2jviP4rmXT9E+&#10;BHgKza5BUDULyHAB754wRj/63SuOph8tjL3qn4nZCpmsldUjn/C/jvwdcOCx2/7WR612nhvVfB97&#10;qUate7cnHzdhXYaL4/8AjNp6qVi+DtmrcfvrqJmGOMZHQ1sXP7TWo+HIJtI8TeKfhnJdeX8n9n5V&#10;lb8EIPb2rllVyulq5uxtGjmVXRQVztvhr8OvDuuWRlh1uOPsh7Dg16h8PPgrpyzB5dRs3G75S+Oc&#10;H618keIP2+dL8MMrXvjvw3I3KzCz0dnKgDpwwrgNf/4KmX+nWEl34f1exvGWVx5MmjlBt7EfvBXZ&#10;hs0y9W5ISl57L8TlrZLm0780kvmj9avBXwv8DwQxy30ejSHaP9YYv61sar8MfglPMZtU07wqvy8s&#10;7W6n+dfiHq3/AAVW+OWt3kdnpdpYQb2wrfYTt+p+c1Da/t//ALWmrXG6GTS1P8ONL3D68tg168c6&#10;pRj/AA0vVo8b/VnGVJX9p9yP211D4Y/sbG18vWh4Xjz3huk3Z/4Ca52/+G//AAT6jRv7R8Z28G0k&#10;BbeWY7fyU1+M/iD9rb9qX7bFdXPit5VkjX91Y6YsePUdMZH16Vhaf49+I/iW6YX11erNM28SXWoK&#10;mcn0zx/Koq8Q0KceZwX3pm+H4MxVWVud/dY/XHx/4S/YBaJrew+KF1Hg/L/owkU+3zgVwerj9gyy&#10;s/IHjOSaSPnd9jgUnj/rp/Svz6tfCWvPp/8AaXiLxJb2+5c7mvt27n1XirQstEZVkk8Z6hIu7LLb&#10;TYB9uhzXm/61wqfw6V/RHoPg2pR0nVt6s+wvEvjH9iW3RoNJu9SmmXnNuCcj1wob+dcrc/F/9m7S&#10;33afoHiCZd2fmXapPY/MFr5xmf4fwaa92ukaxeSQHCtJeSHLf7XPT8P61T8O6pqOpXrW1pZwxxiQ&#10;/Z0jtCzAdh8oJJ7fU1Uc6xlbanb1OGvlVPCy5ea/zPpBvj98J0O/Tfg6GkHKtqF9GoJx6iQn9KpX&#10;n7Vl1phz4b8DeHbRtm4MqyTNgf7sQ5/GvHP+FJ/G/wAaXbHwZoHia9hZn+ytZaHclSc8D7nWui0z&#10;9gn9qTXWW71L4TeNHwwVpLy1+zqp6EZlZcVSxeZVHpH7kc8qOHju0vVnXah+2j4xuLeQv44hs8KN&#10;0dtpO1sf7O+U/quOK5WX9pifxBes998VvGDrtO6PSfKj4+iIP511vg7/AIJyfGk38dnH4G0uCWb5&#10;SupeIbff0zjam45/WvW/C/8AwSi+P0emrNJfaPbQ+U22Gxs7hnIzyuTGgz3HOK6oxzSovhZz1KmB&#10;p6OaPC/C/wASPA3iDVdPtNf+H/jPULCa6EV5qWua9MwijJx5ixq3OOpHFMtPGfjrw/dyDwb8LfCO&#10;mbWYJcSaalzMVDfe/eZ6jnp3r6T03/gm9470+e1ttS0LXplkuCtxNHbwLHAQcBv9cWI99vQV0U37&#10;EV5YN9quvDc0szR7podS1WBCTtIYBI1IyWAwdwJU84ORXbRwuLlHVWOaWJwve58lXvxd/at1S7bR&#10;ZP2h9btUWYGGz0GNLeMAnGP3YHA579qWP4UfG7xPMt1ruv8AiK7YS5+1Xmou3zH1LHk/p9K928Wf&#10;s0/HTwZqyw6Z4W8NLYXEjSW9zp8lxPJBGELEMhGSe3HJPTvVGy/Zu/aFlDXVl40jkjjmU2skVgY2&#10;KFiCSJCNrgAnlSPer9jW+1JlxqUbXgkjzzwv+zlY6duvviB4xt7NvMEi7rzzGZh3IUk5x7HjNeq/&#10;Cuw+C3w/uhHovh63vbhdsy3l1Yl4wOzqXIAHPYdq8/k/Zc/ao8Rzx3N1pbTWsUkkTfbtWEUuQSvm&#10;DbgbGXnsR7iuu8JfsefGuykt5Z10exhmkEcrSSEvAgAwxBIyOxwfwojHld7N+pFR6ay+49YHxnk1&#10;+SO2uLu8hhVsTR2pCjvyAoxt+hzWj4XtfhV4htrrVfEVvD9otbpVkuJj5h2ZGG2sen61yGj/ALOn&#10;xg0yRbo+KvD12qlVuLW2kDMQv3XXkkg91OOnBrL1r4V/G7QrmS9kksbeGSZxCsfJx64Az055zitp&#10;SqdEcjjTtbmPSfjPq/hLTfD50rSvE1j5iqy3EcLKziIx7dox3JP0G0149a3U0V2XtoxJcXC4VpOT&#10;97luvPWjRPh8dG2TasrR3E0e7zr66XLqWPzBQc7frxVrw1rGkQeIHluZJLxdnlRupRYiy/NuGcZ6&#10;9OP8ZhGV7siXwWiegeG4L2ItPNesXW2WSSFJsL8pwePf5fc4rh/GPh9vEOprd6tfRrb28xZbWE/6&#10;xs5GTnHB+vSuo1fxVeTabNbaQn7yb52WOMEMuAACR+deL+IPHevyX91YWtjKzW86xtJH/wAsxnBY&#10;npxSqrl1YqEZS0O8+H3xk0z4SeMZtJ+HrSaPcYdbp7ePYJdwyQWc8k9eBxxg1zPiXxjqXjTWLgXl&#10;00haQM0u7C7cf/Xrl7TxB4TlSa0vo/OvZLhna3jUvLIoPyxjAPB6HHoTVyfwrrM9pNrPxBvx4Y0c&#10;SM4aT5biRfQLn5fQZ59qy55ONlsVKnaTbNPwZaprviJNL0X946/62458pB03Mx4HJ6f/AF69x+Gt&#10;joMVpNZaIZJLPT5B9s1CRiftkp6gf7IPArwf4bXuq/GzxFB4K+F1jcaP4btZT9t1jp5qgjI3H7zk&#10;En8RX0jd2Wl+DvC9r4c8ORNBZ2q7LbdzJcv3kOfUnP4ZrGEeaV7GnuxhdnPfG7xte6N4Ts9bikKy&#10;L4itVg2/ebMgHH4VtXmqRaH8ZraKALtmjErRs+DnbmvIPjNa6n4t+LfhP4d+FPEVyuow3iyamsca&#10;vHvcjahQjG5QCcjpn3r1jV9F13U/iOtvdWsbrDiOS6WBlkjjVRuODxzjn60S5pv3e6K91RtLse96&#10;VO09srn+6O/tVvKqflrA8E6nDqFtI9u26NSAGHPbp+ldApUivepy5qaZ48tHYcpDDrQSqj7xppAz&#10;ndQzKF+9WhI24mCJgmsm6lzIQKtahMQNo/nWa3JyT+tBUSRQr5+bvTlzvAVe/rTY0GfmNWYYgzq2&#10;O/apkyizZwj72O+eKsTybF4FEEaqmBUNy5oSArzyZyAuOao3Lcln9anmcZPas69kBPB6U0TIbMy7&#10;upqo7oPl3d+KV5RjnrVaSRQOnfrxxTKFafA24PJ/Ko5SucgfXrTeowc015M8is2WkU9RBdCo4rMl&#10;tyVwy1qzBiS7rVWRFYsp9fWplsVEy3syc7T/AJ9KSK0ELZcY/u88VdmjRXx6d6q3LlcsSfl7CuWa&#10;OmDJrMr53zHiuj8MWBvb1Y1OMc/hXOWCxth2P0rvPh9aK90hFbUYmeIlZaHqngjRlWFTjrjBr0DR&#10;9PCIAfSud8IWoW3UYrtdNiAUZFepH4Tx5O5Pb2gwOKma1GORViGPauAKkaPincky5rMHtVG600Px&#10;it14QT0qGa2BHequTynLX2jgg/JWLdaApk5iruprPcPmqhNpw39KaYX5Tyax8Qwgj5+nvWtb+Il+&#10;9ux+NeHwfEq1j4N1/wCPVab4t2SDP2tfqWr4WOOjFH0jwzb2Pcl8SRbMhv1qGbxDHnlv1rxm1+L1&#10;qwwLpTnjAarUfxKt7hQwuQ3tupSzBS2ZUcK1qz1KfX4R0kP51l6h4kUMyqx/OuFHjSKVgPtC5/3q&#10;huNcklkyk3X3rgq4ycjpp0Io7BdYM0mQSavJejy9p5/pXBW+vyQEb3z9aujxhEw4kxgfSiljWt2R&#10;UpK5011chmworH1WKLY0jn3xVRfECN8xc/nWN4i8XRRwsd/y7SWx2rStjoxg5NmUY8pxvxZnjj0+&#10;R5TtVVr4d/aQ8Xo13cWcbc9MenvXv37Sfxts9G0uaJLv5nDbQPrXwf8AEz4iXmvahPcNNlWPavxf&#10;iziCpmGJeFw79WceKxqpxsji/FiwzzzXLL8vOPmrznXtSjt5mZV+XccZbnNdh4j1dfKZlPAGR615&#10;h4z1INJmORs7vasMnw8pWjI8KdfmZr6V45NlMrRydz8uK9I8E/GeLTVjDzsDx3GBXzbNqc8UvDnO&#10;7HPrVrT/ABBcxyKqSliCOK9nGcP4fF07SRjJuUrn2p4a+PMV5EsUVztcr97Peul0b4haprN1Grys&#10;xz/D6/hXyp8ONVufOjYyEhuNx+tfQnwlUXE0btkrjqo74r5P/VnD4OreOzPVwsPcXMegX084t/Pn&#10;eRW2+vNZdn42bw5qJ82VvmbKlvr/AIVn+Oddm06T95IwXkMO9eU+MPiHE+oKi3mGVuWLdR6fWvts&#10;pyTDaTktEb1OXmsfXHgH4qXNsY9s3yMuTjtXungTxjqGq20Y847Tyx3V8J/B74gfariK3luN27v1&#10;49a+xPhDrtgLKKOZstxz+VfVqph8KlyszlVlT2PZNL1e9tTvRm9Dz2rch8ZzLAIWkI44NZOjRpe2&#10;qsp2evPX2q1PpEKrlJA3rxXPWx05x0Z5OIxE5Mmu/FsxikSaQ4wTXi/xq1+MWsjPP1Ukdz1rtvGe&#10;pNpdszh8HByM182/HX4jG3t5N0qnG47TxzXztarVqVlFHLBSlKyRB4Z8bW9lrX7uTIZsYXsa9l0z&#10;x7ZW+jiZpMSOnCk18O2PxQddUa6Sdshifv8AA5r0Lwz8Xr3xJ5dhDdlQrYOGr16eDrSjc2lRkenf&#10;HLxFc6zpUhiZvlDDcv0/xr4O+N1/dWuo3UzStmPO0t+n+fevtHxjfx3fhp4BIzMsfzds/wCf6V8U&#10;/tUwS6PDcTMu3dkBv05/T867KWEjKm00etRpqnh7nM/Cjx1cNqSwMcgPktnk+1e2afaNqumm42tw&#10;Pu+vSvkP4eeK0tdZyjZ/ec++K+rPhZ4wsdWs49PnnYbhnqMV5TjHL6/Y9PDyjUgcL8UtHuboM3lb&#10;dvT5TycV47dTXcN60WGXnnn3r628eeFNImsGmW4X5l6H/PpXzr8QPDX2HVXa0yVLEqcdRmvqMrzq&#10;hXlyCrUIx1RZ8GeIRZ2nlPuYiq3iu/kvbpphKzDGNvasrwvp14zea7MBuxz36UviC+eEMh56nNez&#10;Voupqjnj7xXsNSWykyX6nv610lt4gUae5Vtx2/Lhuo+leXXmtSy3+FkzzgewrZtNWfyNksnTjrXi&#10;YzCe9cwkTeIr17qaQbi2OT6da5t7Ka5l3IGKjvitiSYTMxKc/wB6rVjaRBf3ibqVOXs4aGkWuWxR&#10;07RQrKoXOQDzXceEdP8AswXBxjpxWJZwb5lJ+7nke1dJot0luu0Fl/LmvPxdWcluZVJPY6i21KaC&#10;Hczt6nPQVVl8RXYnykzKo59ao3OtwKjBm5x29qxpdXQzsA3bjHY1wU2zNcx6FoHjGaLbuuGC7hw1&#10;dxonxDTzY5Glbb1PP614XYas4ON7Ln+7jmtiy19wyAycnO36U52W5pz8p9GaV8R4WVRFKQfXOM+1&#10;dp4b+Iryurhy3THzc/Svl3SvFV0SMzMdo/hz69K7jw14tv1VQZeAfmyTx+lctSnSlG9znnyy0Prj&#10;wd8Q4M/v526fNuavSdA+IFuyYW43Z9818f8Ahnx5PHKqedkdeOD+Vei6F8SGs4Vla4/h/vfNmvJr&#10;UZKWhx1KTlsfU1l46t4rfzixx0+Y1xfxI+J1lJHI3n7cLjaD3x1rxu8+OMcVkN12drDAG8/4V5X8&#10;Sfj7HDub7X91dw+bms44etUdkcvsXzah8dPjK0NxMPtf3dwDdc181+N/jXPPPJDHc8f7w9KxfjB8&#10;XZ9WvZWiuc7mzyeK8f1LxHNNKzGdq+iwWW+6ro7qfuo6/wAS/EW5vDIHuW289/zritW8QySlmll6&#10;tWfdakz/APLT5f4s96ozzSFctX0GHwcaZdya41KQuN7fnRBcs7K2evP0461nqvzHBb8q0NPiZsFT&#10;z1rulCMY6AalgGK7ieBWxZDAznP171m6fCznaeM9lrWtLdW+4/WvLxErjNC3JVWA9Oma0rKUffPX&#10;t7VQtIlQcu30I61OJAvzbT6fT2rzY1GpFRlqbEV7mMANj/8AVVyDV3ibaJhn/d6fnXPm+2Y2vx0P&#10;NPttRBOS4bHqPy+ld0anMbqZ6D4e8XyW3llnY465r1Dwd40dgp8zd/THtXz7p+qbZFLP97kV23hD&#10;xKLeUFjwen513UKzjsddKtZn0doniYXEW1JW656459a2Dqy3MgYP/wDXryvwvr7JGrK3B53fhn0r&#10;sdP1FZU3s/sVUV6HMpao9CL5lc6W3vSzZd2baxHzfyrWsL4KMeZuC/e4xz6f57VytpevGvkFj/u1&#10;cg1Ng48xmOOM7aQPa502o29tJFuKsTnPyr/9auZ1m1K7nRvut93HUVs2WrMRl5OG4HuP8+9M1ewS&#10;dcqzMcZC/pT5eZEyXNHQ8712SO2VuCvt+HevOvGfi1dPDrI7YX73qP8A69ep+LNILxMEHTPyivEf&#10;ivpbmOSQyEMMj9K8/EUZS0PJrQlGR554z8SC/MhMnrtHOa4631Ty7sPuOW/zio/FmuS2kjo/r09R&#10;iuTXxBm4AVup6HtXDHAydzGMrntXg7xLJE+1Sdu38q9a8F6vdXTJNbXRG1uG54r5++Hs322SOP5s&#10;4Bzzn2r3vwLaSiJQM5HoOor5jGU50K3ulfFoe6fBj4o634f1iGCa5Pkhh1J6190/Af4jPq9pCWl3&#10;A4+Xd1H1r87vDxME8cjrhlcBhkdq+wv2YtUJtIyjt91cc5r6nhnMa8qvI2XTiuax9p+FL7zIVfd9&#10;4flXWxIssGSM1534AmL2se9sjaAK9CsZC0W38K/VaMuaKLcSnqVhlOMc+1YOp6RC2Qy/+O11ko3q&#10;dwrPvrEZ3g/e/SnUpqUQ+Lc4mbRIo3ysf+fyq1Z6aIj+7z+npWtcWhD7qBb7Gwo6d6876nTjK6Rt&#10;T0CxhKKOfrVl1OKbAgQfO1LI2DgGtY0+VG/MRsmRknioH2nuanbJPU1DLGCdxPSspQNIyK79fvfp&#10;UbMq9z7VJKuDknioXUvxt/8Ar1hKBtGRCzITweP51VmweCO/VqtOuw7ge1VbgkrkMa46kdDopsoz&#10;rj5SWqncTFByxGatXDbeS/6Vm3c2JeDXm1NEdsCOaUp8xP8A9aq0t2Mlj34pJpcjKMfT6VTupgiZ&#10;35xXOqnKdSjzD59RkXhjXP8AiPXBFEcPtG3Jqe+u5ERmWT5fpXD+ONcjtomLS9OvX/P/AOuq9ubR&#10;omH4k8TB7hiHztz97off6Vx+r+NreJ9kkxPP61g+NfFzJIzCcjqfu5FeV+JvH00dw0Yl2j+ddEJ6&#10;FKnzSPXj8QIt2BJ83TrXYeEPF0bQCUP+Z6V8t6L49k1DUVInO0N0LD1r1Dw34wSG2Dea33f4etZz&#10;rcp6lDCOUD2S78YxD5i4bLfKy8VRn8RxzKrNJtHJbCnmvPH8YxzHaZ/w3U6PxKszfLNg9ucYx71j&#10;zc2p1Rw/LodpcalGwYK5PGeBxVZphJyzbQOA2D0rCt9eg8syee33eh70661+FVOxx93O7djH6VMr&#10;HRCg30Luo3aLhN2C3BXbXN38kUsmTlQWxTdQ17cuS/1A7is1tVWe44fdzxXHUlFuyOunhpRRegtj&#10;Mu7aNox71o2tmcKGRlPvVLS7xAeJTgev8q3tOCSryn+6M96qnTuZVbxHWllFjeo6dv0rUhs3wPkY&#10;HPX3q1pthAyhlG4dMtz2rastHDD5Yu3HX/CuynRPLq1uUyYrWcFSob17/LxVuDT5pBg7ju/i2/8A&#10;1q3bbRBuXKfXjrWtY+HQeW/76/z+FdUaMmzjniDn7TRXZs7O3Py1pW2iZP3cFem4H/CuosvDjbRi&#10;NsD1WtKDwupG/nPv29q7oYXqcMsYczYaGS4BVs/7K11OkaOE2ybSRu9PetHT/DoBCNHxj061s2Gl&#10;JG+5ARx6V10sPZnDWxXN1J9B01NnzLgj0rpNNs9u3OfTpVHTrcIcA9Olb1hGoAf+lejTjynj1qjl&#10;I0NPtlVfufKa17SPb0H41QsAgwF+vStGEY5zXVHc4Zs0LSJWODVqOPZ0NVLR+c5q0snHy5rSJzyH&#10;N3HSoy4BNOdwTt3f/WqPHBw5qiSOV9ykbv4a/IP/AIKRNcf8Ni+LL2LUPscKaXavDI8ZIldIh8vt&#10;n19q/XiYEbtp7elflH/wUH8HjxV8cvEci3DecrIAfUBBwP8APevJzb3acfU7MLHc85+Cf7Q3il4b&#10;fw54v1KGXzV3RzSxKwaEAHa+cdB26EHmvevDdp8F/iFN9n8XPaWcK2eftOh27MzN/wBe2wtu5z+7&#10;2Zx97Jr4v0/SbsWy3un3AR7aP/UO23/ZJBPcgjivbvgjd2ereBAmrPHILfKTMzDc2GwNvqefyFeJ&#10;zy5bHdT5r8rO88UfB3wTomrtpHwk+Omnz30En+hw/bJNKuZJDg7fLuSFkOD0aQ81e07x7+038Kka&#10;915biS2EhBXxBp8kULLjA/elPJbn+6xz6jrWLca7bQySab4l0qDxJpMyGL7Lq7bpok27sJIQcAAc&#10;A8Z64r2T9nDxV4et92i/Dr4qW+nw7Gf/AIR7xRO1kXGP9XHMFkic88KUP1FOnRjVSTev9dDWUpR1&#10;X9fM5G2/aB0bxlpcZ8c/s8QX6yZM154fK293GM54ZX2t/wABY8dcU0+CPgd4wjmk8HeMvF3hHWGA&#10;az/4SCHzghJPyb1Zto47g4wMY5r6Mi/Zu+DniiwTXPGPwkj0G8a43Pd2arbsJMb9/n2YKYx/FKoB&#10;PucVo+Hf2KPCBWLUtB1y71e3yy+VrCRXcJVmDf62EgZB6NsyAcVvLLcRvCV/wJjjKa+LQ+f9Htv2&#10;0vAscOjWni/Q/iJoWCsdprsMlzGg64KZBZfYnGT7VhJ4X0i91k61rH7LF98P9fjlZ18SfDN5YwW5&#10;JYwwyqwA54O76GvrLVP2cfF/wvuX8b+CotFjRW3S2d95um/L/dS9syBxngSQN7nrVTRvEXiv7FPZ&#10;+Ifhn4nu7ZhmK6jSy8QwIc5OyW2Zbjv/ABKPoMVPJWw/uzT9dGvw1L5oVo89Oz+djx7wZ+118VvB&#10;1q3h/V/j9a6sy7Ra6V4+0UiVwp6ZlRWzjPJY59u/q3gz9prXvEdjDH42+D2h6tHJHvkuPBOsbS3P&#10;ANs+VY98ZZT0og8W/DPxVIug+Ko7W36xtp/iBpdIueOhSC/jZZRn+6wFTa58IP2ZvhxDb63qTeFd&#10;Ba42stxqGlx2+PpPbFScetXGtGTs5L0f/BM/Z2d+V38v+AdTpeo/syeIS2o63oOv+GbsR7nF9o5j&#10;VVPdsIF//XWz4d+AXwH1u1utU8NT2t5Hew7Jrq1vpImkbs+CXjV/oAD3rK+Hl1pur6zDH4W+Kfhb&#10;xFp6riKCy8bJcMi9cBJUaTHXjdXd3CahZ2slv4Y8Rvp8rclvsKSI7DsV4/ka48dWwNJxhNLmltp/&#10;kFOvjKd/Zya/rzKenfs2/C6a+tLjUtd1RWij2SvEYf3gCqEzhQMjbySCXJJJ7m9o/wCzvo+hXjXv&#10;hrxzJGrMfNt9S0cyLOjABkZo25yB6cHpXG6hofxavtWa5uvG1tL8x+ZbWS2Kp6AICo/KtbR5/iXp&#10;x/ea6kq9ttwG6Y7ED+dbUsHgUtaa/rzOiWaZlb+I/wCvU9P8G/D7UfCluunJrNld2TE/ZZGvGjkj&#10;X+FNjjsOM5B4rtNN0fV0iUfZtw3feSQGvKdM1bX55Fa4u41kbrJtC846nDV0sF94iCLMuqMyr1KS&#10;K2fb7vSurD5Xgaa/dxt6P/M87FY7EV5fvJa+n+R6KsGpQJ89hJg9wv8AhVa+kuwmPIkX/eiNcfFr&#10;ni/7UlxYaxND837xGzICvt8+M/h+FaQ8ffEGwJbbHcxjhWa3I3f98g11OnC32l+JycnVNP8AAz/G&#10;MTXdlJayjaTyAR972xXj/wAQdGY+Y+n609nNNGdtxCm7a35444Pv3r3CX4vasi7NQ8OWsp6bNzLx&#10;+K1l3HinwHqcrPqvwus5JOrfu0Y5/EVUPZU38X4M2/eW0j+KPjm3+HvxXtnZ9M+LupXdw0jOtqup&#10;C3nDZwQFnfYynqBk47Yr0DQZvjL4F1Oz1K58e6026PEa6hZCaLzNoyJDEhB9v5mvdLqf4KkmO7+F&#10;9xGG+95Fv6/7rCq9n4c/Z9hbzYfCWrWRYEljbzAY+oJrsjWw8o2VT8xy9q94P8DoNNXx6+iW99Jr&#10;zSXkluu4W/yxFsduDzXj/wC3D4N/aA8W/Dexj8D6NpmvB7jy9SsdS1p7PylAJDI0ZVW5GCDyDgg9&#10;a9Q8O6P8LNL8u08NePPEllDEp226SS+WoIx/GhArkfFPwMh13UfO0j9pvXLKPc7yW91p8M6yEnuJ&#10;FxwM84z9eleTRwdSnjXWWIbi/s82nrqY04clS9rf9u/5H5w3f7Gfxc0/xzHq3i39krxDLp9ncedZ&#10;poXjqW42zliyMCzyDvgjaOSexwfYvhV8Svil4VjXwhrf7MHjrRYbK3SCz87Wg67l4C+Y4jDDGPmU&#10;nrXtWt/so/tKW3xCtH0b9obwPc+HprhWvLxtOm03UIkOcnbBKY5j93ugOTwK7Cf9jL4j6pMslx8a&#10;LHUoQG2FpmbqemCTx+OK83PKblG8aTqyXmj6PA4qnb36iivRnivhf9sf4h6Tdvod18BvF0E0cmJH&#10;DSTxnHHEhPPPpkH1xXeaf+1t4x1XTF1fTfhH4wbbJskhPkpID6jfIMr7121t+xN43s03f8JXZz5b&#10;oEJ/malk+CE3grbb+JPGtjbxlsqtzMijP4ivjZSxkP4+HcI977fM9ZVMHUl+7mpPsJ4E/aw8Y3ai&#10;HW/hb4zsI8EbrqO0ccHH8MhY/lU/iX9pLxjdxNHoXhnxJA43bZJNC8xWx/unJz2p9vb/AA30q5a1&#10;uvi/4YhkX7yTapECvHocYrN1O7lvhIvgn4peCb5v+WMa+IUUlvwVq58ZiKcsPy3l/wBuyd/zLw+H&#10;isRzOEV/ii7fkeWeOfjd+1zPZ3F7oWg+KipkIh2eGQu38C27/wAdrznVfiB/wUauRfQ2Xi5hDZw7&#10;jJceHSvnZGfkzGckdD05r2fxTeftEwyRWtn/AMIndeZkNJD4vCdvQxc+tfP/AMZ/2Z/24PHN5Jfa&#10;Z4ysre2Eha3jsfHTpvGfusAozj2xx+nxMaeDWIlZVX355Npfefe4GUJUkpuhHtaKuee/EbVf+CgH&#10;xE8K297o/wASl069iEsl9HcSiw8xeNoKSRAqRg8A/hXzd8ab79tXx/qmq3+ifEPiyt7f7Ta6LqE0&#10;mNqJGWBx1LKxPHU+nNeu/Fz9mL9vzw88F3BZ6hfRq26ZtD8VF3Le+5gw6Y4rxTx78Mv2w4LL7J4m&#10;+HXjxbc5877L4pLHaDnlXznn6V9FlmIytxty00/72/4nRiKNbRwqaf3EeSf8Kh/aQ8c6wsvirV7x&#10;njbDNc3vleaemF3dWx+JFdF4W+BXxG0DXY9f+zwagu2S2vLW9nVVHmgoDu53YBBzjgj8ajnuvjX4&#10;VtP+JbqPjqBocstvqO9sSY6cM3vzivQfgP8At/ftL/B/xNDfeINH1jWYYl2zW+pWRZmwRht/lscA&#10;ex4NfUfXsRRh+6hGXlFnkVMvjU1lUd/7xwk37H/xR03Vp1uYtJUzybmVtSWQDdyrAjI28+vXg1Vv&#10;P2PvjncQRyy+JdDMaxs6mG+ACBTj8q+37L/gr7+yRrGpW/ib4j/BLxTpl552bizs9phLDgshOzIO&#10;SduBivRNC/4Lhf8ABPq61WC1l8Ga7pqyfumutQ8O28ioO+WDFgtOOa4vVunL7n/wx5lbD1KduWN/&#10;mv0Pzqt/2NvjMbhLPU/HOh27XMgjEzaoFGcccgHH/wBau+0r/gmz8TrIw3/iLxvatbxr5kstnqco&#10;Bj65BSFs/wCNfot4I/4Kd/sR+Lb63Efinw7Z2Nxulgk1K3hhLY6/Lj5T/vYz2r3Twf8AtY/s1eL9&#10;JXVNK+Jvg2+0+4O1f+JxacjjKY3deRx71wQz7D1m1OMo3dtY2+eqJxFPMsNZqF/nc/LDwt+wR8El&#10;s01Xxj4hh1CPzAZrVvGk0chTPPAtSc/hXpdr+xP+xDdTKmgfCW41ebgyFPFWpyKvHUmO14H5Yr9P&#10;tK8X/s+3tgl3bSeG/J3ZVs25VWA7EEjOPxq9bfE74M3NyLOw8baB5v8ABDHqUGT+ANd0sPlVaKk6&#10;0tfOx5Ms6zWMtKVreR+YGp/8E2fhhrscNx4U+B3htYypMbSanqUzMpPUkqvPaugX/gmNd2ui2/h/&#10;Sv2aPBKM9v5n2qTw/qNzI+T0Y+aCD+Pev00ubfw7qFrs8m3mhbnaoDKR/hXL/Ef4gXHw80ZL7T4f&#10;Lj3MJbh1LeWignOSeB2rhxuF4PwGGlicVKpKKWqU5P8ABM0w+ecSYytGlRjBN6K6X+R8EWf/AASu&#10;+JNzp32TRvhX4Z0t5GA/0LwUZJRgdczXY2g/StTTv+CFXjTxX5M3iLxfrdrGmMrZ6dY2igd+k7HN&#10;dn8dv+CmGs/CPVoJJdOubi6nt2ltZFVZFaPuVLyLjHpz0rzbwx/wW7gsbtbnVvD2r3XmTAGO81UW&#10;8T4POQuQRg9MnFc+Q59wTioRr4bDVJRf2nd6d3q3+B9NiMp4+9l/FgrrRKyv8z0Xw5/wbwfC+aO4&#10;uvFXjTxdIyqPsscWvW7Mzd92YsAfQk12vw+/4IC/steHrP7Tr+meIprhvvR/8JMCOvchF5rP8Ff8&#10;Fwvg0+mRvZ6LHDN8pmt0mkuGVScEqeN2DzjivRPBn/BRzTvi5qQfwd8V9HjZYyf7PbRpkdRkDewY&#10;sT9VNfYUeJOA6mjlGP8AiTS/E+TxeW+I1H35qSXeLT/I2dO/4JAfsg6PYLbJ8J7jVFj/ANVBf69M&#10;V/nj9K09I/4JufAfQYxFp/7M/gpo1cGEXW6Vl+pZcGuL+PHx0/aj8K+FrjxL4W+OGiyWlpb+bqH/&#10;ABKU3QRn+MYkTgDnkn3FfL7/APBUv48eBJpG1L462fiC4VsQ2NxAkKE55BaNySAOeufzr3sJmHD9&#10;SnfDxi4+SR87WocRVH++qyv5t3P0EtP2MPhR4ft8eH/2fvh/DJtyo/sxOW9Q3lVueH/gl/ZN7stf&#10;Cfg3T/lJQ2WmjcnGOnAI9RX5YeN/+Con7SeuWLDTvjVb2N0w3RrZwttUkZKjcWyATwe/1rAsv2/f&#10;2ntV231r8Qri8urGMzXWo/vRJ5fy/e2kKVzxyMfNXcsywVP4YfgccsrzCprKd/m/1P14l8Ga60Ud&#10;vqninQYYopCZhHa7c4PHJfjHtg59qk1LwJ/bU0lxa/EyKQLGW8toYGQHHVgF+YD8/evx00f/AIKA&#10;/tM+H76TxFp/xbIM95va0ms4p7eNT2wys35GsDxd/wAFF/2rPE0sr/8AC6/sMbcLaabpNtGvXHBM&#10;ZbPHcnBqnm+GtsZ/2FipPWSP2Ou/DkE+nTf2J8RZTcSLtLWdqG2Y9FZh09RzzxWBf+AfCU1iG8U/&#10;G7XLaFfvNLcfZI+v3eec5981+QHgX9tz9o/w2LiKP49+IZI/Id/JknRtzYPyg7Ny8nPDDH4Vx/jD&#10;9oD4w+ObCSHxT8S9Wvo2YLcQ3Fw0itjn5gxIJ77uvNYyzijy6JmscixHWSP2I0nwL8JvDNx9ktPj&#10;Zq95MeWf+0F3EAYwW2tJyMD73OPrTb3TfDotv7LXxVdahaqpJkvr5twUjncwxlfrx+lfipN8efid&#10;EI7G4+JOuCGJQI9upSjauAcDBzycfTP1rRl+KPjbW5o7258Ua5qFxHA0bNHfyl2jCk4zu+7jrj8s&#10;1zVM5p/ym8Mnl1mfrv4m0jwHoWkqL5Y47WHmRVkVRtx135yv1B61yR174R29kl9YarHNDHul2tqx&#10;2tjqduTu+vf3r8/vgv4517xK2naTr3ibUNWgt7J5rL7RM8n2ZfM2+TkswGVJ7AZK9jX1T4cuf7Ys&#10;Fup9DhjjSL9wD8udpxtZTwQTnjvWEsylUleKNfqHs17zue6eHtU8OeJLRPEXh+2tbuCVjtkUZXI4&#10;IwRwR9B+NdBYT6VcxeRcaVbq2chTGu3NeV/CXxhqs2vtZR22LeQATWsceFjboJBz1A6g9QevAFen&#10;Fre42vGV2hvvqcjntj6mvQw9ZVopnnYiEqcmkLfeCfDc9rGZNGhQxkmLyY9rrxjgjp26dMe1eU+J&#10;odQ0DxAsGn7pUkjbc00z7l5+XJByR79q9tsIPN0tVf515Ak6YH+Nch440S1j06W9mTLqu5VjjGev&#10;ABx0Pf6itpRtqjnjU5tGeJfFPSdUvoW1iG5WOa2ty7GOMZZT79sbT+fvXD6X4da5uPN1LUfJUKnz&#10;sw28Dpz/AJ4/CvYNXttQsrV57KwRTJbqo6t5OWOQc9Rlvwry7WdB0q5uI5Nc1mV92N0Jm+U8kZAP&#10;PpwelRzcskzanzS0JvHnxZ8F6MZPBvw5sb7VLyZF8nybcltwRSSTjgFv881z158CPEGo6Nc+Lfir&#10;49tfB+lrKvn2i+W0jwjkksMAHkj7pPqMVa1jxBcaVaTx/Dvw3DYsJPLfUr2AMdueGQ87u3HPX2q5&#10;8Lf2U9f+Kuo2+reNtS8Q+Jbw3mdssbzHtyI8bY156naOPbFc9T2uIqcqR2Uo06EOaTsjm4Pit4O8&#10;K2SaX8APh+by8nDRjWLpcmBf72/BySegB/wrD1zwhqHjS5gm+Leu32qagY/MXQdMT5geqluyDJP3&#10;uT2Br37Wv2eb7wFM3he51Gx0S+kEkkUOnqs13AQ25BJLjZEW/wBjc3TmsbUDoHwVuIfDmnaPNqHi&#10;K+Vpo7ULukG7/lo2clOTy8u3jJGa2+r+xj725yyxCrTahsaHwT1nwJ8M/CGpaT8RvCVtotvHYRXX&#10;h9Wk2s8qy7mXyhyzuBtGepPOO3PfFr47Xvg+BfEOt2a/2nPH/wASnR5OsC9pJB6DtxzXmvxR/aD8&#10;JeCdX+1ane2+u+Mpl2rDC3mW2nv/AHgf42GPZVPQdz5mmqX3jTXxca/qN5fXV9IPPlVPMkkbsij0&#10;HQD+VcNSo+W0Too0Wpc02e7fsh+FdY8a+Op/iprhuWktWMq3RkIxO3cEdwOfTp6V9LT+MbX7NI1t&#10;dwyRycT3UzbnkZf4AxycA5LH2FeHeA4NW8P+ArexvpZvCmhW8eU0tZgtzderSuP9WCe3cn6Ctnwt&#10;4yXxFq2naZY2bPHfXC2+k2Iyol29TjGREo5J74yewCpR9npq2yMQ1Ulfoj3r4TRzQ+GftEkew3V0&#10;82PVTgD+tdhFlxnpWTo9qtpbR2y/8s41Xjof8nNaUBY8E171OPLTSPMk7yJyMDcrd6ilfy03U5Tn&#10;qarX8yrDgmtDP7RSu5iXK+9V0GWbP6+lJLIS/WnxRhhuU0AyaCMH/wCtWjZW+7Bz+lVrWIlgAfY1&#10;r2UGxMEZqd2Uhrp5acCs+7JbJVSK0boHpiqFwCckVRPMzMuc7iyn9aoTqCN7MR+NX7vkYC5rPnLb&#10;OhoCO5TmIPUVVmycgDpVi4YAZ98/jVcbc53n6GoZpEbnjnP51Gz8ZBqSVSeh/WoZGxxj6+9IojbJ&#10;XaW/DFQSqFHf8v8A69SzOYSSCahd1cZVvzqWyo7lW5Y9SP1qtKm1cDce33qtXQWMcjtVKWQeZtK+&#10;3H8655G0C9p679q44x616P8ADaAJIu5q890aMttXnjmvRfA58naxb3roomGIue0eGSPJUZrrtOYY&#10;xiuD8NXoaJQPauv028GBXoR2PKZvwsDyak3juKp29xwMmpxMD2osBLt3HOaaw7EUgcGnoQeMVQEU&#10;kYI5FQPBk5q447gVGY2zwKCT8a3/AGh4XKut7weV/hzTE+P0MgXOofKf4t3Ar4Luvj3esmFuTu/i&#10;HrzTI/2hruFvNa/bOOm7oMelfESyqTR9VHFH31B8fVibcL/+LnBxW3pP7R1tlVa/DZYBsye9fnMv&#10;7S95G+Pt5XH3Ru4qxH+1BcxtkXOP72W4P+Fc0srqx2No4yMtD9QNE/aCspkXfeDdn5RurprH456W&#10;6ZF4n3f73NflroX7WtwhELXp29/8j8q6Oy/a/liw8mpNt243Z6159TAYqOgfWKbP0vk+MNpNg/bl&#10;A6/eptv8V7JOftfPqG61+cdr+2ZMzbP7Q3D+8WP+TVg/tmTEbRq2M8j95ivPlhcWpbFe2pyP0gj+&#10;Ldn5Yxd5X13cCuM+Kvx20/StKlf7enyjJy+O1fJHgb9pK78R6f8APfs3dcMenvWN8R/G2r6xE2+8&#10;by+TtDHt/n3r4nijNMThcO6a0exy4jEU403YofHn4xXnjDVpIortmj3HG09eeteMavqrbTk/Nuz+&#10;lafiS7PmZDN/jXJ6pclxwc5wflr4jL8N9qWre7fU+RrVueVyhr+oSSwNlt3H41wWurJLulU/NuPO&#10;K7DV5EMbButc3qi/umZyPl9K+vy+1PYxRxV/bMrlS33eeP8A69M0mMi98vb0rTurMyyAevI46/pS&#10;adpvnXDbV5X/ADj86+k9tH2bTKj70lY9M+GlvJevEHj/AHeBnbnj3r6b+E2hTLDH5J+b+EenFeAf&#10;BPTplZSY8NnCjr+FfZX7Pngl76aGeWL70eQNtfD5hmEp46NCGyPZjKMadjzH4r6XqUNjNugdt2QG&#10;28V8f/ETVda0zxfIglZULfcI9/ev0y+Ofwt/4lUj29vu25bj6V+ef7S/hd9K8S+a8e2QHD/5/Ovt&#10;MJUlHBpdzCtJ3ui58MviVeaRcwu9ztXOc/0r6y+D37RcccMLzXa8HBMnHf6V8KeHTIqqd+P93611&#10;ul+K73SFWSC9K+3avn8wWLvalP7zOM+bc/S7QP2qrKCNUe/X5lzuHbmuqsP2m9HvLYp/aq7sf3q/&#10;J/XPjr4k0Rf9C1Fsgfe/pXP6f+2L4u0W+Pm6g+3+9uJzW+XYLNKkLy1OepTjc/VD4g/tC6dJaTFb&#10;5ePlr5N+OPxmGs3zQQS/KeG+bhq8PP7XE2tWCrLeqzH/AGuue5/KsV/iNFroaWWfcf4fbmvpcvyu&#10;UZc9TobU6K5VY7IeJXERMUnVvm56t6V3/wAFNfl/taJ552ALfdWvB4/E8A5dvvHJOa7TwB8SrTTr&#10;yGOOVf8AWfNjr1r6aNP93ZI0lF7I+wbrVGSyMkkin5Ny18Y/txeLGuLeaCNQp9c8D9K9suvi75Gi&#10;MLq6+7H8u/Ga+OP2rfHr6o0iJJyzZPzetGHwt6mprPmVGx5t8P8AWZU1ZZHl+8wAr6c+E2riYQst&#10;xt5H8XUV8k+D7qOC6VnOBu+Ye1e/fCPxCAigzMMY/ixnmvmeLMG5wconTl8uXSR9LPZPf2QlknYj&#10;bhc9G4rj9c8IJf75Xh+7k7uen+FdF4U8S211Yqkg4xx8wya1L+1tror9lK7iMdMZ+tfD8P4iWHxD&#10;U2eniv4d0eQ3XhCW0iaSGM9f7uK4nxxplxDE6v8ALkE4717t4g0eRLJlPJ+leY+L/DlxKWaRfl/3&#10;f61+p4fOKcktUeF7ScZWPGINKmkumYlhg9a3LXTJMEsT0xtz1roE8Ow28uWj4zw3+e1Mu0ghIjjA&#10;3dPu96wxWYe0eg+aUjLs9KZ5txH3eenWtaPT9mEbjjOPSmQXVrArKBz3PeoL7W0C/LJtXbz6Vwxl&#10;WqSLipdR9zdx2ZwWx/F8v6YqJfEafcDN/tNXO6z4iifIWT5guflFZcOrmdtu4nd14ruWElKF2jTl&#10;0udpN4j3pkt83TjtUS6o8xysp3N/hWFYQ3FyVwSf71dJpeiyptbaW6Y3CvNrQjSbMeUsWU0nyqw5&#10;7mtjTRMq5C/7u6oLOwKttKDjHFaNnb9Ao7ZwR1rzK0iJbGzoqlyMfers9Ht5DGpKY5rkdDCCVUdR&#10;g9ff0rvPD7xGEbju2j5fevGr1alPYw5tS9ZX8loFlMh+UY7f4U668fz20PM+O3SqOuFViLRt82cr&#10;tHWvOvF2t3dmW2yYz05BJ5rTCV/aO0jPmR1Pib4sXFjC0gvueoLGvIPHPxPvtRZz9px836VkeKPE&#10;89wzKbvv8yt/FXE6lqjyMxeTlhnn619ThcLGWxWjauSa1rU1xIxY7v8AerFllLSNlsdz71Jc3K7w&#10;y9BVN5gGIx2r3KVFR0RVuwshLcMD9fwqB3wDhvwpstwMttbbjrUBuS3411xpAWEwW3Kf0rU02Muw&#10;3DnoD/Ssa3Y8Oa6LQ4Advb3xU1o2iBt6faqozn2HvWnaQ+WNh69aj023ATJPGa1I4FMeNnpXg4mX&#10;LoibkKbQcZ5qG6mRBuZ17gY6fTirF4Q7/MNvH8NZ17uAOR/31XDGPNIIvUZNdseFPu1TWMzttzJu&#10;Ge/aqsNi8rExbfc1r6fpTyD7ucL+ddEvcRaJ7NXZtzAFmODniug0O6IkUBh6/Ss230qWEbinGc/L&#10;WxpWlur7wv8ADn7uO9SsRy6ofM0eieEtVMcaqsn3uN24/wCfWvRPDd+HVfLc/wC1Xk3hsyQx+W75&#10;7kt2rt/DmpyRHHC/7w/SuynjLa3PQoVnY9HtI1kYSJKPm4yq96vXaSsN0XGRxx1/zxWFoOsxOAZg&#10;vyrjNdIHUoGcjB5PAHauyOKje53c/MiG2ma2l3K7Kvritax1OGRNryDa33QeCPaskpArYLKSf4cc&#10;E96oy6mtk7A5z/D+f8q7qdanU2ZUC14og8vdIuPpXivxXDyJJ5Z3HcRuHf8AT1z+dexT6tHeW7W/&#10;mbQBx78fzrzX4gadHcblK56kD15x/wDXrSSM61PmPkn4rafIkrzQx7dvt7V5jbS3Z1DYwwd1fQ/x&#10;J8KRtuZ49w5G1f8APrXl1t8PLzVdb22tmzMW/hFVGpTjF3PLnFQkei/AXTFvmichtxGCuT9AfzxX&#10;1T8PvBbizVo0+YY/hPNecfs0/s7a9cNbm4tGXdt/h/SvszwP8GmsNNVWTewAHzHpXxWO9lUqNIKc&#10;YvZHkV54fksYGfZtx97K9O/p7fpXuX7MHilovKt5ZCUG0HdXL/ETwLLbIVjhKbcjBWp/g5ZXGkXf&#10;ljChmHRTXbkOH5MUpI3jGXPex99/C/xALiCIM33lXn1r1PR7rMYy35V85fBXxDN9njSViNuMZ/z9&#10;K948O6issCkP2r9Ywz91Fyj1OieVXXg/pUMr7uO1R+b8mQ9NMm4ctXU2Y8pDPAhqLyl6lf8A69WQ&#10;27hqjmI7Gs3FM0TK8gweKhfg9c9xVhuepqKRSp+971LiUmRM3PHSmDGeBU8kO4Yx8w5FC2w243Vn&#10;7M05ijLESM5qJk+Wr8kBByO9VpkGW2N+VTKmi4zKEx9BVG7Unkj6VoXIz8uaz70EDl/XnFefWp21&#10;OmnK5k3khh5Pp+dZN3cBTktWpfk888Z4rFvnKclvx/KvGrxsepR1Kt5ckA89T0rJ1HU4oxnzAFGe&#10;aXVdWEeQsn5LXJa/4kjiG4zhV6fpXmSlynrUabZoav4g8m3LCQnt8w4NeP8AxL8aRAyK87e2W7Y/&#10;/VWp4y8abbeTbMF28MvGRxXgPxR8cOJmAus7s4HOe1Zx5py0O+nR9nG7Kvjrxg5MixTD5v4frXlP&#10;ifxC80jEScc5O7rTvEni03JbdKPmb061xOteIGJ2iUFmJyw/lXoKHLEwi4+0On8K6jKlwJ/Mx82c&#10;+35V3+n+N5ILfymk2/8AAun6V43oOtJGFcMT6ba2NT8SMlpgn5u7Z5/lXn1pNSPrsDRjUpHqg8eL&#10;0E/ofl7fhVy3+IeMMbg7vcf/AKq+fbn4hT2szLvLejd6IPiVdPjMmO30pRqabmksPrsfR8PxGyPM&#10;kufujPvSzfEQOm43H4s3avn6x8fTSFS8v5dq2bXxpI4/eSHPu1ZVKuh3YTCxlKzR7FL4xkuAVZ87&#10;v7o6+1WbLXt7cyfN1b8/89a8stvF0bx584/4/wCFa1n4pDDd5mW2j5a5VUuenLBrl0PXtL1hZXCs&#10;fxx0NdVourEMAJQefQ14vo/i4h1xJ97vkfjXceHfFVsww7/TFd9Cojx8Vg9Nj2LRL6ObaGOf+A5/&#10;Gu00FBMFBPRvvba8l8N+IEkG5Z8Ht8vQV6Z4R1xZFVGPtyBXsYflk7HymOw8qex2+nab54DSD/x0&#10;/nW3Y6KF2nb06cVn+HriKRlA4Hpt4JrstLijZQtevSoxPlcTUnDcjsNDTADHt2XFaUGioo4Wr9rF&#10;GQu307Craxg/KDx3rujTPKlUkZI08A4C45/u1YgtcLjH496vfZX3cJ0qSK1XPzfyqlEj2g20jKH5&#10;RWpaKxGc1XtrfY5JO78K0rW3AGS1bRVjGUi1Zs69K0oGIHP1qjbw4OQKuQR45JrSJzPc0IZwOc1M&#10;LgD5ge9UVyBg/QVLHJtIQ1RjIu7mxnNRlsDpTFkx8ob9KV2OM1oQRytmNsn+GvzB/a40251r45eJ&#10;LezkZWj1ADjnH7tTn9e9fp7Lt2MX+7jmvzM/aB1SCL9p3xJaBNv2q8wy+o2gAg474rx82f7lep2Y&#10;O/Mzw3T9Cswl5ZzRq1rJCyttJUxuMYYZ5ByB04ya1PCHhweF4vsTXcMkcil4eMMxzkKMj/aPT0rs&#10;NSlstPspvDNxbwxx3l2ZGkZTuPygAehwVDAetHhPw7/wle2O5jjhW3bfGzINwx94cj5emcgc187J&#10;tWZ6tNe7qZ8+p/8AEpnuIyGH2Zl2tHnLAdD/AJ71N4EHhjXfFujReL76NNPlkRbyb7QI1jQ/KrM4&#10;OFxxyfQZ4zjQtvDlnZXM+n3lr9qhmkLRwszo2OoyRnjA71j6nf8Am/EuS51y3Vre6zPdWIk8qRC5&#10;PR2yGxnavGOACMdeiMoxaaN43lpY9S+Efxr+J3gS3jbw9441BY3bCx30gngEYJC7UbKovI5QgkHg&#10;9K9w8BfthaOxiXx14U0vzI7poZNW8P3c1vIJFi3suHUszbPm2mUDHpXiOm6FNNMH0jQVk097bdBc&#10;2sb/ACRjp5gOQX42lex9AAT6WPBfhiXwlB4M1JJJ7U3nnxyRqBKr+dvCgEc5GYyTnKn1rso160Tn&#10;rUaMtEfRvw/+PHws8d6YuoaF4zuo4pvlY6jYyxK2eeX27HH0kbNdVoPw++Hekal/wlPhvwtosdxI&#10;pS4msoRbidG670i2rIPdt2Dz3Jrxrw6utmBb2/uLiNVnIjWaQooiB+6ApBB5HJ7epFcF8Zv23/iR&#10;8G9bGjeCvh3Dqem29wkd5qczySR+bJGrJGjgqoYH5m+ZsBl6HIHoRxVNRTmjh+r1l7sHufXs/h3w&#10;1e2X2VtEube33HEPy3EDHH9xxtA/GvNtW/Zq8OahZLcaT4U020umLCZdA1OfT1kXOQfLVfKyT2OR&#10;nvXyu/8AwVo+OFlqls+l/DDw+kLRq00M19cvIzEdQyMAv8XG0j3r2nw9/wAFKvBGo+HI/EGv+Gde&#10;im8qdzbaZFFeKSmFJUSiNtvGRzjr34q/a4PFR6P5BGhjMPJWX4k/hD4Q+L/g/wCJ9U8QeBfBF1aX&#10;1xxNdXmmWWoeYvXIeAo/bvk49+a9T8LftCarZW0aePv2e4Vlm+aO4s7iSKRwD98xzDgEf7RFeP8A&#10;gn/go/4E8e3Udp4e8deHo7gxMWsvE9jPpM0jZ4QebI0ZYHsrHPTjrX0P4Y8Qw+N/B1r41u/BxhuJ&#10;E/c2n2wGR0/vKwx16gYzj1rx8QsDhZcykovzWh63vSSdendbXTd/nqR6d+078Dv7Qj0nxD8O9e0q&#10;4L7SxsUnV1zgjMZf5QemO1dbpPxK/Zp1pVtYtft4PMVliW8t5IjuB55dV5GeR2rgLl/hRfSfark+&#10;RfW8rPKt0q+fB7EuAfpg/wA663wp4e8H65d2+pada287W6khFnPQgjJX5vm568Gt6eJqS/kl+BOI&#10;weEjDmSqR/FHZ2PhL4OayU/szXbGYsuf3c6Et+VWJPgp4UuRusbsBvVZmX+RqhbeE/C9wjNf+HBN&#10;uONwgU/4Gtex8O+G7LbJaQTWpRRhUWQDb+Ga9GnLm/5dr5M8Gpyx0U380Qap8EYtRs/scWp3tuox&#10;h7HVJY349+awG/Z98T2czXWneOPE27+Ff7bikX64lgYV2Plwq4eHX5oyeitOf608XPiCLBtdd39s&#10;fKwrSUact4tehEatSP2l9xxR8AfEnS5F8zUNYvUU/M00VmzH2+VUqC9tPGtquxtGvNxPDSaSrcf8&#10;AkrqPEPin4oafHv0p7Ryp+bz7NmGP+AsK5uT4ufG+zkHm+GvD90N53L9smt2x26xuKI4enLabXyR&#10;ftpae7F/Mz28R39q+zU9DmMf/YBn3Z/AGm3Hj/SkgaO80BpI8HcgtZEYKO+GUfzrbtPj34yBxrfw&#10;6t1P8X2TWEk/9CRSfyqte/tHXsB+T4Q6lccZUw3EB7+7in9Tl/z8XzQOpGT1p/dIo6V8QvhtLMPt&#10;GpW8DHh45mC7fbrwa6GDxB8MbyH7Wt+kvYiDUAoHvjfiuS1f9qzQbe5NrH8CPEV5MV3eTHYw7vbk&#10;yfUZ9RXLw/toaBbX08Xiv9nLxLpMcbSszyaKsm5FXKrhM5ZjlcHgHHY5ojRrQWsotf4X/mHJGptG&#10;S+aPU1n8K38yiHU1A4KI0ytkelJcaRE4YafAVOc744VyR6dDmvI/CP7Xfwa8YW9vf698Io9JZyy3&#10;9nrFgqMjAfeRsEN15zgjBrvvCfxx/Z4v3zpcehwSFv3exBHuHPqBXk180w9Cpyzcfuf+R1LLcRy3&#10;ipfg/wBTWM3jPQbNm0u0vm5IjMNsjKx9xgGqeoatpGvo1r41itFkiXEn2y1x5nuAeP1roIfi98PJ&#10;oPsula5p+MEfu7hQBXh3xT+EPxQ+J8/m+D/Hmh28hlbyZnuJ2OP4Rt34yD+fSvAzriNYeilhqKr9&#10;42/4DPXyXJ6dbEf7TVdFfzDPHnhH9kJLxLHxb4Z8JzSXEbbXmg+U9c5OePxrwrxn8Hv+CWR1D7Rr&#10;Wt+BdOklDDc+rbc464COCPrWp47/AOCUnxc+I1hHHqnxjs9PuGjmF3NbpcTrKXbIdVeUCMgcEAkN&#10;14rzWz/4IPa/CtxJ4w/aKjupeljJ/Z7Jsznr+95rio8QU6cb1sCo37R/zSPqJ5fl+1LNJv7/APgi&#10;+Fvg7/wTG0zX49Ss/wBq7wfZxwuXjhbVRuyOmW+0AkD6A5717dpV5/wTem0eGTVP2ufDclwjbVu4&#10;/GQh6fw7TOf1rxHRP+CKPhLwlcLcax8ZbS8VtwkiuLXClvVT5nB9jmuu03/gnL8C/BkUsuqanps6&#10;u6lvNucAN+Lf0rhrcaZXTk4rAXXpH/Mf9hTqWazCT9E/8j0jU7T/AIJ06hodxd2v7W+ifuQCJm8e&#10;5wDxjYk2T7Ec18t/HVv+CecOoR6J/wAN5vY745DJMlxcXSyc9Mxs2CvBAI5rvPiJ+zz+xZ4Mmc+I&#10;fEOgrLFB5kyTaovEecdFbPevm34/6D+wEt4uoXvirSXUBnhjs2ZmY9Nu498Y715tXivJ8RU9msv3&#10;7JNnpYPh3MKfvxxk/nojP1rwN/wTktyrXX/BQy4vssAZG0u+3cn+6NoFVbWz/wCCTnh6S9v/ABT+&#10;034m18W8YEMFjpro0rFgCU35zgY6kcV4j8Q779ibS72aw0XT5L6NoS8Nwt24Kvj7jD8O3FeezfFP&#10;9njTLRY7b4VNdyK4P77VJeB3HFe3g8dSrR9zDSXqkv8AInE5Xiqes8Vf5n1Onxc/4I9pbwr/AGb8&#10;RbxWYhla1XywB6gnjPtWBdfFv/gk8t7cJYfCbWJodzGKTVNJLyfT5SODXzTrPxy8BzQmz8MfCPRb&#10;WETbljuGnmIPA7kVg3vxW1e8kaXSvBWhxRyAhFTSy2OORkntXr0/eXwNfM86WHnH/l5c+iPE3xY/&#10;4J2y3V5ceEfg5q1jhVNput1VS3cAbuPxI4NeV+Mvjr8LIrqOb4e+CF05VVhJJJcPuLcYIG7A+lef&#10;2vh74o/EeRNP0bwpcXUitvjhstMLMM8ZARSe1dV4U/Yq/ad8aBZdL+CXiS5twcu66TIFOOv8I5/W&#10;uhU8M9ZRv+Jly4qOkZ2+dibR/wBrr4i6Hei88M+Mb7T5IwTCbeeT92cYJ6+gPv7itdP2xPird3Cy&#10;Rx288u1izalpsMzT54PLoWI/Gux8G/8ABM79p+9v4DZfs7a55lwwVZL2MLD2OTk8DHXPavo7Sv8A&#10;gj1+0ffR6fZQ6N4X0swpv+0NKZ2Ukj5cBT6ew96qWEw9aPLGjf5BTrfV5XqV0vmjyv4Ffti+J47W&#10;+nvPEmt+G9Rtrdf7N1Lw7q09mi9co9uXaF1DdtoB9K9c/Yg/4KN/Hrxx8RNW+FHxc+I7eI7OeEmz&#10;tdWgjaOaHJDKzDGGIHuM9iK9A8G/8ETfiheXrSeMPibpdlauwZ1sdH82Rznnl8DHp1r5d/bu8H+D&#10;v+Cb/wAYrPw5+zv8ZpPEXiVrUyeILe9sYmXT48gpCxHy5Y7iVGGUBTxxX5/xVwtLEYGrSw/uVpr9&#10;305WtfufXQ+myfOsvq14qdpxj8Wl9PJ91vufdn7RnhX4R/GXwAtxB4Lt7SaPZDbSmPa9rKARhcZ4&#10;K+xBxzjrX5v/AB++E2jeGr9tHNvG0fnyGG6t8qzKTyTgYxxxzxgivXPhH/wUC8V/GbQo/D8tutiz&#10;Kv25VUFSxITdz0GT2Ga67xt8N/Afi7wzcwW95qEOoLbtLbS3iq6ytkhkICgjOMjk49DzX5fw3huJ&#10;uHcdGWYRUdlJJqz13SWiP0ZSy3EYN0qU3Jbxera9bnxX4a8T3Wi6hb2M91iOM+Wk20bioBr1HwT8&#10;Y9cXW7aLw14r+yXJYlVt3MZYqM4DY6njjOD71518V/BOo+B9c/f6ZJCspYSLLjKNjqMfw4Oen/1u&#10;f8NXdxomrQiGZfOibzFk65NfqWaZZhcyw6qKK1WmiPKweOq4ao6cndXsfodrf7bd7rn7LPibRvEy&#10;SXOuf2BcW0l08a/6SXjZEJXAGQxAyBgj0r4Mn8TazdTCa41CbfgIu7uMYUH1GOK6GXx14rvtKutO&#10;l1OOS3u7Z4JB5KqPlXcD0zwRj865FlaUGCfO5dqjd2Pp9K9LhHLXgMLNN6t3/A+L4wlR+uQ9mrK3&#10;6neeA9Wu7i9t77WZ5pEj+WOMfMHbuMdwQfr1r0C2s7LR55HOu3kczBkhgt5NitG/RXz/AA7fcn2r&#10;y/w1A6eHlbT7po5bOf7RJG5A3rnG5GPcenFfQGn+Dv8AhIfDOlamkM/9n6piNp2YN5LMBgkdcZB+&#10;nT0r7Ll90+MlK0ji1tLu1jjs9DsIpIYZFM32r72GPTp68fhVt/COnDcXhQ+XI3y4OB7fSu70jRY9&#10;O86yvEW6sfOa2mvoVceVIvRth5yMc46/lVPxBpy6JZ3utQag1xGyqFVY/wC9/eXHy8jn+dYypytd&#10;CVRc1jzt7S3ht2SNjCAP3h85iC3fA4wMfjkdaSTTpbKGE3dl8k0eYZBn97yQD+YNJPqE05LRQsC3&#10;yr/s8+3X86bqdzqEzQrfPNIzQ7Fbdu2KCePYZrktLZm9rmT4ihU2CzWentG8cZSaLau5c87lUD5l&#10;6e/f3q1o9x9mu0tboPLH0EhQ5jIHrx9P/r1Na2d1Fdx3UkMkiowP+pzjHIByP8avaR4I1bWpJL+0&#10;sPs+6QlVnY8HqQoHpg446CrjC5nI9H+Ff9maJpt9qGnv5aQwqbe4kh+522dcAE//AK+K+mfC+tib&#10;w9ZaZrNwvmS26y+Yu47W5bg4xwcHGRXyj4T8J31vKpmuZJNrqXeONtoG4E/N698cmvqvQNC0zxHp&#10;1jrui6PqszYjhl0+RlLLKGAKxHd84I5IYZ5H0ruoUpdjhxFo7noPw407U5/FWm60bXbDcCaK4e8h&#10;Hl55COu0/MSw289D9RXtGjWuorpcAv5likEa+YzxjIOBkHnr7j1Fc18H/DHh8+HJXe0lKveSJFDd&#10;RncMMxLEMCFbLEHGASPau3WN5LsQRO2FIyzKBhR0+v4162Ho8ljxcRU5pM17e0ijtvvBpP4ZOx/H&#10;3rnvEZ0+zkjju1m8u5YI7xsdo9N2e3uB3+ldlpen/aIAqWYVQoLtL8kak98seOlVL29+H1hI914j&#10;8Vq0fkn93pcfmL6f69sRg59zXW6cpWscNOcYnkuveGr/AFieZI7rbGW2wjoMZ7ED9ea5TSP2PPHu&#10;uONa1XT54LWzX99f6kvkW4X+KQlyDgg5J5Fe66j8Tvhv8OdJ/t3S9Nt7PT5VMy61NCLnysAbmNxc&#10;tHaxewDv04U15T4x/a80/XtWEnwY+Heu/ES9hkJXXdamaTTY2zyFkmMNoozjBiEpwOmel+xorWbC&#10;NSt9nQ7DwN+zN8D/AA/al9N0a+8cX6zeZGNNzFZRyD+F7h8Jt45xn1xnFQ/Er9rbwH8K9HHg+98f&#10;6bo+oQqqx+CfhvYm51G5+b5YzMRhTnHzZUHJz6V4N8RPF37RXxG1C80f4qfG26W3llx/wi/g+cQw&#10;xLnmOS5IUYwTxGmTjhjXGWPgHQNO0Sa38DWlrpmpMpLR2e83NxlsfvJ3UyTD1GdvP3ayqYmNNWpK&#10;3qdEcK5+9Vd/68zZ+K37TPi2e3udWjtj8N9C2+bcK1z9u8Rah82AQxAS3J5GEG4ZzmvmzxF8aPGf&#10;ioXXh34f6dceHdIuHIN9KJZL/U5mK8PJy7MxYEheAPqM+ty/sxWBYeJPjV48VI44h+7Mn7wLk/Lz&#10;kgemAv4V1XwV07RbrU5PCX7MHwO1TX7hZdra1JYEQQSFh83mSYRCccsSOAMV50va15e9dnZFUaEW&#10;4ngPhH9lDx/c68uo+MrBtKUyMJLy4t9rbQfmIVsE9yCQM44Ne9fDvQPhr8OIYU8A6S2pXixhrrxF&#10;cR/u4AThuW4QDPOPxFei+Lvg/wCHfAvl+Iv2s/irDq143LeDfD8zBEbhtkkwbLDOcgBc57iuB8bf&#10;E7xD8VNQj8NeCvBttoejQyFbHT7OFVA4CmRsqACQTz1545rT2NOj/EevRI5fa1K3wff0MrxTf3vj&#10;LxF/Y+sSNq999vVrHS7ByysB0MnHPPPPQfXj6G/Z9+D83ga2bxV4qkjuNevYwjeWP3dlDxiGP0/2&#10;iOtQ/CL4D6N8MLeDVbqOG41W6tI5ZJkj+WLeMkLuyxY55Y9ewAGK9KtTjaMfw11YfD8r5mtTGcm9&#10;Lmpbbhwh96vI42hSaz4X4wFq9ESF4O6u45yZWAXFZ+pSrtOXP5VcfdtPNZV/Iuc7uemPWgCAtuOc&#10;Hn2qxAMnb+FVYpCzbie9W7c5Od36VDA0dNj+YAjv3rYj2rHuxWbpg4yRn/gNXp5QkfzmnEmRFcyD&#10;OPWqFywGc1YlmD9DVK7lUghW+vFUSZ944AxnFZl1KeQGOR/s1c1B8nJ9eKy7uVc9cHr096UtjSMd&#10;SKeUs2OeKiL/AMZpJZlBypqKS4XBy2D1xUGhI0o/ve/3ajmJ4xUTToMEtTDcoDy3f0qeYBJuTjvt&#10;xTFg7sf/AK9AlWRyxZvagOTwf1qR9SF0yNrLiqtxYuzeYm7vmrhwx3bv/Hadar5g9ecZxWbszaN0&#10;ibRITkEewruPC8qwhSx/CuO05AMN/Fmuj0i4jjwd+ccZFbUzmqHqnh3UgNoB4OK67TNUxg+1eVaJ&#10;rax7QG+7XW6T4gQgAt+ldkWcMkeiWmoA/wAVaEN2pHWuJ0/XFbgMa27LVA38VbGZ0cc4PQ1MsgIy&#10;ayba8GeauwzgmgC6GwMUFvrUaPnvTqAP5AbzVdw/4+Pvf5xWVe67Iows5b0+bpWS980uXjfrwPSk&#10;hy7A7v8AgRrk0PT94uQ3t6WaZ5TxUc2pXDMDFMwxTpJBty79vvLVG5l7L97pRyxGnIsrrt5a7nDt&#10;uz/eqvc+Pb6EZW5Y9s80yaFmj3uMcd/88Vh6ntRuW/DFYyo05LYuMnc14viTqgGVlbP17f40kHxA&#10;1e4voYmnba0gB+b1Nc2ihV3Ej2pdOld9Wt0i/wCey/hyK4qmHpqLdiuZn21+zrFPfWUVwznmFR93&#10;27V7be6PHPo7SSIqrt7jH49K8b/Zd1GG3tIYboDaIh+eOv6/rXu3iWa2t/Dsk3mj/V43dMV+D+IE&#10;FKnJRWplWlH2ep4H46gNrdNGh+Xnb8tcbeNGUKuv3TndtPWus8aaoL+8kKyrxn5uufpXD6peBRs3&#10;fSvlctjJ0knufOy+Io6pcYJcN68/0rktd1Eo5WJuvVe+K2fEF+Fi3LnO3Jrjbq9+0XDbpMkV9bgc&#10;PdXYOJebHkhw/PXcT3q94Ttg995sv3d3I9ax47lwuzeea6HwVNFHeLHI+fmG5T3/AArpxHNGjKxp&#10;Stzo91+DGj+bexxeVhWxt+Wvvr9n7whbQafb/uv4R/D0H5V8U/s+RWs+t275X5WHBFff3wTtWSyt&#10;zCwC7QentXzWU4GWIxrqzW7PW5dFc0vix4Nhl0FmZAdydAtfmX+2V4YjtNXlkEO75uf19q/WT4h2&#10;cL+GGWaNf9TzX5r/ALaWkxzLM6Lz5hPy+xr7nMaKo0UoixENEfJdlD9lQqp6Dj3qPV9YMMDID27i&#10;pLu68qORC/zKT26+9cr4o1MxIxU4xxXl4eh7eqrnMrWMHxl4mkYOgl5HXPb2rznV9XleckyNnoa2&#10;/FF40zFi3txXJXkiK2T3/SvvsswtOnTWhjLyNLS/Ej22I3l987q6C1+Iz2yKBdt+f615+8p3bg3e&#10;q9xdSldqyZ+tessLCT0NKdTk0PTLn4rXDLhLg8fe+erHhv4uz2V/HL9pbCtncWrx97i4J3NIfzp0&#10;d3On3JTXR9UjFF87vc+lNW+Pk2oWnlRXbHan977pryvx54sOvvukn3Hd3IzXEjxDeR/u/MPzDtQl&#10;/JcPl3P59KXsOXU09o5KxraXdvDIuD3r1TwF4zis4kWRvu/5zXkFpKF2sSc9vetS21iW0YNFL/wH&#10;PWvMzDAxxceVjhLlPrHwN8SVZY1W4YbccZ9K9E0/4hRAxo02WC5yxPJxXxz4W+JE+lhd0zdM5z0r&#10;udC+M+1FBufl4zuPSvzvHcN4ilVcqSPRjiISp2kfUUvipL35X6MNy+/tVHVNJi1dcxhQxH9015h4&#10;T+LlpdeWks6ld2M7q9G0/wAZWEkSmO5jO5cqM18rinmeDmltYcaVGoro5fX/AAVJaq0rPgkZzjvX&#10;F+IrNbOM/N82D2617DqmqWGq2nlyHJ2/K3fFeYeNbIRbpUddu/HzenNepk+aV5VLVtzOWHivhPOt&#10;U1u4t5TEHHyn+GsDV/Fb7NokGRxmtbxFbxlnZZcbR+Arjb6JfNzjCk896/U8v+q1op21MSG51e4u&#10;XzvOPrXQeHLRpofNmb6fnWPaWMOVkD7R7V0+gQgbULZ7YWuvFRj7O0UEUzsPC9hGSpY574Ndxpeh&#10;xlFbPXgcDiuf8IWm6RVx91fmwPpzXf6ba7Ydu8njPB6V8Tjm4yYubXQyv7IiVcgL/wB9cfhSxWPH&#10;yD2X5a0ryJUP3vvcVHbxK20ZHzdgo5/KvHlcylG6JdPhWI+Yr/Oo9uPet/SNQktwqt91eeeKz7DS&#10;45RvMnPZR1P/ANaprlFtU3rNgZz9PcmuCSjU0OaUZWNDVNYQ2/zOp/3u1eZePdThYSNHIvHXnpWv&#10;4m8WJb27Bphn+EY79q8s8beLzISPtA3deG5ruy/L5zqJ2IUTnPE1+omY7vl2881y9xerJMS/PP3c&#10;9KNf15ppcCQNzkiseTUAWzvr9AweD5KaNlE0JLtUKoh7etVJb7dlN3T36VUe/wBzbvM7flTROGOC&#10;3zfSvQjRUdQJjMx3UsavIv1plvHu5DE/WtCzsm4LfN+FXLligFsrbdJtwfpXU6Fa4xgfe5zzWdpu&#10;nOWC/wAX6V1Oj6coVefw7mvMxVTQhmpp8DGLduKj+IcVcZlVeOM9T/8Arp1pbt5Pb/aPrSzRyjhn&#10;UivncQuaRnJMoXTJvYj9apiB5hlyPwrRktpJHOUPGMVPZ6SSQdp69O49qmnHlEtxmgaQbiUJNj73&#10;tXYaT4YfKnyMHbn9frS+FdFWS4VdnXtXovh/w+jBUYbmxhaitU0K5tbHHR+E84JxnHWr1voX2eMS&#10;HH3egPX/AD/TrXoK+Fo/J5h6D+H+dVpPDjRv8uPmbGfSvLlX96xUFY5JLf7KcqfvYI+v6f8A1qv2&#10;OrCOT5SMbcjvmr2r6V9nj3Ku3vwwrm7iQw3OED7feuinJmsfd1O60TXyrCZHVv8AZ/H+VdRB4mIs&#10;vM8/5l/xzXl+kXTyKqo3I+8vc1oaz4gawtvJS4+bb1/z/niqdaalZG3tJHYXPj2GL/WXGM8seuaa&#10;/iuLUYd6S7vTI4NeR6h4xhMmyabd+Hau7+EmjS+LJ0jhkZssOn/6q7qeM9jHmkbRxDjudBAdQlXE&#10;MbMD0OOlVNb03VdQg8s2zg9FwK+h/ht8A2vbJS8IO0/xL04z+ddtd/s62SxCZ7QAKuMiPFEuIKMF&#10;qyvrXLpc+HV+AuveM7tVFm6ozdVTvk56V3PgX9lHTfDF1HdXGno7dWOOf8819WWXgHSPDlq5FvGp&#10;24X5RmuX1/WNPsneNWG7ndx+FfN5hxRfSDsjjnN1GnIzfhtpOl6FMtttRdv8W0df8/zr17Qdd060&#10;tNss0fzY+UcCvmTxr8aNB8GX3kwXX2i4YZEcfQc5FZ2l/HzXvEF3uado41wdit/9evKw+aSk+aZt&#10;h6rk7JH0J8SbyyvLT5SvzcbuK5PwPrtuupLFvVWVsbf4a429+Icl3ZIbm9Yrjhhxk+ornT4/tdN1&#10;eO6t7ncshw3zcDn1r7nI8dCVZWZ6rp6Jn3J8JdXhjaM+aOgz/s19BeC9WDwR7XPzV8S/Aj4ix6hF&#10;EIrrcxx19MV9VfDfxIlzDGpnY46c8Cv1TC1k4qxhUjc9gilRk6/XAoYN0FZ+k3yzwgZ6j1q8T1+a&#10;vQOWW44SEHn/APVQ5zTAQOKei5HzL0oENHXgUFAwzUgZW4AoVeMCnysGyEw7uSKFyvQYFWDCRhlp&#10;rQtT5RcyKrgmqk43Dr0q/MjbSA1Z8qgNjd3rOSLiULiM5zmsy+3MOtat4cKVFZGpTiIMS44FcNaN&#10;0dlFmNqLojM7MODXL65q8cOcSDj0P61d8S60sCuPNAbGMY968z8ZeMY7MMUfpzwa8DGWifR4CjKo&#10;9Rvi3xXHbo7+Z/3zXl/i74gx25ZWuV467qy/H3xIRCyi6XdkjtzXh/xC+JskYk8q5Gd2flYc14ln&#10;UlY+np4dQimzsPG/xOXy2h+0Anp+f9a8J+IHj8XLOhmx8397r+lcz45+LrESL9qZc53V5L4k+I89&#10;28nlzd8ZzXdh6PJuYYiouXQ7fV/GcbMwE43Yx17Vz194mF1OqiT/AID/AJ968/l8ZSq7Ey9+u6pr&#10;TWo7s+YJFXH65rtlTbieD9a5almen6NrqLGNgXH+7+n51q3WvI1t8xVm67uK8303XkhTd5/ze9T3&#10;HiqVyyrN8p69v615WJoykz7XLMdBUkbeq6mJWO08/wAj+dU1uCj7mk75AWsVtSkmPHr6Vat5WJ/1&#10;nX+Hb0NefKDpnsxn7TU3rHUnxgy57jBrWtNTKDiQ/wC0q1zdt8uCAR+NaEDPvAU/Nt5rz8RW5T28&#10;DT946a21mVDgyf8A1vatKz8RyRnas3vycVyiTlMfP7VLHeN3f/x79K5Y1j2uTQ73TvFzKQskmf8A&#10;Zauq0Dx60ZCvcjr2avIItSKY3O30xVmy1942CrMfau6jiDlrYdSPpvwj8QlcoqXS4/u88/lXsPgP&#10;xukqqxlVcnHpnH8q+KtB8ey2zKGnOP727FepfD/4uNA6q827nHX/AOvXt4XFbHzuYZZzxbR9z+D/&#10;ABDHNCv7wdtoNehaNqwaNGZx+XWvlf4cfFq2niVVuT90Y/eZr2bwj46W5jjKzht3v/8AXr6TC14u&#10;zPznNMtqU5PQ9p065Eq7fMFa1uoZM/jXD+GfEMUh3M6t6Fe1dppN6sg2k9MV7FOUWj5DEU5U5WZo&#10;wx4O4J/vYHWpxb5GFTpTrdgwzjhatLCV+XbWpxcxXhtR2HSr1tFsPbNRmPbyelSQsB8wNBHMyxF8&#10;p3A1NGzHoe9V0dTzu/8ArVKjNg8960EWF3ZyKlEhBxuqupBPWpkAY5zQRLcnR2AwTUokRY2eSQLt&#10;7saq3FwljA1xJyF7Vx/iabxV4kvIbKzSS1t2+8yjqPTNPmsTy3N248Rw30zQLeLHGrY46tX5iftQ&#10;61a6f+2N4t8JXCN5lmtvPbcDcyOC2fyz+VfolZW2iWMH2VWdpEbb5kjck+v51+Xv/BS+DXvg9+2b&#10;/wALYsbeS7W602AhOTHKERlZGx3HBrysz1oq514VPUd8aL7EtvaD7PNb3sUYS73YaOReuSDwScc1&#10;1HwkS81COGMSmT5FVt2CzdiP9pT0zxnPfpXMyal4D+NHgCHX/D93HbXapvkgMfEhZRlGAPy+o/Mc&#10;1e+Dmi65pmu28ekWs062/wC7urOW42uigD5VLEKRxnnHBGegrwfd5Ud6kejanoTWF1uefcoYCMMo&#10;4bnjnt/L3rnfG2ksgadBC0XXbJH6DB6de57jpxVrVvihpupapHp6WbW1w1uHWGaVTIrBhkOM5wOQ&#10;CMg/lnauItK1bTB58zTJ5fDW+OOORz3H9KmS7HZCUrIr/BJryXVLWeZZtrNG22O4cAKP3gA29cY4&#10;z3x6V9DaXruj6HaS67f6nai4hKNI90qyKNwGMh/lJzk//rArw/8AZ70e4jufJum8poeIfk+YruIV&#10;hjsBwfYZ9aofHLxv4j0KxvtKsrhi00kIt0RF2hsv5mABw+10647HuM9FGpaPcco+9c9W+Pf7SNx4&#10;N+EUPi3SdWszfXgVtLuJNq7ZDGTuKOuBIAeOCM9M9K+UvhNcaz8VNb1LUPH2o3l7OzI1uJLgbYCE&#10;Chx9wICq4+XBAXknIrt9E1/w74q0iW01fT5pvtTKt0upfxEJgEKT8oyvG0AjjHFbfwx+AltpkWqX&#10;mjeIoVtjbl7f7UwRvLwNyfLxu6nqRgcYNP61zaNBGgoO6PI9a0eO01jyLaFVjjURqGcKDjhd3PJz&#10;1554IxzXt1va2Gi/Cyc+HLW3nt9s0kfktgTRseW4/i4Ze/I96tXHwr8GMsUV+jTeSdysr7V35BLE&#10;jk8/7X5V0ki6Z4dsYxY2turXGN3C5Y5yDnv69z+VXRrRjdpG/s3KyZ5Xp/wi8V+ONR33XgqJg0yi&#10;O6uPuoP7xzgkY9Bn+v6J6d8Zfhro/wALlutCn+x3dpYrFa6XNwUk2gDa2CNoPOTgnB718gaP418c&#10;i6jOl2qus0mxSbcSZzuXcy54IzkMcc8jJFez2GoTz/BbTLf9zHLqEzpcM0fmeVHl9ufQ5259M4r5&#10;/Npe0UXUV7PTyPTo4GnibRk3pr6nnPjvVNf1rxJda7qmr3NxdNMwklePkqWPTBABA9seldP8Nvir&#10;4l8NT2enXOvXUOoSRedHH9o3eYCxGAAxxgY64wewrkLnwx4iu0S2TUTH5MjFSGyp5/ixnK9ffiu9&#10;+GPw0F541XXpDujRdkMZUbANoyQASeNo4PP9fMjOq46PU+llHD06VpbJH0V4P+KHic28M9xrORKi&#10;nGzGfxzXpXhfxnq+oRl5Cz7eGf8A/XXl/hfQLeztI55ZwwjwBIV/Ie9ekeFbNkVWY7dw6Y7V7eXV&#10;sVGSvJnwmaU8K78sUddb6pdzqHdFP+8oqO6kt9u42cOe/wAuKbBGQu0H8aW5SLymV+uK+kWIrRjp&#10;I+Z9nTcrWOU8b/FjwZ4Hv7Ow1y5tLOS83i1W4uxH5uMZC5xuOD26Vnx/GDwlePi2Bb5v+WU2cH8C&#10;RXi/7cjTzTaL5up2tlHHfeXZXUwKyJNy7KhBB+YIox/d3V8s/wDBSX4A658QfAdv+0t8EfF1rY3t&#10;vYCPxBocV+bbc6KALiLJCBiCcliMgDqa5sJnlSpXdOS2PUeU03TjNPf8z9EIvHvg+/kaN47j5c5k&#10;2hlB+uKhk8TfDdgReyQq2Msoj3D8CBz+fevwz/Zn+FP7U3xoe4h+DPxRvJobeHfr1vDrkkQSNhws&#10;g3BSPzz9K9R8A+EPjd8JdD0vwzr/AO1XrHh24ufFMr3lppt88rWcUTbEDLu25Zl5HGAfrn2qeL9r&#10;J8ttNzmqZdGnpzO5+uL+LvgpatG97e28DSvtjlkhkjDHrgNwCfbNWp3+GGrlofti7duSsk0qq303&#10;HB/Cvz18K+Lf23vEMc2haD+0HZiFWRhPqmnwTNtYfKCWU8E//rrH8I+L/wBujx58aY/hP8PfHtv4&#10;i1OzVZNQ1DT7eBdKtO7CZgm1V7EHk5OK6/aO2xzfVU7+9b+vQ/QS/wDBXwg1CJra5u7CfDbl3Lv2&#10;VQm+DvwslK/6Tpox80eY04/Ssjw/4e8N2fh23k8S+I9M1bW12xan/YKOsEVxj5o1wSxPPc5wRxXT&#10;WXwR8PX98uqz2c1quwYhhnaPPucV8zjM7w9Oq6apc1vQ9Gjgans+f2jiUl+EPgAs0lrLpbSNnlUX&#10;Jp//AAgmnWJX7C1tHt/iVf5YNbafBzwvDG0VlA6sDu3tdO2T+daPhnwL4X05y2pwSXEhb5Y/PbAX&#10;868yfEGXwko1KKXnp/kb/Uq0YuSqtnMi11WNPLi8Q5VV+VdzDB/Os3UvBsWusZNVvpLhnblTNMFz&#10;68NXscHh7wQLZQnh+BBj+Jc1keIPhd4F11M/ZJIePv2l08ZH5EVvWxmU1KfMqMZfd+qJoTxUKn8S&#10;UTxbUv2bvhpr8MkGs6Kt0s3MqzXlwRu9QN/Brmtf/YR/Z68RQCG++HFlt8zc226nH4cP/wDWr03x&#10;J+zLbXisdL+LPinT0LZZLfUFb/0NTXHa5+zT4ptLV/7I/af8Yo/PlpL9lfHtzDzXh1M4yPDXcsBb&#10;0UNfTU97DwzGtZQxz+6X/BOB1D/gmR+x1qSyvdfCCx3PkbhfXI2/TElYM3/BJb9haUf6V8EtPkA6&#10;B7y5bafUZeuf/aOX9sb4Q6UNQ8E/GPWdQi85lbb4bsZmVcDBYlM459M18oeP/wBtT9vyxtv9B/aO&#10;/szYGEiN4Xt0mJHbPk4/InmscHx9wdUrOlyezkuko2/E9pcH8XYih7WniFOL7Sf5H2XF/wAElf2E&#10;IgqD4EabJtfK75Lk/rv6VtWv/BMX9iLTYl8v9nrw/wDKflLWLt2/2mr8nfiL+3J+3/HfS6i37Xfi&#10;FtP2krKrLASf7u2JQoPbr2rze/8A26f2zLyWS6n/AGn/ABZIFXdu/tqUb/bAbHrX2FHMMvrxUoQT&#10;TPDxGS5vh5ctWs0/mft1pf8AwT7/AGNtBdbmy/Z68N7lk3p/xKUOG/4Ea37D9lP9mDTUZbX4J+GU&#10;XzMyAaTaqA35cV+BFl+078YtWvZtV8U/FDxZfPOpaVl1yZSTn1DHt9Kc3i7UNclh1K48Tay0TSD7&#10;UH1V3lZe/LHFY1Mdyu0KcV6lQyepON5YiT9L/wCZ++2peOv2TfggfsmpeJ/BPhiReFjm1W1t3H4A&#10;g1yt5/wUS/YT0/VZNLb9pLwf5sMTPKqagXQY5PzAbc+2a/DfxK/hS7trPUNBNxHqEe5ZoZodyyLy&#10;QzOT8zHpwBWf4lXQr7w/DqEGipDNIPmVF+UkY5/U8VP1/FTlaHKvRFrJMLa9SUn8z9ufE3/BXn9g&#10;TwXbefp/xv0/VJMHbbaPpc8zMcdM7No/E185/tF/8HCNvorWsH7MvgKHVI7i08ya61+OSJ4JfmBh&#10;MUZAbBAbeHIIIGM1+WFhcGbTftNtZr8q/N06Zx6/5xW3ollF4ns5UtrPZ5Matcc/NG3TOe2c/jzX&#10;PLEY6UeadV+iSX/BOmjlWV06iSp39Xc+gfix/wAFkv24/jnpsip8WZvCtvtZZrPwzALXcSOf3nzS&#10;H/voV8y/EnWL/Wruz8a3Wry3MmrM0t2x4fzt3zb88uScndnnOTVo+H7rQ7WaSOH7UrtnyVUBuSB1&#10;6Z4qnrlxcX3hy3l+wSQzWLMGt5MBWXd1Hvg9PXNc9OMqlTmtd9+p6EoU8PBRilH00Or+AGsPp/ip&#10;ZZi0ULWzo03m7VHGcZ6ZyBxX1f8ADP47eFvGGtW8EOpS2/mW4j86SYnccdG54GR+XevjfwJPcRWn&#10;9qQCPy41HnxvgdTjvXdfDXxvonhbUvtOoeXHK0wW3jjYFT1HJz0wc5zXzedZS8Z79ndbH1GT5lDD&#10;pQb0f4H1d8Wfhe/xMsln0Xx14cks1jVkT7OwkhmHXBQEuCOvB/WvD/F/7KHxD8FbfEGn3Gn61aqz&#10;NItoWEmGGc4ZQTj0GT14r1zwn478N3/h21t7hFEjRZW4hgAHIxgkH/P60WfxG0d7WN9MvrxLmGPy&#10;pra4jMqMP7w2sCeT3+hNfMUMwx9FezaXKtNj6OWHoytKO7PBbHSmu9DvIL6bbLp8EmYABuG7Ofpj&#10;pWD4b0a+8QQXF5Y2rSW1vIqyMBk7mPyrgevvX2RYfCrW/FHh6+03w/4e0fWo7q0k3LfQfZboSbeU&#10;RySxPsWIr5xt/h38XNA+3Xb+Bda0y1gYrqG2xZSqqcEMOMqD1IGO4NfZ8P5hhZUZe8lqt2fDcVYf&#10;ESxEGlfTobHjH4da/wDD+HQfEGmadLuSFVkd4mkhdhyQ6Y6eo7g9+a9o/ZfvNI8R+HpvDU9s1m0k&#10;jO+g7t8SnAJmtic/KcbinOOcdq4P4N/tOeGbjSl8BfGSyutS0jaqQ3FvanzkcZG7O4HPTke9dFp/&#10;iTwn8C/HUPifQCNc0XUV82zjm3LIhzwEKgeXL69mGRzzX19OpTbWp8XUpzUdmej6v8LdQ0m4M0Oq&#10;eW24yWlx5JZJFByFC4xyDg5Ocd+BilE9jZ6k+ja60itcW7ZkVCmwk4dMlRzyPQdOckV3nw8/aJ+H&#10;XjW2XTr+5ijLKGz5B/dv1BfPMbHofcZHBzVD413fw/8AFPhhkhVVvrQs9ndW8hjZTj7x5+ZW7jv+&#10;tbSjSjrc44ynJ2aPOPEXwU1jSrC4uvD+iXMljcKJrdniUEYwdynHGe4BH04qtYfCDxtPNNrUmqaf&#10;DcXLZa3uFWVyWwSTgH6jA4Hpiom+PWu+C737H4U1eH7KkbAJPdNOskmOH2NnH09h9ar3n7THxT1C&#10;+W8svEP2P90Dt0nQ4wMEf3yuTzzzmvNqSw6nudiqVOWx3ngj9nzxF4z0Zbm71dLGzk3Cf7YpkV8N&#10;95WIGMfUgY611Fj4P+Cfgix/svWvHmmqLKbcnma5GUmYnkkc4J46NjHbvXiUEHxC+I97Hctba5fl&#10;tytLNIsMUa856uqgkHptyc85ro7PwD8PtAs4f7a8U+GNNmWQNINR1xpfLU/9MrVASRzn58+grXDy&#10;Uvgi2c1Sot5T+47Q6/8ABb+1Psw8XLLbrIVQSMzIhyTuO3BOenAPWvSvCv7RHwm8Dz+RJr/2yO2u&#10;wWGn2p/fY244boVK8Nznoe2eH8AW37K5sVm1TRPFniaYNlZPCWkxaba+hAnumeVu/IxmvaPh1qej&#10;6PYRr8Hv2WPAOi+YysNa8Zak+r3hcAYID7VVumACRmvaw+BxEtbcp59bFUdbpv8AAofD39oz4zeK&#10;bv7H8Dvg94l1yBrhpNsukyTRjf6nICD/AIEB1r1PT/A37c2tW0eo+PfEng3wDavtcrq2oRG4wc5V&#10;UjRmJxj5SfT616t8PfDXxT+JujQp48+OUCyBdraLol0LGCPH8JW2Cs+B2LY4rqtI8G/s/wDw0/0/&#10;xF4vsLdv+XyRZI7XzDjozu3nEH2bmu6ODjFXnI86pjU5ctOH4XPI7r4VRTxRjxZ4r8VePLtF2xWt&#10;rZJpenzN1BM92WYDr80S59B0rVT4LfH3xhDDp/g3wT4Z8LxwybrPUrOxbVL63H95b7URsjbtlIW6&#10;8YwDXV+Of21v2dfhz+98KeI9MyuI8aLojXU5GOB5jFY1Oe53A14/4r/a7+OfxMt5rv4Mfs+eMvEs&#10;bfu473xJq8yW2SeCLSxVUkA9Gbgd6pSow0Wv9fMUY1pJOSt6/wBJDfGHwA/Z18KeMIdN+O/x1sfE&#10;nixZtv2e+e48SanA3JOyDbItuMjPywqB7ZrZ8ReLfht4A03+1/EsusR2ENvtttU8WXUGjxAYGAqX&#10;LeaBjssR4xgZ4Hkl38Ov2+PG1xJbeNvjBofw10+4k8zUtP8ADUdrp8/zHCk/YzJdSMTwd7jnr0Nc&#10;Xa/sW/Auw1Rtd+JvxO1bXrp2YyX11AwkuW4zgzNJL1PH3OAe45zlzS2Vi/3cd5X9Nf8AI1PFH7SX&#10;7MVkbi50q+vtevFXdHb+FbJzESG/iubplXB24yF6AcGtL4f+Gf2p/juq2Pw1+E0HhHSWXzJNW1fc&#10;VETkNuErhVYjHHlqeOueK7T4c/D/AMCeAZIf+FEfszx6levKHt/EHitS21ccFBIcn8CfpU3xl074&#10;harbXmsftI/tNw6BpCx7YtJ0KRYFA7Al+DjnpHnH8VZSpQ3bv5L/AD/yD2kpOy/HX8Ec7r3wl/Yi&#10;/Z5uI/EH7RXxTvPiR4ihbfHo1vMHtxNkFRhDjgjGC3OeVrL139rj4p+LdEk8L/BnwTF4D8PpH+5l&#10;T925UdSqjB3EdThRz1Iry3xD8Ufg74RjfT/gR8PV1ORjibxX4jnLYbHVA3zuCTwq4zjg0uk3/i3V&#10;NSiv9e1f+0riZf8AVxRhY7c7ASMKx5+uTjgnOa5KmKXww09P8zaNBbzu/U0Hj02CeM32oyX9xNzJ&#10;qF1lh1zlj/T8K1fAWlahrfxesdPsw32aOPhWUIH4yzbR/wDWHTPIxXn7aoiePNM0m/S6kabUD5m9&#10;g21UxzxkAHPGMYFe/fD2307QPGMmsoyx5sW/efxbdvzc+/p0x2rj+2mb2909T8W+PYdE8VfZ7iHd&#10;Y/Z4VSaNfuYQDP0yK6DRr611C3W7tJlkjYZVl6H3rySy8eReM9JsfFcULNb3TSWbK64x5ZIPWtrw&#10;HrCeFNUj0wTPJp943+j+Y3+rbP3fzNepTxK5uVnDUo8tNSR6tByML0FXQG6qe/pVK1GUBAz2+tW0&#10;3KoNdsdTle4ly7RRZrJupQ7ZIrQ1GcKmD9Kx5ZcnO38KUhEiSLkZ9atWzqW+/wDp0rNMoHRvcVYs&#10;pFZwCcmpKsdNprBU2r61Jc3KENlulUbeVlQENUd3dptJ3Y7UEWHT3Azu3YrOvLrIZQ/frRcXe1Mh&#10;jWVqGoEBkJ/hzVNiSG3lznIDcetZV7ekMx/TFQajqRB+V8f1rHvtVYAnd3x96pcjaMTSm1LbyG/P&#10;tUM2oZVnLe/TpWHJqqsP9YfTpVc6urrzJ1/Ss5SRpy+RtnVFBwJOtRSal/Cz9V9OnvWBNqcZPLZ5&#10;zwKifV/lyknTtWfOach0kepKHUlu4OTV6O6WTBEn41xw1guRg5bHXpV7T9cbZ81HODpyOl3hz8x5&#10;PX3qWJgqBmP/ANasiLVI2wQ/PWr1rMZTnNTzByysbFi3mDcR/wCO1p2BCgKWFZOnkJFitG2dQv3a&#10;2gYSNiG6kjZfKl24rV07xDIkiq0mD1x61ziTsB0piXbbsq3vXQmc8o8x6To/ikE7PMGd1dXpWuBx&#10;xJmvGrHWJ4jhD2rptE8SuhCs7f8AAq3jMwnA9e07VQygE1tWV6D3rzfRdfVwoV/1rqdL1YOAM1qY&#10;nYQThqso6kdaxLK+3DGa0I7gFc4oA/jaLKiYRvxxU1pyuX4/KqayCOTLjrwT+VOe82cA8Vwpnrcp&#10;eeRTnDj8RVdYy3z8bfftUJu42GGb8ahbUY0LRI469zWnN3FZlq5nWOLarcdc1zup3I8xtp7/AHhU&#10;1/qTv8it/wCPVmyPluT+dZylcaQ8yrjczbvwqbw4q3OvwlV4RxhsdKzpZwOQa6D4Z2iXWpCR1BzJ&#10;+VcOOq+xw7kEnyxbPsz4EaLPJp9nexdGUHgV6t4p06/Xw1Istzv2qcrn0/z6Vzf7OdkjeFLVwcfK&#10;B97p+Jr1HXbG2vdCmiQoGaPj0OK/nfjbESqQcuz/AFOetJSp3PljXL0wztBnLbj8tczqc/nOx353&#10;Gug8fwtYa1PAx+7Jjn0rk768iDlAeOgHFcuBgpU4yXVHi8t2YPiOaRgV3fw8e9cq58qbO7q2TXVa&#10;tIZ8lG7du9c3qEW05ZuvvX1WDdo2LlHqiS3YFmcnitHRNUS0u1YHPP8AFXORagY1Kt/9Y1JDfgzK&#10;wb+IEmuqph+ZNMyu1K6Prb9lrUVutZjaR+dwC/59a/RL4KX6JpscIkXO0bdtfmL+ybqVwNahEWW2&#10;sGK5/Cv0c+BF7P8A2cssz/wjbz93jiufK8PGn/Xmexh6nNE9o8aTxyeHNryA7o8c1+f37aWmIn2v&#10;y1CqVPzL1r7T8ceKY00x0EgK7ce546V8TftbeKLK5tbiCR8Nhv8AgR9M16OYS906KmtM+ENUvJIL&#10;2WLniRgB+Ncd4sumkJGfc812PjBYY76a4hP3mJXP161534juysjcjr3xgVOW04zkpI8up2ZzOtzm&#10;NCgFcvdSoXO5+PcVreIrzP7sP+VYcrl5ORxX3GEp8sLsz2GTOWGT0qpO3y5U9KtunmLyfp7VWuEC&#10;givQplFN2KNgD86N4+6FoljBPIqFyEk+V+1dSXMaDrifa21aLe4KHGeKrXLMTwajR3BrXkvEDaS8&#10;YLtAqZL9CvzHFZUDspyakV2BAPrXPKlFlcxvQXwMaqJ8epqx9unABSQjHSsa2Ykcd+1X4yWGDzXL&#10;UpxTDmNzRvHuq6XNiSYlf7xr0jwn8bmMa758HOCSa8ZnRSMAVDHeT2cu5Jdv49q83FZRhMdH3o6l&#10;Rq1IvQ+ptL+NIljUPcA44JLVX8SeOxqK/upVbd1+avnPTPGF1A6qZCCK67RfFzXcaqZuetfN1uGa&#10;eFnzxRtGtJ6XOq1nUm+Z+OeO/Ncnq115bb952+g/lWjc6tHJEQZV+7XLeJLsAM0b9v8AIr0svoyp&#10;ySQSlI2NM1mMbVwPu9M16D4Ct11dwqFc9MV4LaeIJIrxct905r2n4L+JovOVJm+bI+bvXsYynKnR&#10;5jWjUUj3Twf4ZdFUOgDKvVcdK7BNIa1t9hYr3C9yKrfD6a1u7dGkcfez93/PNdTrcln9mUR8cfNt&#10;5z/n/CvznMa0vaaDlG2qOJvUKruyc5zle9V7HiXc7LVjVbhI2yflzx97GeaxrrWba3BY3QzXDzcx&#10;L1idXb3toF2rLyF5HpWD4x8S2tvbsUZd3RV6dq5nV/iJb24KRvxgZ57elcT4q8eCZWVrn2IY8VpR&#10;y+rUqJ2OeTK/jjxkQWELnbnOOa8w8QeJZpmYGYndzz/npVrxJrMtwWG7P+11zXKXbOGy5/MV91lu&#10;BjSirmd9Qn1B5G+/+OKie5cnIfP4VB5hz0/AVatbZrgjbGTzXvcsYooQGRyBn8Cau2cDOfu4q1aa&#10;A0u1ljb/AID61tWHhiRQrgfWuWpiKcdAKVhZkq21ffnvW1ZaeBt3I3Jz9Kv2Ph8qzbvatax0RwBh&#10;OC3euGpiLxL5XylXTLAOQPmbPP0rotOtAdpJ2/0ptppu11Xy261t2tmqr8w3dCWU15Naq2ZSQsNu&#10;duFb6bQaJoAV2jru+mavRW5L4UYbgYz0q5aaU8rZCZx96vNqTIMe00t2k27PlzjPHStzR9BIkV1i&#10;5/vVsaV4YeTDMvPGR/n611GieFmOG8rdgY3bevasJV4xQ4rqin4V0XZOshRT8uPavRNB0gSNGQON&#10;2ah8O+Gv9JVVj+6Py6V6H4W8ImTbnnnO70/KvGxmMIlzbmNB4dUx7h/wL/Paq97ZWFgMTbg2Mr9f&#10;T+ddtrq2uiWbBo/mVckt1H61434++IlvprSQ3E25s/d44Fc+F5sRL3R0iLxXd2kUZAmUcZ5GPXmu&#10;GupoJZW2LuasrxT8SI7nMUN0vt81Znh2/udTm3K/BIzX0XsPZ09TeUo2OogvvsS7o4/vAfMO1Y/i&#10;PVLiWNsZbd0XOK6nTPDT6ltYxsWYY+Vfyq7e/Cy5vLcE27YH+zmuSHK6mhk6h4XqV7qEd2svqeK+&#10;v/2IPC8+qNHJdKF+5uULjivEP+FSXM+pxwtbfdcF/l9/evsj9ljw7Fotpa2kVr8y7R8vpjg1zZ7U&#10;nTwvuGNatJWPrr4T/Duw+wxuyr93vV34iaVpem2cil40wvX1qz4F1qPS9FjSZwvy/wAVeT/tJ/FR&#10;9N024a3uF+VCN3pX55jsy+r4fzOf2krnkfx2+Muh+DTKn21V5x8rV8g/Fj9rK3uXmttJuSSxPzBu&#10;tZ37SnxH1vxFrU1vbOz7mwx/z+FeJReC9U1Gdrq5gdl3E7fX2Fe3k2TYfE0ViMY/NI0jOc9Fsd94&#10;a8V3Him8+13bl3kfJbPAr3HwPptpb6cJc/vtuduenH/168I8E6PLosqysu1uhVl6V6IPGkmnWkkX&#10;nt93GPrWuZU6cqnLSWnQ+iy+MYwvY7LxZ4jj04MDPwpHLdB+teUeMPiRNHqKi2u2+9niQ565ql42&#10;8cuIMLc/P1Vc98V5nqms3NzN5hduvGGxX0PDOGrUvfmehUn0R9qfsufGJrqaGGW4+U46tj2/pX3T&#10;8IvH63MMYWQfN23dK/JD9nLxjNpd+sBl6Pu+91z1r7y+A3xM81ICLpeV/vV+uYKt+7TuYU4810ff&#10;HhDxLFNEgjkA9ct1rqoNUQjPm14H4A8cJPGrGZdvB4r0Ky8WI0QLTjGPm3N0r26NaMluRUoHfNqS&#10;Ocg4+hqSG8U8bs5riYfEqFcrNn/dNXbbxImchx9PWt1UuYOkzsUZSONvNSRyxxj5mrnLfxCkgwkq&#10;/nU6a0HPB/StFIylTZ0KyR4yaV0yOOfasqLVI3X5ZV96nXU1YcSD86rmM+UklG4YUfrVC5UfxLU8&#10;moJ3cf41SuL+NFZjUyNIplDVZ/L5U9q5DxLqogRjv6++K2td1lV3AsK8t8feLkjDOknyjP0NceI+&#10;E9TB0+aaMLx74yitY3f7Qu0ZP3v1r58+KXxLS2Dg3Q9+a1/jD8S44o5EN0B1wB3/AFr5V+L/AMWm&#10;3SZvMdwq/wCfSvl8W3UkffZXhOWKuaHxC+LCIxBu/lOcbvpXifjv4mvclh9pJ7fe/nXOeMviJPdz&#10;fJPkbsfe6VwWreIHuWaWWb2+91rkXLDY9SrHljZl/wAR+KDfS+Y0m4e/+f8AOK5a/wBQVuXccdvX&#10;NQ319MT97jtWbc3PLZxiuunqeBiKlrphqF22whX4Hcdqqw61Lb8JIQfUNUV5cEqx3/gtZkk7K5Yd&#10;/WvSpx5onzGMcY1Lo67TfFd0y5Pp8w9KvW2ty3MuWb73fd0rjbG9VGMYPGfmrY0q58xuD/hWGIpW&#10;R6eV4uSly3O40aYyHp710VimUwo6da5Xw/LvYfNk46V2OlRs65C7v+AgcV8tjZclz9Fy1+1SL9rD&#10;8uAedox3q9HCcgr/ACos7VSwYFScjr2q55ZC5V/yavka+KcpH3WDoclO5VcKFwFPTPFRGQ5zv4qe&#10;WPALdP8AZzVaaNlXaAM89TTpyOzlEMsm7dtxxjnvThdsATj6VCM9GO30pjMqnKsv+9XbSkZyiaNr&#10;qBQD95+FbWk+JJreRSJOp5NcmspyACOKsW11Isin/ZzXoUasovc56lOL3PdPht8VLixkjikujgNj&#10;5q+ivhj8XI5mjRr0MpAzub9K+F9K1d4HWWN9uD+lelfDr4nz6fJHHLPtAYZ5r2sJipHzuYZdCpF6&#10;H6PfD/x7FchD54UdCfWvWvC3iAXO0rL+PtXxB8Ivi8WjhR5xzzy3SvpP4fePlvI1dblc4B5GK+sw&#10;OJ5kfledZbKm20j6D0i4jaIMzjn9a00cyAEj6VwnhzxCJgpL/Rc+1dfpt4skYFe1FnxdanKEnctN&#10;IyvyKTzSTinsmV3EfrUaowOD+gpmJajc5B/Kps54xioYEK7QRVhEbt060wJY8KODUse5myKbEvGc&#10;VJtYcg0GZR1XUra2D/aG+4uR6bu1creeJPE93KNGmtzNboNxlt059gTTtR1J7nU5kS+jV03MqysB&#10;nnHFZFj4wuoBcaO0G6S6YCRix7AjH61m5Jq5aRz3iLxQ1rZ3NxFIoNvHu6/MMHPr7V4n+2f8ENA+&#10;MvhGPx3bSNcaXqVsVuPJjDNZyFdpmXvwfvAema6691PUtE8Q3vhfXLZ4ZCWRbeYFcqeQRnsc8GuX&#10;+Ffxz8OeDf7Q+HniK8DW41JpLOMyblfPyyx47E9R9PrXkYzlrRcWdmHjKMtD87fiDYfEv4B+Nl0q&#10;zlW3mt44x3+y6pbqMKQR/EeO4IPQ88+jfDj9rLw1rVjcW/xChbT5t21I7SApLG4A5SRn/eHOeCQx&#10;zzxk19RftK/Az4XeN/D8jukd94ZvF3QzWqkTaXNg/MGGflz2A49MdPkrxp+yf40+HemTeINQs4tc&#10;0G3ulaxfSVaSSaBhgg7clGAIwzDbx64FeHUjaNludapy6Ha23j3w/wCNvGM2qeB5v+Egt9P8pls7&#10;hWDxqy8IdoDAcHpxhep6HpfgV41mvZW8Pat97znEeY9uct0645IPA718caL4a1LTvFzeKvgz8Rbv&#10;Q7qOfFxYTR/MwGWJxkBq9O+Gn7ZnivQfFFr4e+OHw2RZDdRsusWNmYS27OZGxwVwd2EAJwTz0rf2&#10;V4+79xpFyjrLQ+6vB9lBoVpdaiY4dqxKyys+3y+SSeCM4HYEA5PI5x4jrmoazf8AiO6udUtbVpJL&#10;iV7KaGRlA8xTneDjrzx0B5AFe0eG9Qg8R+Dv7Y8MapHcWskLHzI/4iN2V9VwR35zXneo+Gbe615b&#10;hZXZrhypVTtWNugAx06c9f8AGE+WNkdkY3s2Zfw/0jTbrVvMjDSPsRm3rtcgdRjPbdjrXu3hbS9P&#10;axW5xtXHzRL0K+/vXA+EPAOqQX8V80Dfuxtwr+YVBX5iPQ7sdu2K9X8P6Eo0b/RWVWWNt0bt0UEA&#10;DHPU1i4yZpG0SsPB+lS3S3NnaXEi9SrMW27e2B1GMnvXYaR8ONJ1SGE3eoW8dusbNKq8upHU47YB&#10;4NZGnQ3mnyx3Ud0yss2GkXC4I9CD1x716j4B8N6DJqNrZX0rwqI5GmWZZNsuWUquFI+Tg9SARWPv&#10;LqbSl7t0cW/gb4eaJNLaaxr0KW0ETPNcR8ELzjJ564HXn5ulbF/D4c07TLU6NfvPazwxyySW8iHn&#10;so7ZPbOD0zXrHi34JeENe8MLqmpWlncSAtIsujyPHHIpAysih8ydO564OMjJ858U6Na6D4HvtPmi&#10;jlhhQO23hlQrujcjg4yh59+vevKxlaUNHH7z1MvtWknzbaGbPpvwZsdHt7tviv5tw2HurWOJiYdw&#10;UnkLj5d3OSOhxW14E8Y/Bi1lmt/C/j2HWLv7ZJDFElxuBZAG29hgr9ceuRXyt8adf13VAum3waO1&#10;lnG2NJdsYC5IOzIDAnHpk816b+x74POhwrLqMbSXd3eSPeSSPuYptQqgPOB1OM5OMZNcdbGcsbQg&#10;r/M+ip5PGWGc6lR+mh9ZeE7tdVnjupY/3cihlXbjb6cc/qa9Q0eOMJFIOu2vM/CUC6fJ9nuFIUqN&#10;qj5cc8frXpuklIkjX722OvayeUpayPz/ADiMYytE2IkC9KSaCWUEgUivuwq0l2bkpsQ/LjmvpJOL&#10;i9D5tXUj51/bIbQLvSrfRfEunmaBpjIq+Tu3S4IGTkbQBnJByMivk3402viDxH8KdX+HfgfS5FsZ&#10;NNkWGazkDbGUZCqpySM5wRk8fgfsz9qPwxHrukWMtwTuhviWbs2V2gE+leQr4buY4/sGl2FvcKyj&#10;hoAx3ZGAvuMc46/lXycoVFim0v8AM+wwtanHCxT1/I+Yf+CePhbxf8CvFWpeKfHfwsm8L6TcaZNZ&#10;yXGrXiL/AGq+9mRkh5K7dzANnBAHA615T46+Cfirxz4z1TxD8IPBuuXmm3muTSW+oX2k3UdvCMln&#10;YzuDlRzjBx1A619aeI/2TP23viF8T08U6b8M9Ct9JWERWd94x15ooU5JMxtoHzI3TCsFAxya9G8N&#10;fsX/ALZvlGy8W/H7wbeQySYjt7OzuYVsYsY/d+UBuYdskfXvX2GX06rj70bX1PNxVejGrzKav66H&#10;5sy2Xxi8ctBrXxz+O0vw88A/bfsI1SxWSS51RlbaYbS2hILvxjkDGckkYr63+Fnws+LfxX07S/g/&#10;8PNJ1X4I/BDSMXGpalrV0q+I/FihfmnnO4tCjHkA5J4AHYfQeo/sEfFuz1LT9X0Dxt4VudUsIxHp&#10;/ibxBpNxetoyhRl7S1JEYlJ/5aOxIx/F0qTVP+Cf3xK8Zalbaf40/a/8QR6Halpr6PSbJodR1iZh&#10;8xnuzwkfpHEi4GMHgGvW5ZwpvR6nmVMRRqTXvJf16HonwV8K/Db4XeDLXwV8H/BbRWcLBo2up/Nu&#10;ZC5LGWZmJKbs7gpO7B5A6V6ZFA10yveTqvoqtn8K8/8Ahd+zlpXwz8Pw6PYeM47XT7Fv9B0a1tZE&#10;jDMTvmmkYmS5kbOSWOM84r1JfC/hqIb5PEyttXkt1H0Ga+KqZbmdStKcqenTVHdLGYJJcs7v0bKN&#10;xY6Yke5ZV3Adm615L8QfGPiSy+IMOlw66bGzaRY/JR1U/Unrz1r0bxrc6FFZyWWkeIpLe4K4juI9&#10;Jkm2n1wOtfIP7SfwP+N/iTUz4o8PftA60k0bH/U+H3hAx93/AJYt/WvzDj7KM8xuCjRwMLNSTbUr&#10;JJd7av5H2nClHA18Q3iaiimmlzJ7vtpb8T7G0GZoNOjEmpedlR87PnNWLq7RYtzN1P8ACa/IP4of&#10;FD/gon8MSF0X45eLvKMm1YpLOB1Az6mINn8O9clpP/BWz/goR4FJ0LxJ4hbVmRggkvPDsO9QBznY&#10;qE/jXpZSswlg4xVK7SStd3/Gx047hWWHqczrws3vf/I/Ze4v4YyyvI3+9XlvxP8AE7+HtXj1WOaW&#10;MSMwO0kq2O+M4r85fB3/AAWe/aCa7UfEDTpo1bn9xoKhsY7ZbpXqWk/8Fd/hhrdosHiyK8uUkX5o&#10;7jRvL2+oPP6ivB4kw/EGOwssNRw86c1ZqXLzL8GdGX5bh8DUVSVWE11Slb80fWfjrxgb7wdHrFk0&#10;nTZKvl5zmvmL9o3wXpF1psuvXumRvDcRszO6jvgfNn61h3P/AAU8/Z3ujcW0Fpqkcypu8qPdGrAD&#10;jhjtxjua82+KP/BTD4R6npslpZ+HdWvrWVdjW7QpIrexwCK+GzDhTiLM8RGVWElKytaLVpLd9NGj&#10;7TJcwwmW6XVr91s+nyPib9pyzg8PeJbiTTdLK2zXR3JyVC56gfgK8Z8U3K3Vmby00iSSJePMjHC+&#10;wwfWvpz4n/HH4KeK7lr20+FviCFmkLobVovkbOQQGPy4PbFeU+LdK+GviBprzTdO8YQtc3DS3Swv&#10;bskkjHd9wbQvJPH5Yr914Z+v4XLadHEQalHS76nz+f1MvxWLlVozWvQ8w8L63p4tpYv7PUMqj5ZG&#10;PGT9a3rHVUXTCZND2ADO7ymAI9QelLqHwhuppIx4e0XxFN5jdZLcKf8Ax3PP0rJvPBvx2t1Nrp9n&#10;fPGG2iNo5OOcYIIr6qNP212mj5f29OjZSvbyOxh1UxW0F9FofmcDcI13MRz6n0pt3Ostgtra6MxT&#10;zC4hlx8rFcHGCcc4pngvQP2lrAwmy+E0l9t42nR3Ybc8fNj+gr1bwZb/AB6t53u7/wDZUaZJF2sz&#10;w5XPrh68et/aOGqe5FSXkz1I1srxFP3pNP0PDU8F/EG0jZbTQ/IZjn7OYycr68Z/WtLwlP8AEHwr&#10;BqFzb2Co13aiG6MihRtznr3xj3r6Tsfip8d/D7+QP2R/CoEf/Le/01m7dTiXGfwrRvP2lvjq9q2k&#10;3n7KHgTZJGAZFtvIbOex8zNYzxmbONlSi/mio08sjJNTZ84XljqN54SWfSrLUrq58sNNJ9hIj390&#10;DAkcZ69xXD6np/iK302aSS2laRIgTHJE43A9egPT3r7F8NfGb42X8clnP8AvBMUfX5tUcKAOc4V+&#10;tTP4x8SSafJFrPwR+G6zXAZfOkmuZHQHvhXwTWOFxmcU5NVKC/8AAjTFU8qrRTjUa+R8X6RDeQ2a&#10;zXRVpJMBV8g/KPT16VvWOs6E8VvCttNHcLLlpJFDKvGOMHI5zXuXjPQbTxO4tb0eC9Nbdn/RdKdW&#10;bn/aY1nf8M8aFc27SxakbhVUlhY2cUYX9Ca9SNSpW1q0+X53ODmo0lanO/yOe8K/GXTvCuj/ANm2&#10;V1HHHyZJFm3j6hOefxov/wBpIR3UFrDLZ323nfCrhlPsQv410Gm/Az4VQShNS02+n7GPd9488Dbi&#10;ui074T+BdOmWe1+EMjQowb7RMzdOnO9yOvsa5v7PwDlfk1fmdDzfHU4pRehc+GH7a/i/wZNnQ7tf&#10;38eJBcfcUjocODgjnFddq37fvi3xBdmPWb7So+P3szWqSsMnBwvU8dsVyt14L8HRStJaaNpEEIUb&#10;I7xYy6/X5j09v0pza/ovhts2uo+D4WHyrvgyc/gRmuCpw3lkqnMom/8ArDirapfM1L/9oK4d5LPw&#10;tpBvo4Zi1vd2tilp5qk/eywB554xV6f4x/Fm60mCx0nRdA09Rklry4a5k9iERMA5znOc1yqfErS5&#10;byNY/FWieccBY4IZAsmOc8yf/rqaXWU1lfttx8QbO2hP3vITYH/InP4V10cpwOHakpP8f1PPxGb4&#10;zFR5bJLySNSLWvilq2681jxSVEsmW+x2LqoA9AWXP6VMviHR7GR7i6v7q9RcZZpo40J5HOd3f37c&#10;1g3/APwqG3aG58Q/EdmkimZlSGB3Ucf7R56dDTrTxB+yhorJFpmj6zrE7ttlhWRI1c8nAwGI5wcV&#10;6tOeBjrJtnhVo1vI6Kz+MXw+0Mjy7K1nm8v5o4Y2lyfqp2t+Vdj4b+IF94osWvPCHwwuQrfK8jWZ&#10;VUwODwF4/H864nR/iNoVvPDH4G+BVlay+aDm+1KSU49digc89OvJrpIfi9461uSOG30Gzt2ikzIt&#10;jo4G0ZxktMW4/CvQo5llNGWlHmZ5lbC4iX27I7fTvhpqXimKPU/EXxAjt4ZADcWL30bSOo4AKIHb&#10;PB9M8Zq8dHuPCtz9i+GXw2t9Qs5ly19eaGkXUdC9wNwIxzj9eTXI6Z46+M19OssN7cRtHny4vtgh&#10;XHIxsiUcd66zRfhf+0z8RJJbu30vWpYDGpW40nQ2GeTn95NjI6d676fEFfajRUfkcvseV+9+LN7S&#10;Nd+Mt1DHLHpHhyzMLYdXZ7mRdoyW2R4UHHPQAY/GutsYPiFc6beeIvFfx90jQbW1eMSw2C2duRv+&#10;6QrsXIz1wGIz0qj4T/YH+L3ihVHim4vIf3ed+sa9uO3oQY4d/c44PevRfDf/AATX8J2VpDaX/iu6&#10;ZvL/AHyWGjxo6t0KiWZm4HTO0V0RxmOxEb1E/wAkc0o4aLvzJfiYEPi/4O+HdSWx8cftc65qlq8J&#10;m3eH7q5vNvy52tsESA5OMZOMV0mjfHj9h651CO08O/Brx346vYUxa2czCGKR+eXCM0hHfqe/Hr3n&#10;hP8AZH+AfhSC3W68A2N3cWqMpn1rUHuXmJIyTGGCA8dlwPxr0Xw7p+m6EPsGkwQwrtXyLbSdNSBA&#10;AMADaFJ+vWt4+1fRfmZe0ox11f4fkcP4b+Mnxr1plk+GH7EXhHwxaxx/6Hda9AhmXt1k+Y/XaDXV&#10;Wvhv9sP4gWZtvG/xcstJhlZS0OjWe35R1TJITnp90126WWp6Tbf2nd6cbOPbmWS+kEa8fwgsQST7&#10;Ka5bxR8d9E0WC4SxvGumttqOtqo27iOF3yAjHqQvGKJVORWlL5GHvVJXjH83+Zb0D9nDwz4Y0l7j&#10;xZ4z1G6jCqWkmuhGinrnoE/kcmn3t98EvAMkh8NeB4L64jbfI8cIkyx7iVzwfox+leQ3v7V2k694&#10;gi0HV7JWutoa0LXDzbj3Vd/Cke3X2rqrHdrg+13Alk8xF+WbOenQio9vzfAN0ZRd5v8AQ5b49ftM&#10;fGCLRbu18MW66f5sYCLaxb5FXPBzkYwO4xXxn8Wr3RtUf/hNfH/jDVPFGoy3WI7e4YrFGCdpJ5zt&#10;Uj2yeADmvtf4j+G3vNIbR7aFI2myIxJzjsBz0A6181eJ/wBnw3Pie+jur1rhW2qI1baAvmbsjP8A&#10;EWIAA6Y681zOpJzabO6nTpqneOhx2tab4ij0G1129ureOFMtG/k8hSnCgE4AI+Udxx7A9r4O1DVv&#10;GWn3U0GiNYx29msStLGIDM4PTcvzFcBeo9RnsNvTPh34su2tZNSWFreCRdsMwAZsYGSPXArrtd8V&#10;fDT4X+F/t3iTUYo2VN8dvFD5s0/+yqDLMckf41z8k18y6lSi72exxfwb8Kz6bq1vLrkRYQ6TO8kr&#10;qVB5HCj03EH1ODmtz/hZs/xJ+IK+FvCUbxWEMgS4nxgyKrY24HIz6elebeD/AIifF34/eNLqPwv4&#10;auNL0WaOSGCGaRVuGTG0H0jUYySxOSSO1fRXwg+FXgn4O+HDrF3FDGyxeZcTGTcrt1wGJ6e+eefU&#10;0pR2IjURDrniCz+HgtfhlIu3ZuvYZ8cHzDyPQc8fSuw+Ft/pvi7S77RVCrNbyLNHJjJ7ce3/ANev&#10;mnx38RH+JPjq812SfbGkm21McnSMcACvVf2UPEv2bU9avb5LiVUhWKOVY/k798+lT7T95YupSXsG&#10;fR1vqb2NjDdzt8q7UmJ7Z4zW6rq6Ag/l3ryHx/8AFbSNL0aPRYLhWutQbcIz1WMH+tem+D7xtQ8L&#10;Wd+Tu8yAGvYwtTmVux5FSm4rmJNSl25wfwrGuJfnOenua0dTkIJdselZU8uMkH/61dEtzOIjy44c&#10;/wD16s6ZNvlGD909P6VlzzM0gYP7Vd0qdt+4+tZFG9LchUx904rPnvDjOaZdXoVWG7nNY97eMzMq&#10;PtxzV3DlLlxqYA5P1561h6pra5Zi/vj1qpqWsBI2Jk5C8NmuP8QeKhFubzfzxxUTmaRptmhq+uso&#10;ZC/JasG98RbgV3fKWxXOa74sZmMglX8D0rAufFjM7BZuPftXPKpqbqmdp/wkcYYjf7fU/nQ+uhyu&#10;2Tt1BrgZfEyStuU9Dy+R1qSLxGshxv8AlwOp9elR7Q3jROyu9b2rkvnuOaz5vEQXkSNz/tdK5u98&#10;QFomDSYx09qxb3xDJtx5/wDwHpj86wnVsaxonoEPiNXT5ZdzDtxWppuusw2GXkcZ9K8ltPE6hsmV&#10;h83PzVvaN4mjZgHn+9ztLUlWG6LR6vp+rFwBuH3vzrodMvFYBwR9BXmOieI1LKvmn5ezdetddo2t&#10;GZgol+laQndmdSnynfWV0hUAGr0UoUZYiub0vUQ4yG46GtiCU4FdlP4TgqR1NI3GxeX9qb5/zZz/&#10;APXqmZ8d+aInO7G7r1ra5jY0re5bPDVpWd267dr1jW0uVwevfPetG3cqobP44q4ysZyidNo2vS2z&#10;qM/hXaaH4iUkDzfavMY523ZRsEdTWppmtSxSKu7nt71tGdjCVM9p0jWEkAJkFbcGogpkH9a8r8Pe&#10;KPMwHY11dl4gVoc+Z+tbp3MGrH8iOpwRxTMI1x2xt/SqspI+6vzdq09WhJYsyHhvWsa8mZGKbPpi&#10;uDY9cgur7YnI2/1qg138zAsfSknIYYLfN25qud3IP44oAle6Zo9o6YqCa5WNMgj9ajlZ8BV+7VO6&#10;PmDmpv3AJ7/7qgDrj6V2Hwq1COK8+eQH5hu9jXCyDCgd/rWp4K1g2Oqqgk25bnPeuHMIe1w0kTJc&#10;0Wj9BP2cfGUdl4d+yMy/w/K3YV7VYahbXlizT7mBX6D/AD9K+P8A4CeJzLbxlGGN33fx6Yr6Q0vx&#10;JI+kotvMc8bjX4Rn2DjUjKEjljG8eU8z+MXhm3j1q5mhbjdn5e/vXkGtRvbXTIzcqccfzr3f4gln&#10;WSab7zd2HWvEvFCA3sgTb975fl6+9eFks5xXs5dNDz61ONOVkc9dyo68Y69PesvU7XfGzIo29SR2&#10;rSddjtu7dar3UkYRlbHPPHevrKL5WrGd+hyWoqYDu4/OoLSZ3nUBs1f1qEE4259KxreYRaig3D/W&#10;Yr3KXv0zOS1Pq79kuaztbiCW7IDbgA3XH/1q/QL4U6vB/YYeG6X5UHTvxX5lfA/xpBpkkMLzqqqw&#10;289O9fW3w++PltZ6EtlDcETbfmZW5Pp3oy3Dy/M9rA04qOp7D8ZPincadYzLDMu1UIDD/wDX618O&#10;/tA/Fj+0r64tZLghmdjjBJ+nWvfPGnxKTVNLb7duywO7+8Afr06187eNPhtf+Kr5723iGxmba239&#10;M1rj8K5RaNsRTn9nY8G8S6wk/mM7Ng15t4j1FfMkO4kmvoHxP8HNcELR3FltQkgNt6fjXiPj3wFe&#10;aTPIjjkMRux1q8rpxpu0lY82pQqHnGrzeY2SfpVGMFjyK1b7SpvNCMO/zVCuh3D8rH9K+wpzpxja&#10;5nyyKYAO0YwahmjDBcrmtCTS7qAZ2H8qryRORtIO7P8AdrSMo9CTMuoM4waqSRt0B/8Ar1qTwnd9&#10;2qk0PzbcdfauqnMq/cznh3Hg9falitwzYxV025DYI+hpyxJGMPt3fStvaFEUMHGSeanjg3/d/D2o&#10;CDOQKuWkCsoOKylKwDYLXaMbfy71citiARjgdvWrVnZK65xuq9Fp6tGNq8fyrgqYjUDHe3bGMVXu&#10;LckZxx0rov7LbADduKo3ljjcRH0P50qeIi5COfniKmr2iagbeQAsPvfnUd9bMowye9UVLxvuHFdt&#10;o1YWYzsDrjNHw1ZWs6kJVZA1ZQ1NsYd/rUFxfb1+9xWFPCKEropTdytcSutwsw/h5ruPh14y/sy5&#10;jMsu0DuK4WUrI2Rx6Va06dYGLdMV21qcalLlZpT92Wh9efDj4vQfZU3yrxj5mau4PxXtpYwGu1xj&#10;5uea+NfD3ji501Qv2naO2K6eH4oXKW+03R+X1avisdkftKl0jb2x7z4h+JluqOPtPbIbnr+dcB4l&#10;+JW0yPHdc98MeTXmWs/EaSQMPPPrjNcnqHjaa5mLea2Ca0wfDiUryOedTselXnxCmnbAmz259qpD&#10;V5rsbUkyT78Vw2kXl1fSbCMKfevQfCehmSNWdRur062Do4WOxi3exEulyzLuJ+b/AGuwrM1LSDEc&#10;iL5ea9J03w4JYMBONv8Ak1FP4L+0Nt8gnP8AdXiuNYqMZEuelzy620Kaa4ULCfl/h211Xh7wZLK6&#10;5jB9P8K73w98KZ7krMlpuYtwMYr0fQ/g7cQ2wlNuuQudu35qjE5lHksmEZXtc8gi8ItbR7mjPHb3&#10;q9Y2kUbLjnHA9+K7fx14ebRvv221f4mWvMdZ8TW2nTMkcm3bnNefCU8RLR3OjmjGR3Flp9pcjcg6&#10;fxcVei0BVCmILw2SN361x/hXxbbTKZZZR94fxfrXoHh7xLp06+U7r6btvXFKpGtHobX5tiO20Vui&#10;spNXrbRivyui7jxwDz7VqWqQSv8AJzx129q2LHSvOK7o1y2P4elefUkQZdj4fd12IjPngcY/Guk0&#10;jw6rgLJCvzEdq1NH0FS+EjUHvu4OK7DRdAV1XbCrZGQcH/PWvJrYiMbq5hL3TH0Hwb8iqIgB/Ccd&#10;a6jT/CyQlSE6d+xroNC8PpsUMqjGN2a1pNKtrLd5j7VK/NtGMV5M8VeT1M6cmZuieH0Mi7V6Nkke&#10;ldlHdWGhadlZVL/3Aen+RXHat4w0/Q49yPHu5785/wAmvPvHnxySygkPm/J7Efd/xrD6tWxUrByv&#10;muza+LvxHhsbWR/tKtjPy7u1fI/xg+LDS3MixXGW3kfeNXPjN8c2cyNBebd2cBW+9Xhlvcap4210&#10;vKSyM2evXmvt8nylYel7SpokJSlzHa+F9e1TX79C4faWAOW619BfCfwTdXIj8y36/dxXL/s/fBt7&#10;+WBpbbdyp3FeB/nivsL4VfCW0tbRQ1qMqM9K+U4i4gpUqzp0jKVRR2Zl+AfhbJOsbCHbnHf/AD3r&#10;0vSvglHcwhZYuSuM7f0612PhfwmsQjjECfexXo3hfwwJBtYL19Oo6fzNeVl+Oq4lptmccRF6WPH4&#10;/wBnWwK7/s6sfSu88BeDl8MzRotmAqcZ2+3rXq1h4VjaMfuFB79amfwnBD/d/wCBV9BWjz0rSZc5&#10;KSMy6v7iHTysB6R4H/1q8Z+L3hW98S2FxGdzGXONp6e9e9/2BEy7SOPSq114AhvmyYV5YZY5r5HH&#10;ZbRl7zOaW9z4Kb9k+51fVGubm2DBm+bcgqTWv2XtN0MrG9svXJ4PXj3r7kvvA+jaFF5kyAs2TtxX&#10;ifx01jR9Gt5GSQRyFSOTjjB/+vzXJTqzp2gmd2Djzy1R8efEXwTZ+G3eRWWMIcquOfpXkfjTxJBb&#10;RHy3OSu0L613Hx5+J9td37WtvcK7GQ7vTivENe1g6jefK3C/7XQ19VgMHOo1KZ9PTSjSsh00lxfy&#10;b5JMlmyDVM6c3m4B6/ezzmtbSbYTRbmVf8RWomkrIFYR/dGThf1r11ilh3ZFqN0N8A79P1OKaFeF&#10;b8OlfUvwV+IT6fFG08ijkAMrdMHvXzhpOnRW8iso2jOeM+ld54S1eawkUK4XBx/9evay/N0/dub0&#10;Ycsj7q+HHxbEcSot0rbh/e6e1esaR8U0mt1bz9vHdu/p1r4O8JfE2a0C7p8dCx9PevR9B+OEUa4N&#10;zjt8xr6jD5h2PXhhY1In2Rp/xNDAEzry2M8VuWPj6MjJuFz2w3SvkXRvjfHuH+lrt4OdxP8A+rvX&#10;UaZ8ZoZAM3nzfw4716EMciamXn1TY+PI3UEy/TmtKDxvGRsW4QH3b/69fM1l8ZLfy1Iutv41tWHx&#10;YgkC/wCn5P8ADXZDHJnFPLup9IWPi9Su5pf/AB6r0fioMciRf++q+ftN+K0Em1FudvzcnNa9t8TY&#10;n+9dAH03YLfrXVHFRkccsDKL2Pav+EmhJybhc+1UdS8WQKhxcqvuTXlp+IsZXzRcqeM9axdb+Ksc&#10;MDESrnH8JoliY23HTwcmztvFXjWJPMxMv4mvEfij8R4reGVUvP8Ax6sfx98YkigdlnVTz91uT6Gv&#10;nX4w/GkLHKy3Cr1Dcn864K2I5tLn0OBwXLq0ZHx5+L4jEirdqpbIPz18r+N/iFLqdwzmXK7jt5NP&#10;+L3xPm1i+dY5/lDH+KvLb7XfPk/1nfvXiVpc0rH1tCpGjDU0tU1mSbdtf/vrpWRJfSOd4f6c1UuN&#10;Tj6s2VxVGW+x3XbnpU06TaOHGYy7uaFxdZ53e/FUZZ8gBFx/telQvfAZ3MBVe4vFzyf/AK9ejSpc&#10;p81isSpDbu5BG0OCDWbdysr4X/0LiprudGOCePftVGV13cfhXfRgfP4mrcsRTsG2mX8eeK6HQw8p&#10;QE43cZrmLdg0wA4yfvV0/h0uGU7v4v5VnirRidOVc0qqO/8ADUJZVU/L9a7jR4yEGGB2j5cVxfhs&#10;4SORx8oGOtdrpD8blIzwN3pxX57m1WXM0fsmRxSSub9pA6x4Y9eSc0+TaAcH6f8A16ihuAy4Y4OM&#10;/WiV9w/drgeh718i1KUj9ApyjypIhkfAZCu7H61BKQR8n93BFPklAPBB5z82ahcqTg967qSsXzEb&#10;7vmK9f8AaNQ47benfPSpJWVD8o+vvUMjkcg/Su2FzOTG7h03Dn60qSkjJYetQyMGAAKjNI0yBsZ/&#10;Ouumc0jQt5sLwVz1rW0nUngkXdJ7dea5sTbFCufrzVizuufmH489K9HDuxx1trHt/wAK/iDNZXUc&#10;b3BVeN2Wzk/nX1b8F/iWkvkk3PC4HLdeK+BtA1uW2uVnEmK99+CfxEljnjgFwM8bf0r38JWlE+Tz&#10;fBxrQZ+iHw78WGeOMeavP3s16r4f1HzQMyZBOeO9fLXwe8XPfQQnzsMVB6/pX0H4J1N5kjYtyv8A&#10;FX1eGqc6PybNMN7ObPT7QCaFWzVmOzHO1aqaFMrxAZz6VuQWybc4Fd9j52T5SlHbFeCP/r1KsJHG&#10;2rbRAfLxTfLYHgU+Vkc1yJIipyRTjFuGGP8Au0/aQKRgu3p/9em46E83c+d7vxnL4j/ta/spY1ut&#10;C16e1uF67Qrdx34INVb3VGvEW603Uv3qjddL/wAtEI/iUZ5UevUZFcD8XrjWfg3+19r2gSRMmgeO&#10;LW3u4fmAVpseXKFz3BUE+zV2f7Tfw/vfgP4SstS1nxjpM1xsD29lDCzXEeVLZOGHy5/i6c9xXztT&#10;F1MPUcWepToxq6LcxfiW9z4nkj15izXlrarFNMsjbpVHQgYzle/1r40/aDXXtA8ZXOpWEyeTNtlR&#10;kY7X3def7w6H3r6d8N/te+HS2mTfEzRrLczM0OpaKu6RUxtzPGMAAjjru7kEc0/4+/s3aB498Dr8&#10;SPAkMeqabPh2j01hKYcjmXg5XBPK4JFVLlqSVSPzNKcfZ+4z5d+Ev7V3i/wFeWf/AAkd5IdHkWRY&#10;xew74pjnGCpwGXPBP9cV7U8d/r1ofHf7P3i6xt9Qvg7T/D/WpcWl04Iz9nl/5ZM43EISR7cGvmD4&#10;lfCPxDY3EcWnGe4WLd9lj+ZtmWLYC84yecDuTTPhT4o8TaRp194Sk09bo3UaRCNQ5mhkVifNQnuc&#10;bSOBz3rzsXS9n+8hr3R0U/f92Wh6n4j8FfAzx/4ibwl8XPBFx4J8QJz/AGXqWLUyPkFjFLwsgH12&#10;8jvUt9+zHeeFJls43XWtNktT/o99CZWYcKnIJ55GCmBwfXjW8IfGTSvjD4Z/4V/8TPDOneLdPgjW&#10;JbLV4z50DKuGZJQd8bZB+Zc4xwtWfDfwtt/A942vfs1/tATaDGnDeD/iJcfaNMWQHGyC8Vv3Y67d&#10;2WI/h9OOEqdSVk7HZGviKdk1dHr/AIL8GWXhTwUukWZMMaAqsLR4YNn+L5j3yTz61kan4KmSaPU7&#10;K1O3/lsN33W7474/yK63TvFck+kw6R8UvDd34NvvmDNeyJdWEpYDLxXUXysr9QG2kDqAc11Wk+A9&#10;Xg06Kd4Le5tHw1reWsm6Nk6A5+gH4VrJrmKpy931OL8LWeo2l0t9HHcMu4IVkY7Tx/ECefy712QB&#10;+wLK0X8O1o1G0t9DnB9Ow47Vt2XgWd3FlaW/nSHLfu1/h/nn/GtGy0CScGK7g2mPhdy5I57+ldEK&#10;fNG19TP2kYyuYNpDFJqAubi2jaFyqypsC5HQD5ccj6fjzXpHgPxI1pdNfWsq2q3DbpVMK7NuRxgg&#10;/n1+nNcpPoCW8u+GJdwXAbbzj0xRaK9pMrkN5hy2zaSMjGT19/0rhqU5Ruzrp8sz6FHj3Q5dJtyX&#10;jWSaVU8tGxtbOB06qf0rzv4/aDbvpFxc6Ss+n7rITTMS3CKjMytjPBZG4HBzxnIFc9a+NNQ8n7Fc&#10;RQluMFX3Z468Ej0rE+J2q6xqugTtpes/Y7podkEm7cEUlSQQT9045x/te+fNxkfa09Vc78upujiU&#10;07HzL8QNQWTxTFPHKSouF8wbv4d33R2AAJ617Z+w9Za54h1KXxHq19uhj1CWJ/MYYXBUDaOwyxPT&#10;tjmvBPiL4C+K/hkxa/4h02G80/7cIpLu1+ZQSvy5GBwT3I6nr3r6M/Y606dPh/brCBCslwrzQFAm&#10;4Mdw3Ede2CQOc8VwuNNUeZR1R9lUqXw7UXo+p9aixgFysrLx1bnqa6DRJnkXO3GTzWLY+Zc6fFLu&#10;Y5XPzrjj3HatbQ5PLk8vI5+6M17GDko1LrqfmOMTkn5G8j85B+tPvJTHbNj+7UFsVIX9adqMqrA2&#10;87Qozk+n/wCqvdvyxbueG/ekkeYfH+70/TfDMU2qbmTzmWOMKSWcrkHj2B68VyP7NUdzefEp9R1e&#10;S1Sxs9Nby0cDeshkX5x2PHHqM/lP+0n40MNvHoECM0fy3E+GIK8HavHIJH6V5DoHjS607Xbe+sJ7&#10;i1K+YpWVBsuFIwUc/exnkYwcgfSvnPr0aOPvf09T6KnhZVMFy23Psi48FtJqOranp/iWWSfUFXbH&#10;ffvo7ZguBsXjC9yoIB/WuX03Q/2mdF1BY5F8G63aq3ytbyXWnSheex85SfbivOfAnxQ0/U55p9X8&#10;VXWk38jJlru5b7NMFHG1xgDHofxr0D+1vibci2v9FvYbhIuPMsXSSOdeOW5/UEHmvonDGVrVYXf+&#10;F73PJ5adOThNr/t5f1+B01u3xTTWDb3fgLUkh8sOLqx1qCWMtn7m2Qo2fwxXQWdl4yuh56LJbesV&#10;1Gjn81avO9J+LnxO0Z7uPXtC88+Zm1aONkwv9053e3NdDpvx+tY7WE6pa3Mc23/SlEJwrY7f/qr0&#10;8LjEqdpqafmjhxGElze7yv0f/BOxOmayIlFyQWHXbbjFcz4su9Y0jL22jPcbVJ2/ZAwJ9K0LH44a&#10;BdxNL9qWNVcKpm+Xcaz9b+O9rYWks9ppkN1twF8u4B3k/WnjMfRo0XL2rj58t/wJweDrTrcrpqXl&#10;e343PH/FPjm7stTbUdR0D7Kobc7tZyIc+hxx+NZtx+1ToHha3kuriITP5mVaTUGAVfTbVX4w/tO/&#10;G67kuLfwz4fW1j+7EtvpjzM34gHJ/Cvk34tePv2mfGcTNcxatdTK0kbIvha4VlHOBlUHX9a/KMw8&#10;RMZTxjw+D5p2a1lRcY/fe/4H65k/A+AxlFVMWo01bZVbv7rW/E+hPiN/wUn+CllaSSa14ehuobWI&#10;SXGyZD5fPXJOf0rwrx1/wVb/AGbfE941ta+IdW0aby/9Faz020YQN0Pzs3zjPPIOK+R/jh8Gvjbq&#10;8c0l38OfEd5uZiW/4Rq7jIJ45IUg15VZfsU/tJeILqQt8GvEgkVQxWfSZ1UA8j7yjHfoea+nwPFG&#10;IdFVMXKC9E0TjuDsppS5MI5P1mj740T/AIK3/BHwpJ5l98dLq8kQgLbah4PsXEnPQvFtPI754969&#10;H0z/AILSfsNyqpl1W7kYriTzdAtWUMT6jBIz+Nfnh8KP+CcHj3xMJbfx18NdctZJmVrGRNLkIPzY&#10;cHdjBAzxXvfhL/gkP8PoImmOi6sy7shJIzHvx16muev4hZPRqOEW5PyUmjzXwS95zUfmv0Ov+N//&#10;AAVc+F2v+JdXg8Ga/Ym1t7fbHb2/h+1/0hTknl1YHGduO4A618q+IP23fhTqms3E9/oP7uQCHfa6&#10;XBb5UHj7uOh7nJr6M1T/AIJb+GdNSSbRtJGnszDaWbc5T0O7P515F8SP+CaegaQJtRvNRbbuwqiT&#10;ai8YzXiVuPsnq1v3kZq/kz2MLwvOnT5aVSLZwmkftr/CfQAyNoOryNuLJI0lvxzwPu8j681cu/8A&#10;gol8M5Z/tCeCtRgkV1dpLWaOFj2P3Uxn3wK8v8U/shWmlXlxaT/FS3gaOTi3kuPMMajJzwM1wfiT&#10;4Y/D/SQv2n4zI8XPy2mlSOwPcNz0r3cNmmWYxe5d38mc2IyfHYd3lb70fTuk/wDBSzwBZX0d1rFl&#10;4wS1VsqsOvIA/t/quOa6zxf/AMFVv2afHOixaR4g+H/iK2WA+ZAukyW29iePnlZAxI59R7dMfAni&#10;Cz8KWMLLpGtazfeXtK5sfLRv1NcrqFj8Q9cvN2kaJJHFt/dCSPGR2r3MPGjKDjayZ4mIo1XJPdrs&#10;fdF9/wAFA/2RkLCPwR47lWUASRya7DwcdsL/AIU1f+Cgf7EUVr5cXwW8cTtkny5dehTHA9jxn2r4&#10;r8JfBTx7rohN2Y4fOkO5GU7hz14r1rwT+zbpFpYzG/tNYvLplwotbGRkIJ6j5exrzcTPL8PLls5P&#10;yuzsw+BxtXVy5V5tI9f+IX7b37PXiTT4bP4ffs3a1FcK2A+oa40qlj0GFUbu/HHNeWeIv2jPEF7I&#10;v2Pw7ZQ7VJ8lrZ+Djp8zH+VexeA/g/4ftY/7N0b4S+P9XiU5kjh0mXBbbt4YJkYJP4gHivVvCvwA&#10;8QxQQyeHf2FPFmqTRRoGn1aExkgEHo2AW7Z7iuGWPqRV6WHk/VM744GlT/i1l96PjDQ/jX8XZ5Gu&#10;dI0KHd5mFkh0dX+bseRXoOg+D/20viPF9t0bwXftG2F81NGVMD/vj+tfbOhfAr9r7U7f7P4V/ZhX&#10;QGkmPlLefZVjiiAyBksWyWz2xima9+wn/wAFTvG1vG+m634f02GSNg0P/CQbCuOmRGp7VyxxnEmI&#10;qctLCcq7s15choxvUxMfS/8AkfHeqfs0/tgWNmmpeJBJYq0ZINxcRrnA/wA8da4XxavxD8EXUejX&#10;/j6wZ2AZv9P6ZAOOor7YuP8Agin+3d47sjP49/aF8O2kcjbXhjvrhyp685UZH0PBqwn/AAbltdWS&#10;6v4v/bI0H7QWz5LaZJn82lHP4V62Gy/Pqkr1mvRI462b8PU42hJP7z87J/jF4yhuvs8XieSTcx3+&#10;TKcJ+XJrR8G/EQ6pHqN78VfiD4mxDCRpsGmtuLv2BLZAXPbrX6beGf8Aggf+x/4cW3TxP+0/eXkq&#10;j/SVsNPVc8duvT8a9U8Ef8Eev+CeWiTQpdjxx4iEeD5Uccqxzc9wiL/PvXq/2ZjJR5VG3ndHl1s4&#10;yq3xv5J/rY/FfTn13XJpDc6lfNGzbv8ASZDyvpnpzXofh74LQa1pVvrUfge4vrczLHJcraSOgJXg&#10;Bh/Fx0Fft38PP+CfH7DXw8uDceEP2OdY1K4EbRmXWoC4AP8A13YqSPXrXt2hWy+EfDlvpmmfBHR9&#10;HsbVQkK6lq9vBHGq/d+VRxWsslrV1adRR9LmH+smDov93Rc/Wy/zPw58Cf8ABPv43eKnjbw/8APE&#10;QhaHzEuP7NkRCh6NubBxyOleueBv+CJ37QvjR2Gt+E7y1t5G8yG6XUYokAIHyEElhj6da/Vy6+O2&#10;naPetb3fxW+F+jqB/q7nXPtDL7AFlH4ZFYXif9rT4L+Fo9/iD9snwvbhlysPh/To5247fI8pB+uP&#10;0rlWQ5fh/frYp/ekVU4izLFe5QwaXyk/yR8TeA/+Dd6G6lkuvEXiizjMMRMdvNeTTP5x6sWUAEen&#10;Gc969S8K/wDBCT4V+G9O+1a944EcscgeDybEKVA/hYySYP1216d4i/4KHfsS6JcJaeIv2o/Fur3U&#10;iblsdP0y8DZ9CsVuMfTdWTP/AMFGP2X7m5i07wF+z98QfFt1LIIo3utLZFaQjgE3UwIzzjK817VH&#10;B5LGCkmn87/kfPYjFZ3UqNSTj/26l+Yuhf8ABMT9iTwTBbPq3iqae9Uk/LqscLbic4HkqDwc98+9&#10;dr4a/ZN/ZF8OwFtH+Gv9pOoUBpNNluQoHT7/AMvPrjmvI9c/4KHfFpoPs3w//Yi03w/NKzfZZvEW&#10;sR27y7WPGI40O7g/LuB9M15vrv8AwUm/bX1ZL5BZeGfDcmGhaS20kySW5U4I3SyuGIz3HNae1y2j&#10;8MV9zOdYfMsRduf/AJN/kfZ9l4F8HWKR2vhb4V2+moyr87rb2qrjvhPm2/hVLxZrWh+DYWm8U+Iv&#10;Dulwxr/y+XTNgHsC+xR+dfmf8Q/2hv2qtemZvF/7QHiK8eRSBHY6h9miGTwPLg2Ae4Irx3xJfa3q&#10;t7JcXctxeTGNTdT3BMkquevzMSenOa555tShpCH9fI1hlNSWs5/n+p+m3jj9uH9nXwez21x8Yre+&#10;kc7Psvh+1MzMc8A+Wjgf99da8R8Z/wDBVT4Y2TTWXhfwTrGsSHI+0X5EC5zwuHLMMf7vNfFrad4h&#10;MiywTtD5bKYpUJ8yPnIbP973HQ006JeHUv7QuJd8jTeZNJJjLMSDk/XrWP8AaFeo9FY64ZXh4q7u&#10;z6W8Q/8ABSn4k6rdxyeEvBmk6fbbcsl8rXTE9+QUXHPQKD2qbwb+3V+1HayeVofxBihjmkbb5OkW&#10;67c44Vtm4D0Gf65+aIbqKDZbwq2VkxtXPzZPPPSvf/2Zfgpq3jC+t7jV7S7htd3+jSQhcyybc7Tv&#10;PHUDp/FntVRlWqSsmFSlh6Ku4o928B698QPixfw+IPGus6lqOoKpjuGvJmdFycoFGdoU4Pt9K7rU&#10;P2eXn015NTvbw+Z/rLVZQcsR0z2HXivSPBvg7wL4B0lI9DsZo5XtVjmjLfeYAcn0P0wDVxJJdUdv&#10;tRBIxtGMdOldkMPFR993PNqYqXN7qsjxXwj8E9H8Ia7cvDbQNJ5yqs3nNuKkDhunpj+nr6dZWEUU&#10;MaEKNgxt3dsdP0FbEmjJI28BVwuWZgGx+PrTbh9Ptp2ja4SRvvBudoHr7VcKUY7GM67kczrWjR38&#10;jzSfu/7q8HJycYrifE+g2ujal9m2RiW8WNftDYDLkkYznOSB+S/Wu58QMt/J/o2qR7huxHGxDd/x&#10;/wAKoaX+z18VfH+pRzWegSR27LkXt43lptx1Ib5ifQgVEqdSUvdVzSnWpxp++7HzJ8cvHHje6gXw&#10;p8PbiHRre4t47uTU7pVEpjcELszn5uOepwRxzmsz9n39m+fwJ4ptfjP4z1+e8kjuPMjhvJDLczPg&#10;hSIz8oyCSN+RjnGRX1TdfCb4FfBAR3mpT2/jDxBCVWOB5E+z2rKFwrt1UAngDaSVrkPF3xJ0PSnX&#10;xD42nt9PVphJHbtAIlAydpjjwO2QGOTj86qSVGN5vXsY+7W92C07nO+MvDmhfB/W7oXtwmn6D+4j&#10;sobOE+ZOpXgzscc5LFgMDjnPIr55+Pvx9n8ReKrjSPDmtySaTDmGzRmyH/vOenBPTtjHuT2P7Wn7&#10;aWk/EuO38OeA5be+ee3ZLq5VGBt2VigRVIAyQqnfznPavDNH8HkwLquqjjGCvVu3b9K8+tUgpNo9&#10;TDUZciutTqvAD3uryw6ZpkDSzTSLFGq87nYgKAB1Oe1fXWjaLoXwM+HNpo2v38EN1IB9qkZwDPcN&#10;/CM+mQCegxXy/wDDX4i6H8G7z/hNb/SEutQgQjSbOZtsduxH+tfuzDnAGPX0rnfGXxd8cfFXxD/a&#10;ut309zI7HaqrxGpONqKOg6f1JrGjrqdFWnzWjfY9U1z4h3HivxNNrDrHHNHORHHE2du3gYOcHpnP&#10;fNfaHweuZZvhfo5mOZPsamT2J5r5F/Zy/Z+1a+kh8a/EWBrTTYl3RwXC7WlIzyfRe9fXnw4AXwPY&#10;zZKpJDujVj0Qn5fzGK9TAKaqO+1jzMdKHIoosapMCxAO6su4uE2Y/iq9qkm1mJ/vfnWLf3KrF5jV&#10;6MzzokM12DJtLd6vadMepfp0rnbq/VXyG69BV/StShK/LKpPSsOb3joUXymrqNyY1+9WHf6p5YbL&#10;c59an1TUA6Eo3SuU8Ra0iblLfdz8wNS5DjByKfiTxA0YbfJ+Fee+KPExUOcfxcGn+L/E7KnM38Xr&#10;715h4s8Wyb2iExxjPyn/AD71y1KnQ7aVHsXte8U+XIxL9R83zdK5m78Y7pNvnBT22965jxB4vCgr&#10;5x+nPJ/Oual8TlpN/m/xdN3+eK5JVTujR0PSrfxWFkbdPz/vd/zrUs/EsXl5Ey888V5PZeJtyAkr&#10;huNzdc/T8a0ovGLIOZgf4tmMZ4/+tWUqpsqVj0S68SIqgSS8fyrH1TxRErqBKPrXG3fi/Kc3H6/5&#10;FYeqeMHXcGm6H6/1rGVRmsaZ3C+LGU7vOH+Ix3961tJ8Z7MAzqM/XivGT4sx8pfO7huvPtVzTvF2&#10;JFxKOTjGT+dT7SWxXs+x9HeGfFfmyKEmB+b5sMfu16R4Z10MFVJc88Dd1r5m8D+M9kq75+/duSK9&#10;f8GeJo5QpjK474JrsoyOKtTPdtBvo/KVvu7uhrprSZigB/LPWvN/CmqiRVIbnp8ua73T5w0Od3v1&#10;/wDr16lOWh49WNpF2S4bftyfrVi1kLsdzf8A6qz2nXcPmqezuo2cJnG6tYy1OdxNeFxGd1XbeXcc&#10;E8bvlrMiuA+EDg1bgmbdw3fPStUZyNON8Lgd/WhLnY+7P3f0qv5gGD/WoZJyvRxyf8iruSdDpert&#10;EVJmPBrqdN19jBkTV5rFflGGW/OtzT9TAg+Y/rVwmYzify/39/Gx4br/AHayLw7s8d6g+3PLguSe&#10;c9aS7vMQgFSPxrNo7YuxWnTB+Vcf3stVOZGHIGR9entUj3IeTOevfJ4qRditkD6VI2yiI3YcDCjt&#10;mqt0oT5g27n7taclwCvDY/Ss69jZ1wvBqZLqV9kzLm5U9BTLeeRblZFb7rcUTwPu3Fqt+HtJl1C7&#10;8lIi2PbNY1OVRbYj6D/Z68StZW6yTuNrLxuHSvfdC8Zy+TGFuNqnhTuBxXy94Dt73SnjQRsFVcHa&#10;T+eK9c8Oa7mFlIYFcc+tfkPFeHjCTlDqQ4csbnaeM/F0t1GFWVmY9cHoK881CcTvkiptS1mSaTDs&#10;PZvxrOe5WY/PL+B6j9a+RwmF9jG55Nb3pGXqURiDcDcay57sMuGbao/2a3NQG9fl5/ma5rUomjd0&#10;bp0617uGtLc5JGZqb87CvT3rDuV2y7j65rculDDbs52/lWXeQvvIPTbzXuYd8o9zX8LeLPsp8h5d&#10;jquFbd1r0z4e/Fq5sb6M3FzkKRxu614RfxSIhaElWA4ajw346m065FteLkdmzivUw9PljeJ1Ua/s&#10;7Jn3F4Y8Zaf4/nhs5rgZ2geZngfWvbvCHwy0z7LFY3BR2kUYeNemelfD/wAHvidp9heRMLwLJvBC&#10;nPT/APXX158K/jPZyQI9xcx/LgnPt71y5hiJQjoezHEKdtTqvGHwd0W10aZ/ldtnCs3Ga+O/2gfh&#10;ZE+oTSxWibQxG31x3r7N8T/FXS9RsWSKeNWK4bavU14J8WtPk1+RprSVWHXaq+nauLLMwhKtaR0R&#10;9nUWp8P694UWx1Rrc2w+9z2xWno3w9S/tPN8lc9c/hXpPjrwJGt60kg/eBuOcZqDwfp1xHJ9iK52&#10;8KWPWvSzjHSoUeemzmlRjzao4C9+GMixMRAPotcjrvgM2z8RY29PSvpqbw9A1pl4l3Fc4964vxZ4&#10;Sg358pclsfKK8LL+IKjqWkzjq0I82h866hoE8TAOuPrWdNo7p95dv4V6/rHhBC+UjUeg29KwNQ8L&#10;hdw8pSFGa+vw+bRkkczpyR51LZgHZioJLcYJB59a63U/Dj/NtQDH3ttZUuhSF8bfrXqU8VTkr3Jt&#10;JGAiMpBIzWlptqzP1qY6PJHJnHetHTNPYEBhjJxkVpWxEeXRka9C3plgW4P41rW2k70BABpNOs3Q&#10;gf5Nb+nWIljXcea+fxGIcXuVZPcyZNFAhysY/wAKydW04qrIcN3rvH0xFj3bv/rVzviKxVQxWPnk&#10;/WscNinKdifePPtWh2Ha31rGnxjdjHuK6PWYfnYIueawbqE5Jz7V9VhZXigiZcrmM5zTDMM7WqS5&#10;iGeRx2quwYHIr0o2aHG9xTKrMQKlikATjj0quxVehp0cj7sf5FW43NDQguCq/jVgXLKvy/zrN34H&#10;H/fVTwybl/xrCUBSH3juRxzmqkEQefOe9XJo9y4xT7GyO9Tt796Iy5YkSOl8HaZ5zqVUnnGfX2r1&#10;/wAH6KnkqIweVH1rznwDZjevP4ccV7N4Ls12KQO45x9K+XzarcidzpvDfhUSxrKVGNvy7cfnXV6P&#10;8NmvtrLD09I+tavgTQ0vDHAPmLDj6f0r2z4ffDh59sjRqVKgrnPP6V8lisU6V2c0pKMbHAeB/hGw&#10;nV/sY+98q16bZ/DO0t7D/UqcjB3HpXcaD4FjtZVzH93p8v8ASt7VPDyRWHlZwhB+bb1FfP1cdUqP&#10;cdOex8dfHzwpHZ202F2r8wbHQf5xXxZ8XUnsL6RoJNpViT71+hX7RWjqLK4VPcttXvxXwT8drJRq&#10;M21dq7jX1/DdbmrJM64+9qzhdD8fyWgEUrtleG5616T4G+JcckyYuV+Vh/F714FrJeGRnUkfSl8P&#10;eLr/AE+8XbMQpb+9X6BVyuliKd1obwk4xufa/h3xvDdSAiVW+UbgrdK9G8P6ktzAspI3LxnGP8ni&#10;vk34eeOZJBCskq8ddrV7x8PvF0d2kUSt8rdWEnIHrXwWbYP2MmVJxkrnuPh1vOZdo3DoBXoXhewS&#10;do1wvXHA/H0ry3wfqUKyL5si88DDV7H4AeGUx+rc+xr4XGT5LtnDUk09jsNF8Mo6qUiA+X2/wqn4&#10;n0Z44WWGNfun7v0rvPDGnRy2yuiDbt/KtbxD4EA0Rpmj3blyv5V879e/eGPNLmPhX4869qXh+WSS&#10;LK7WbO5un/16+WPiH8dZEeaOW4b7xH3q+yP2svB08VpdJHbt0b5m6Cvzb+MmlXmkeKZo5zwzZxj9&#10;K/W+FKGFx1NOW50QlzStcW/8Wal4v1Ly97bd3H517h8Avhy2o3MQMWd+Ny7ev6V4z8LtCN3doxTp&#10;ivsr9nPwvEjQsyru4J7V0cXZhHA4V0qehNaXKfQXwG+HUNvbQkW38K9vY8/5NfR3gzwwkAWFYhnj&#10;8BjrXD/CLRIYra3VINoC4Hv7V7Fo9otvEGVVDdF/Sv5yx2M58TKUmeTVq6mtomnQRKsSKp9/Xiu7&#10;8OacqJtKBvcrXK6IsYkEknX9RXc+HZUeNUjA+6MfSvTyzNqdPqTTqW1NaG2JQB1Hp74qC7glYe1a&#10;mxUhwD0X86rTqjJs349DX0NbN7xsmXKozNw1q+4/e+venvqQitmlZzuxkdOKh1aN0i80HaoOS1cJ&#10;8UPHCeHNIadLj5Vj+961hh5YjHSaR0YWhUxEyj8XfiAmi2E1xLdhGCkhmr4K/am/aPRTPYW14JJn&#10;yF+fp/niux/aZ/aT/wCKfvIba8DSKzBfm4A9K/P/AOKPxPe5vZr+5uTLNI/r0r6DLeF6tTEKdRX8&#10;j6Ojh44VXaLvi/xo0k7yXM/mTOx6tVDQ9TMh8xzkg/3v8+led/2/capeebM3+6K6jw/fHaHz77iT&#10;X31TLY4bDqPU6oS5pXPUNDnzGiLt4bnHb/P9K6vTQJoQAdp2jGK880DUFibl8jHT1OK7DR9TWRgr&#10;D8q+Px1GSlodcJI6eztVZDkjOfx/lWnDI0UByfu1l2N4rJnaP9oD/P8AnmrkjlY8xlT/AHvYeteL&#10;SrVKNZNHTBl3+23iO1nxj/ap8fjS6hw0dwfl5256muXvrlt20Dk/L7Dr/wDX6VnXE10Q2wsPm9D0&#10;/wDr5r9Cy6pzwWp62Hqu9j0nT/ifqFuQFudvy8NW5p/xq1GLBa4+YcYz0rxVbq68zBZf9nb61at7&#10;iUHam7P8PNe3GOl7npRme+2Hx7uEOGbnPPze9bNl+0LMCC970yODXzqt1ODsy2cc+3NWodRud20v&#10;0GflPvTUmtmV7r3R9QaZ+0SN67Ltfz+tdDpH7RpXCSXhxx/nmvkL+3ZYfmLsR/Cd2e1WrbxjdKct&#10;cMD2y2FP0raNWpfQzlSpvofaUf7QcTphL/r9356xPEXx1imjaL7av+9u9q+Uj8Qr2OP93P8A72G7&#10;Vn6l8TL8oS0+B67utae1m9zanh432PZfH3xrcpIjXf8AEcbX6V89/FX4qzXavH9qDbiQOeKyfFPj&#10;m5uI2RZPzbqa8t8W+IpLqQruPq1HM5bHa4xpRTItb8Qm4kYtJuOeeetYt3qXIKv2yao3l8XbI/Ba&#10;oyXQd8GTG77orop0erPMxGMlsjSbUwo83FRnUtxyxUf0rLlnOFQt+tRyTuPvHqa6I0Ynl1a9SSNK&#10;fUM/MDuqtLepkEVUE24cE/ez9KORlPcV0xikjy6lKpJ3LE1x5u0L6flUAVi/X9etPSIscK2akitN&#10;zgg9afOoo5vqkqkiawt2eXJ7/wAPpXV6FagEEHr7VkaZYAldyiuq0SzWLaxHHQc15ONxHun0+U5f&#10;7OWx1Hh4Y2jOMD+Guv0ybaMlv4fxFctpMSxDpW/aXJjXcSMba+Jxy9pJn6dlcPZpM31ujghSvrjF&#10;Kb3cgUHnb06VlJcBVGD74pzXuGOfvV5P1c+mp1i+85zgnrz7VG03zbmOOKq+ewP+7/nFIbhScpjd&#10;0zmtY0rGyrEzyHj5d1Qu4AIRdpqMzErtLdRn6VG021iw/i689K3hTK9pcc0hH3mHP0FV2mZRkstN&#10;crzlttV3nYYVz9MV1QpmEpFoXJD+/Y1NBdkc55rLa5LPhU5b/aojumU/N25rspxexyVJHS2F83mC&#10;RCOFxXefDvxXLp96jRyfd6f5xXlNrqBB5PzV0Xh/Uyr7jJ/wL0r1MPKSaPMxCVSLPvP9n7x+JnhT&#10;7Tu+7k59a+ufhj4ljnt423KAOef51+av7PnjiW3uIklf0x1xivt34NeNVmgjJb+EHI7/AORzX0+B&#10;rWsfnGe4NatI+svDOqRGPeMH8a6uzvvMXp0X+KvIvBniFZY1xLuJA43V32j6yvl5YmvdhO6ufn9a&#10;i4yOm87HVqd58YTk1kHVEPLD3pDqak4B+ozV8xy8precu3hqY03PNZZ1VByz9+OKY2rZHyn8KV2H&#10;IeW/tqfs8xfHn4f2t7pQ2614dujd6eyyFDNHj95DuAJG5ehA6gV8U+F9al+LPge6m8VeIbptdurt&#10;/tU19dSNNYurFUh5PyoECdB0r9JjfEDO7DV8h/tk/sw3Gg61ffGr4YQSR2t4MeILG1iz9mJ63AUA&#10;lk7tgErycEZA8PNsBLELnpuzPQwdbldmfMOu/s6+MvDsD+IdF8U/Y5pGLXNjIv2i3mlbjcehXJ7K&#10;eKzfD/xz+N37N2veVarfafF8ouL6xYyWknGSGRxx9GH419BfDm6s/GenR6ZNqELMsSs0Un7yOQ8Y&#10;YMvYZJDcjjp3rnPi/wDD0a9Zf2bp1rHDbrJtWaNmb7SRuOGJHbPHPSvmVWxmGlZ7HrRVGtvuedx/&#10;FjSPihqD6ncXMMd1NIZX2YjUs3fCcdTnGK4zxUuh+DtWj1PWZlhmkm8uGRWLRyjBJ55I+v611l7+&#10;zHr9vaXN3pGmTN5Nit9fSaXNxHGcf6wDA+U4BGMfzqLSPApl0mTTfF2nabfQh9uxizk+uSDg/geK&#10;645lTkrTKVDTQqaHqPgrxZI8UOoWL3rackFjNkQyp18sfJty2ePmBJHHpXVfCz4NeNfFWtNoXh3x&#10;fZ2+oNEsDWerTFIbkEcBWIzyTwGzjPXHTm3+EHhg2C6doGs6ars25bW4Uecn91Vkzzg44Kk56ml0&#10;bxB8WfAOoW76h4evFtY7dVZRIzpNjjcF5BbnIAGRjgmsqlGjWu4PUFKdPRnufw71FPDjXHg3UfGN&#10;xo95ayNb3mlzxhrYOG5R4JMqvs0RTINeueEdO1Hw+0eseAZWt4do86HSbjfbzgc4a2fOOSeUHbqR&#10;xXkMD+GrNEl+Pfw5up7u8tYpftWozfZphE/zKwKN87YAwXA4zx0J2/Ct5pumaqD4D8YzTxW4M4s9&#10;Suit3FFngRtkpMoGAM461wqWIpy5Z6o25qco3SPoDSdZ1XxtfKraHb3PmNGJPsy/Z5bZunzxSBWI&#10;xznr+hOjbaZFLPLY6VcK0yqG8knaSpzhufx9a53w74zs7/7FP4z0xr5YQqtM1qBNbrliCT8rKR90&#10;EHBHevQNPl8Ia5CsUeqKzYYxs0isWbAIXcfmAyO2TXVSqSteEvkzCU7aSRRTwT4lu4muobCRljcK&#10;2E5PXHy9gQK57VLW90+7k32z2s8PLNJCRt569PWvWfC2t+MNKElle+Hv7Rt1jE8d7Y3StEC5P7vj&#10;EgIC7vulOeSM12GleJfCnimRT9pijuFQRyQ6nbrkD+7uGMjj3/OuqUq3L7yFGvCMm0j5qhg+zTiR&#10;XVfmztVuuexGelUde33Dr9lkbc0uybz8LtUZPGcYHy9+TmvqO/8Agl4H1i18mDwvYRxyP5qzWbY6&#10;jnkY4zz1rzTxP+x/4kvdRkk0PWhDb4EyrMeC4Htzj+v41y1KNaclaNz0sLmGFWspcvqeParD/aGq&#10;aQoRXs21DyZrVv8Anoi7z17/ADd+mOtejaB4W07wvpE13osMUUaMJZlVTtC8AgD+6OT6CptZ/ZT+&#10;OGj38GsNa2upQ2t59pZrFzvbMe0gK2Oenc10Wk+FfFum2t1aar4P1SNfLClBamTIb3XIPGP88Vhi&#10;sHio0JJwaun0PQo5nh3bkqJ+V0emaHCTolq7t83kqW+bPatLSbaUPvdgey1zeg6oLKyj0eWRlmWF&#10;NsciYOMDjnn169sV1GjyyIkb7fve1ZYdR5oKSeiVz5/GOXNK3Vm1AhUcfjWf4nu2tdOmk27h5Zyv&#10;tg1pQzJIuGGKw/GeqpY6JeXSvGrRwuy+YcKCB3Pp/TmvcrOPsbJnj0VKVZXR4D46uI/EmsT3tzHG&#10;xklJ4GNoHCjP0A/WuN1nRbZY2EFuxc8YaQ59yOD7e3HStCPxul3fSJLp7fNIwZkViq8+uOg9elWo&#10;tQ0fW44zZBUmbOzDbWYYBOB9Oa8F4P2yutT6VVpUdGcNe6xf+F0Szg1LZJMcF5EDJ9G6Zz2qKP40&#10;Q+EkVriC9s7ppFjafw5MY+o4JT5kJwP7ua7m68P2l6jLcWDtvGGaMBsehIOa5Xxb8PftFpAmg2N3&#10;Y3ETubi6tYkbfz8uEYLnjOeSOmO9Th4Zpg581Gb9CpVMDiFy1YnZeCv2htd1q5TSLLxzJI4UFV1S&#10;ESty20cxkcE55xkYNej6P45+Kd1qyaZNBoNyNrZuIi3yjHUqV59fvV5F8L/hjpkd5b6reQTNeWch&#10;VJZtNSIhWRlcZV2655r1/wAI2NxpXieHyRuQxsix9QcjAH4V9zha2LlgXUqb2PmsXTwsMQo09jtr&#10;Lw94uvLOO6urLTVZlz5fltx+IJpt34O1+5TY3hywlx0KSEfzWu9060McKoV+6o/lWigjSBnf5Qq5&#10;ryKOIx1eo256eiJk6NO1onzv4q8UeH/A2pm38RwR2Ui4GY5mYLz14/wqrH+0f8MoSPtvxm0mxkbl&#10;lu9UCFR1ydw4roP2g73wrqDM0iZlGUHkplifpivzP/bt+Gn/AAjcreILBZEMMisCucspByMfX8RX&#10;4jmHitmWX8RPAyjSnT5+VSSd12vrufrXDPBWWcQYO85zp1Er2ummfo5N+038IoJEtrr9o7wYrNgq&#10;ZvENuuc9OtasPxC0LxEG/sv4w+F7hWGCLXXIGx+Vfz1/ECTWl1+51DTNUlhsdy7Y9QvjNscKGeQq&#10;VX5CM4GDjpzXluueJ7rQdUvIbDxLeS3Dxq1q1nJ+6bI5zk5A9MV+nYLNZZlTvCMH8jjzDg2llsrO&#10;rJW9D+l0T6ZfzGaL4iWsjAbdtvrkZU/gB1rI1PSLKb/SW8QapMucN9l1xSMZ9FPT3r+f74K/tBfF&#10;j4PajDJq3if7UJjHLHHJIZIjGw4BGe3tg5FfaHgX9tq68S232GxgltWaNcMkx2njkrz+XtXx+e8S&#10;ZrktVueChOmvtJfhax34LhKnioJ0sTK/Z6P82ffGvaD8KFvZo9ei8aXDXGAym4umTI6YYcD8DXnH&#10;izQf2JNO0qS08b/DLxRdRq3z/aftrO2c/wC1zXzPq/7TmvjSfti+Lfs8bZ+a4UnAx2I9TXn3j79o&#10;nWdVs5v7b1yax8uBplNiTulXGQATnGa+XwviPjMbXjGhgKau7axPbhwPKnT5qmJmu9pNH0BrPjD/&#10;AIJM6LfynU/2atXnuJVw0c2g3TFgO/zN7day9P8Aj1/wRv0pLhbn9nmSxjjhd1mv/Cs8iu4/5ZA/&#10;Ng/p64r8+fih+1N8RrC7mbwj4lvoYSSbdb5lmZwOucjb1z2rmdD/AG8PjVpWuQv4u8d6idNWM7rb&#10;TrW1U7uq8PGVxkYPfGa/WMqzHOsRTjKrSpx9L/5Hy2aZNluHbSrVJPzkz9ItV/bX/wCCPngq3t3k&#10;/ZpjiV13LjwrGAATjJLOM4/E1Tf/AIKqf8EnvCWoKtj8AYYo49zR3Ufha2AOeOMyZOa+JP2j/wDg&#10;rb4r+MulafY+Hfgp4Zsbexs/s1zHqVjHdteN085zsXaxx/D0r5R8beOdZvp2axH2eFLhri3ikQM0&#10;eedvuoJ4r62M6ntErq3kj5aWHw6p3fNzecmftrbf8FZv+Cfdne2994D+F1nc2skCu2p/2La2ixP/&#10;AM89srKzMP8AZBHvWvof/BYf9m7UNQuLXSfgLriwqAYbizsbJllOeTjzRtH86/Aaz8S+KNW1E6xr&#10;+qyXcy8Qq7fKo7KB0A/CvavgF+1DrPw61eCHxHBFNp5JDfu8vHx17cetcGa1s0oR5sHyyfZo6ctw&#10;eU19MSpLz5mfuNon/BTnQfEk8R8J/s6+KJreSP5rqT7HEqt2HDt19elS3/8AwUU8b6dYXGrTfss+&#10;JoYoVz5kusWY3EnHG0E1+KnjT/gol+0bda9PpXw0+It9o+lrNuW3sljXAByvOwn68896+sv+CbH/&#10;AAVE+KHjbx5a/BX4+3aaxHqknk2uqNYwxyQsQcZMaAsNwA/4FnjFePWzDianQ9pKUVpqktvkd8cp&#10;yOVR8sG/WT1Ps6b/AIKq+LheNbzfs56layLKUVLvxBgsw7DZF61zPjn/AIK6/EzSYF+y/s2xvIn/&#10;AB8x3XiKZVHJ4yqA847iug+JlpFd6y0As42WMkq3ljA9D9en5V5L8a/A+l6z4Ea+1PTN1xBMxhuo&#10;+CxwMg92x2z696+Crcb8VYepLmnFxjf7Op9JgeGeF8RyqVFq/wDeZzfjP/guV8f9K1KT7J+y34Rg&#10;jWQHbe6jd3PHcdU45zXnfiD/AIL5/tdzWd1f+FPg58OtNit4wLyZfDLzfZj0D5klOCSOAciuL8Ze&#10;A5/GVhcabZn57GFp5JExgLkde5A718yfFPwi+y5ja2EJaMncGLbyM4/P2r6nh3jTE5xFe0dmLOOD&#10;Mvy+PPQhdeep9Jxf8HBn7fOkW0OnW/xG0WJtzeU0HhSzBAPQZ8voO3tXO/EP/gt/+35qwi/tf9oL&#10;X7dmXPl2LR2seP737pQcfjXxrf2rtf2sjD5WO3dg9jj/AArsPFvgf7b4Lt9SJzNGdmOvHP5civsK&#10;2IjCpBSm7PzZ8vRwseWXLTjdf3UepQ/8FDv2pfiZr/kePvjr4u1GO6fY6t4ku2GPRR5gFdpP4y8Q&#10;x+HF1LVfEOuarMsoKx3erSyRwKTnHzMeefzr5x8GacttaEqAZreRA7Kvb2r3r4ReIdL1BLOx121S&#10;5t2nCSCT5kdM+nY/lXg55KpTipwvbybPosmUJRaklf0RueFvErXLhpUWRd2cs53Yz+Rx617V8ArG&#10;y1zxBCuq+Y1nDMkt3HHgGWIEKUAPTkj868N8/QtO8ayaJpEirbG4ZY0UH5V5wa9j/Z51TUNI8YW6&#10;WUbSLJIVmhUcvF/Fzg4wccgZHUYr8/zGvzSfMfY0Yv2LUe3Q/SvwP4T8LaH4ZtY/D3h7T4X+zqY2&#10;+zqp6bgS2N3pnNTeJdZ0CTSpLLW7ySxklVSzqR5kZVshh1B2nHrx25r5nv8A9rXxX4csm0zT/D8l&#10;0xgKxyyXDQhsnqDNtb06DnoK8L8WfGf4keK9QaDWNZvFzlf3gaPfjIJ56gYI3dTX6bkGOjHKoK2q&#10;R+N5tl1SWOm5Pr959DftI/F3xppOuQ2jPYusls6ssdwsis+TtkUnoeUbaQCOR0r548SfELW/F2vr&#10;rGuXyvPLHteT7okG3jK4xkgct61gavrV7eCH7brE115PCtNMX2KegXP+eKr/ANsR2oa0WHzPlAVn&#10;+YoBnj2+n6V11qsqj3M6GHp0o2Ogk1C4uLczNI26NQGkDcsc8Z9+D7Vn3Yt4X3osaqx/ebW2gA/1&#10;z+VULLVbm6i8mOQxxrzuUH72Op4qXS/N+0K2p2bXG7arR7iCvrgA5OR7iinHuzaVkTS3jMoi3Kxj&#10;45YN+WOoogt3mf8AcWvnt5eWWJifLb1wMZGK2vD3iS70mJZdK+HmmXN5DIXhuZoJnaIdsx7tpHOe&#10;c5GPx6z+3/2gfF9hJ4a0L4a3zs21nbTvDL+ZjHALhBxjox+YAYzXVGNO97/gc85y7fidt8Cv2T/F&#10;WpTWuseJYrC0eNmurLT7ibbJdYPB/iAQ8fNt/iIxwDX158P9JXQ9Jji1jRdO0zyVULDYSBYFcYB/&#10;hXnp+XsK+N/DPwj/AGx7Xwl/bemK3h9luZGmk1zXI7MJHuwpUfeIznPPJHTrVrS/2cPiNZW1xZ/E&#10;D9qOxh82YS3GmeH2ub+aRz975yUTPHOc84wetd8anLZRieTiKftG+aZ9zXev6PCu64vI/lj7N/Xi&#10;q+g+L7XxVdTab4SMOoSW2BdNbyeYttnpv2Z2n64z7185ad+yFc+M76KfxHr3iK4gWVI/7e8ZatHY&#10;wxAIQpIk5foANob0Jr0f4T/sseAPDOpSGb4maprlxH5kX/CP+A4XuIwjqY282Z8R4O5gDjgkHsK6&#10;6arVHflsvU4KkaMdFK7PVdZ8L39rbR3Pjz4kaLoEElyYVa61BFaR8ZKBAfvAEHHXBru/h/8AB34b&#10;61p0OsHVNS1y1lhEgvpFa3tQoJyS3yg8g5GTjuK8z1Pxn+zl+yzYuzWXgzwfdwtvWXW7xte1t5MD&#10;JMSMTG3ygfM21SOgHFfOXxq/4KZeLPHGr3U/gnQ7ya1+zrF5niaSOSJGBb97DbBfKXI28EMQc+td&#10;HNh6OrSbMI0a9bZ2X3H23qnxM/Z/+FulXV74Q0Wzv7iM5eaHCWqncB813KNmAcfdJ9q+bf2mP+Ch&#10;c1tJeaI3iuxhsvJIisdJvNsM55+XzQPMmGMZI2oenrXxT8a/2pPHHiHS/N+I3je8dc7be3jYDyxy&#10;cImQsY4/hVQB0rwHUvGeq+Or9rK1vYdMtdry/arqR2ZtqnguFJLHoAByTiuWtjZSjaOiOqlgacdZ&#10;O7PfPiD+3RqENwZtAXzJUXML3YxFC2edkSnGc5OST715H4m/aK+KHxn8TSahqV5qWt3EkKQyy8ss&#10;agEBV7KAOwAFczo+l/DvT383WdZk1K53fMqo+zbjknOABnjJ5qRfF5jmMOjSm3ty5VbXTYz8w6cs&#10;AO9ebOUqiO6C5fhR0Fude0+7WxtfKt7jb/pKyMMxqegZueT6Dmui0jxNJosf9n6XM99eScLNySPU&#10;KvX8TU/wO/Zp+NPx21CSHwz4auLawhkUXEpiIL5PRQRl29gCRnnivvH4C/8ABNnwX8N9Bi8TfFC3&#10;WyMSZWa8uj5rttySArdf8K0hhKlTZaE1MVTpX11Pi/wr8Ifil8SNStzBZyL50m2SS4iZVXjucct0&#10;4GSK+lPg38ANF+CPiBZfFmmWuqXYiV7eRs7d2PugHrz/ACr1T4jf8IPY6Mun+C5l0+wt8RRyQxBG&#10;kQHkqWG7cccMehJ615tq3irVrjxFbwadaXV/rF4gt9H0/wAwvMydmH/PNM9ZD1GcVTjCDsjklWrV&#10;Op2cur6/8ZPGlr8MrCOO3s428zWZLdvlWNesf04AJ7k47GvfliisrGO0giWOOJAkar/CoGAPyrkf&#10;g98NYfhx4e2XSxyateKsmqXEfTfj7i/7K549TzXV3khWAtnG1c16mHo+zjd7s461TnkkuhhavIMs&#10;Cf8Ax6uZ1u92DG7A7fNW1rF1FGGZ2+WuB8X62IoyGk6HHXg1Ux04kOpa4qsWeQD8f0q5pPiKLySB&#10;IK8z8QeMlgdkaXdtao9K8fRG23LIvP8AtVwupaR6EKXNE9I1DxREG5m6duv4VyfiXXVeFjvWuV1H&#10;xv502zzj97O7PT9aw/EvjDzLYslwvy/w7qiVU2jRMzxprd2JGQSrxz979eteX+KtXZgzGb7x+bDf&#10;1rV8WeK7kwvIOe3PevM/FfiCSUuUlPzcsuTxXBVlrdnoU6RX1jVkllZUnG72FYc+oTRSFg3cVTu9&#10;VYMxk3dfu+nP061TudSaRM4GfXmsXK51cqNg+J9mMuuenWpv+EoA4Ei7ueV/nXEXGoNDKuSM9PpU&#10;b64NmEIwv97t7VHMykkdjP4pbB2vn29P8/1rH1LxQ/zKsnJbPDHrxXN3OssVLCX/AHtozVO51Vgf&#10;vZCryuajW9ytjcPiF9/J6c43datWPiR0kB3fe6r61yM10T/q3xjp+VPsrpjIrZPy9G9Of8/nVWA9&#10;h8FeIpBNHsmx83rXt3w6113SJTP/APX9q+YfCetFLhIxLs+YZ7kCvcPhhr0aiNHkPyn5vnPFb05a&#10;nPVimmfUfgPUPMSNxJ/BnmvSdL1AJCGVl5HevD/A3iDfHGTJxjnaxr0jQtYaQLvY/r6V6dKWh4ta&#10;n7x2TXTHABGfrTrSZ1fcjA/jWTBfBuCeegz/APrq9bSDbkHPPbtXUtTjfum1a3T+YvK7T1rUtp1U&#10;ZPc1z8EjHgvjvitK2uHAB3/L9K2iYM2FuVAyrfrUFxcBm3BwePzqss74+72wDUckgC/N0qhFgSsR&#10;98ce1WLTUyibPMNZvnHGT+tRtOFPL0Eyjzbn8yNvCigSFsVXv76Jl8vOccc1ltqNyybTL+vFVZLq&#10;SQc8/jVcxtY1ftUXVCfoKX7SXXYBwTVDTEkuJ1gB3Z4x9a7XR/BK3ChfKDOeFbB9qzcox3KjFtnL&#10;GZicng96elhLc8xp+Zrrr74a39ptnlt2Vf7uMVpeEfA0l9eLEI+N38XeuepiIxi2acvc5Xw38K9R&#10;8S3iolu2N2CVr3z4O/sus2Hl07Ldd23nNd98Dvg9aqkLTQJ5jMNxC/1r6w+HPwu0fT7JHKLGu3LE&#10;4+melfn3EHFVPDpwgzGTipWPkXWvgPDoS+d9k2MvG7b1Hr0rk73TToVy1u3dT2r6++M+h6XZ28/l&#10;kOyqTnGcV8m/Eq7gS8Zox/Fj73Jr4Grm08yrKN7mVSb5Tn7uYO5VF/Wo4yzthgPoDz+NVX1SEtkt&#10;n8f6VNa3KMwYsD32jrXT7OUY6o86VPqPuECRkkZwDzWFqib2346nP1963LxRJ8wcHHbpmsm9hTZk&#10;Jj6f/WrbD6O5jKnoYs1uWdXSL9OnNUrq2JHliHnFb8NsJZNu0ZqC90kAeYIzu/i+lelTrKMrGHKz&#10;lL2zYZJXnvt59q53VNHzmUr26V3l1p+8sDF+X0rF1HThgh1r1sLiuVjujjLLxhrPhu6WWKYssbfd&#10;9vSvX/hv+0pdJtja6MbfUjFeXa9oQdchOnPzLXJXcV7ol39otm27TnjNe17DD46ly7M2p1JRlc+5&#10;PC/xmn1tYzJf7t3o3Oa9L8M3EGt6dJNdN+828FDx+n1r4k+DnxLgV4ba5lKvwCC1fUHwy8eK1ksa&#10;zx/NjaOlfD5lgamBxPMtLHqUcRGdjP8AGnhO+Gpk+X5itkKy1zcGhzafrbSR2524+cele2X5s9St&#10;h5MEe7uxHQ1zF74UitZJL13zznhev6Vy5rmDqYVXOzmctjlLtRHZeYy/Ke54rk9fl8xmL5b5cNz0&#10;FdN4ou1SFo1x8v8AnNcXqN4zqYyNuP1NeRl8JS945ahiXccTSEg/h61lalaQTfIQPm7d60r99gyf&#10;vbuorJuZsg4fn+9+NfT4fm3RiYd9paZ/1fBbtWTPoi7yNvXj5a6iQSH5j64O2q9xEVRvl6dT6V69&#10;LESjoZyWpx82kqPmCVYs9LIP+r6HitC4hO/J/iPIrS0S2QjJFddTEyjTuY8vMQ2OlKseAmfwrQsb&#10;R4yoKd627DS43GNm78/84qzPpJRFbYoyP6149TF80rGnJoZpTdD02/XkVzviWAKGIHTvXVahGsKc&#10;hQOmBXLeIZiUYYG3NaYO8qiaM5KxwGuWw3sAnOTx/SudvoeCR+VdVq6Fm2gLxkVz92gyzAd8Yr7b&#10;CS9wh8pi3EIPAXFU5bcbd3StWePJyOKqTx7ga9SnUHEzWXOFYU0Hb8235qmdNr5H0qB35xmuqOpS&#10;0JVZgvNTWbnoePrVUSsRiprN9snBomvdBs2ra1EyccVfs7F9/XjpUWiIJAExW7baeqNuXPrXlVqq&#10;jKzIexq+EHMci7V74NexeBZd8Ue4d/4RXj+jqbZ1IH1Nen/D+/ymSncd68THR9pG6M5bH1B8ENM/&#10;tI27yHHI6fnX1b8NPB0NxbKGj47bf1r5j/Zn2XTxqwXaP7vbtX2p8LdGiFqhVc7lGN1fneb1JQly&#10;nBKWpl3Xhj7HOuIRuY9QvXtVfX7SRLRgIudv939a9E1jw+GkAaHt128/yrnPFGihbRpRGv8AwLp7&#10;Z4r56lPmlYKPvVD5O/aI07y9NuTImQueg+Xp/Kvz9+OlnuvZiEb7xJB/z6V+in7R8TRafcI24HJ+&#10;X8PSvz/+OVoqajKoPXPb8K+9yGShWi0epHTQ+cfEtt+8ZcMP6VzpDRnAH3TXceKbTMjN061xt3F5&#10;cpIr9bwdTmpmkbpHU+DvExs3UCT5hXs/ww8fRI8cSzf+Pc1842rtbSb1au3+HniGaK8UCbqcbc15&#10;maZfTr02xtPc+x/B3j+aSaCLeTyB16V9EfC7xVKUid12j6HmvivwFrE8kkL/ADHkFsN0r6d+G3im&#10;dtKjgiPzbQG+fNfjXEmHjRptI5q3NLY+svAnjOOWBQZMbR/d5Ir0ex8RW99Y/Z2KsrLjnn86+cfh&#10;5BqF9CtzHui/vMy9vpXoem6hcaZaM73WSeVJ7/5+lfklSeIjiHdaHDLexxn7TPh+wutPub65f/V5&#10;P19v881+Vv7Tujx/8JVNIifekyvy1+kX7Q/i+aa0mgMu1ShOA3Oehz7V+e/7R/2a81ZmTPzOfxr9&#10;d8PcdL2yidVNbNGB8GdPHmwjvuAr7M/Z7hhtvJkJ+XHp96vkD4R7IZo89A3HvX1l8EdYt4nTzXzt&#10;+9XfxpzVHImtrE+zPhM9p5MYzt/3s8e49s16ta39v5HzFRj+9jjivm3wP8Q4bIiMzcdgfT/Cu4f4&#10;oQi0/dsOmCN3Yiv53zT20ajVjzfZ6nrVt4ojN6lpEw5OPz716j4LntxAqk/Nx+FfKHh74ko+pC43&#10;Z/2j2HrXpvh/4x21pAjtcrv24HXivJwdSvhMQ5VeptRwNStI9/1jxPpWkwlmlX1+tc3N8QbZ/wB4&#10;8i+q/NXz78SP2h7CC68j+0VJ+821vurXn+tftSQJC4iuFLLwq+lfpOW4LF5hGMkj1qeTy2Z9TeMP&#10;ivptvoTQ28yep+bk18g/tIftKfYLK6snv0YLuyN3T6Vw3xb/AGoNQ0LSJry5virOOIye2OlfHPxa&#10;+POueOb+YSzlY5N24Y+8M/8A6q/VOH8h9mlUqI9jC0aeHjtqRfG341X+vT3EUU7FXf8AvHFeF6ve&#10;z3l15s5LBm4+bpXQ6xLLdtubb+PFYF5bsr7v0Hav0HC06dPW2oqkpS3DTeOEHRvlrqNBnZG2Ovy8&#10;c1y9huEqgEcV02hJuOF5rLG6xYqep22hzjeit8wz8ymuw0abcFJPtjtXI6JaM+3am45612WkWcvl&#10;rnP/AAHua+EzDl1O6ETpdNmkljwR7Ctb5jbr5ifxdP1rL0O1Y7ZAnOfrXS2enLcqIiq/Nxtx096+&#10;ZqR5qqsjqo05Sd0YcluZCS68Y+6v1qRNIVk3PHxx7e3HFdNDoDfKwhGRjv1BqRvD7eWVEBVeuNvb&#10;tX02Dr+yikfQ4PCyk9jkX0MGbcsf3uDt71YtNAH3hEx4/X0rqIPC7H78asvT1x7VoW/hiVQ2Y92W&#10;xnb/AJ9a9ZY5cqVz3YYHsjkf7F2kL5I2/qajm0mRVVNjDbydvHNdw3h+TsjfXgVBc6G6rlrfHH90&#10;4I9DVRx2u5UsFLscLc2LLmMLjHGdvQCs+eI5yYvvfxenH0rur7QlPLQbc/3V5NYGr6bFCjAKOf8A&#10;ZrrpYyNjnlhJHF6pez2/zxFuO2evWsDUfEDojCRv/wBVb3iSDygy7B17dvTrXnniW58p2VZMdBtx&#10;Xp0ZxqEyj7IZrfiImNmZidvK/wCNcVqt6bnLZwM5xkVY1HUGfv8AxflWPdXDkYU9f1rthTOOviJS&#10;I7uY9qgDFuCKJCX+UNn60g5XKfNXVHQ81xcnsAUt/DRHCNw4/GpIomIyev8AOp1iG7cR16ik59jW&#10;OF7ori0DAEfhU0dpjkGrCW6sNuTip4rbDcD8qn2pp9VUnsV4LVjwY8/jVyzsg7bVHfn2qa2stp+Z&#10;eO5rQtrMRMFVPzrnqVzppYGPYmsrVV2oEPPTNdBpkCR7cKfvc/NVDT7TLfc+70962dPtiqZZMt1B&#10;9a8mvKUj38JhoxNbT9sY+91+7nvWlHMvbNZ9vCFGFQHb+lWow4+XH/168edGUnex9DQlyqxeS5YL&#10;lTg/7RoF22flwp/3e9VTIU+U8/jTWlGfuDPWsfY2PQjWL4ut/BHv060v2hQeT9T1zWc9x3B7cEHp&#10;Si4JGHP5VPsTojWLn2rHb39qaZy53nqKpi5IHzNz6U1rguxOAf8A9VXGkae2J3nPJfp329qgnmy2&#10;c1G06k5Y/gahkuRjgemK3hAmVXQk+0Bedv13VGZ9nz5+tQyvgfzqKS4wOPxzXVTgcdSrcvx3Q3bW&#10;/GtbSdTxIpLcdv8ACuXS5b+Nuf5VdsL9o3Cl/au6krHJKep7b8KPFC2OoxkykA4Lc9a+yPgX4+R0&#10;giab5toNfn74M1oRSK8ZwVbqO3NfSnwY8evbmNPM6n5ie31r1KMrHgZjR9ommj9D/APjSK4iR1bP&#10;yjv/AEr0/RfEu+JWVtw+n/1q+Sfhb8QBNFH++X5uTuxXs3hrxvD5a+ZL823OD2/SvWo4qNtz4DHY&#10;GSkz2ga+GTcStA8QBV3Oy56152PGURQYk7YPT/Co38bKBuWVVz7j/Cuj61E8h4OR6O/iFGGDJj8a&#10;Z/wkkajaZML9a83fxpg483Gf0ol8ZR5yZFI+uar61EX1OR6I3iRRkLJ19c1G/iJoz16/rXnf/CaI&#10;OSynnj/OKhbxmA37uUFvrR9ZiH1SSOM+K/7N8+ma7/wsL4IqkbRzG4uvCDSCK3uJM7i9s2P3EhOS&#10;V5jcnoDzVH4V/GjQsahY63bRyTWTbNT8O6ppoS+gc/8ALQoVyBkH94hK9+c4rvV8aoGy0g/BuKwf&#10;i78KNJ+Iul6fqmt6JPb3008Y03WLFvJuoyWA4kXDYAOQOgry8ZRpyXPDQ6Ixt8Zwl9oi+ZJql1oV&#10;xZoW3xanbsLmznHQqxA3RHH8LAj2rTm8KaN4xMc+nPZxQNGsItbP+9tBPr1bk/Nx6ACpNX/Z8/ac&#10;+ErSeKPhn4tPjTSvtG670bVsLcuhPzYYDJbHuQf7hrzZtW+B/ivxBrNx418N6x8H/FEN5GG1Rr77&#10;MlxM2NvyhlicEg8MI2POM8ivGrZbCVSy0ZrCvUjG8dT3XR/2avD2l6SJNP1bdorBvtUzqsu68wrH&#10;ykbI45+boOe/FbC/ADUYfA41LSbSG/Eskm2O6jSWPYpwXC7C2c9OmMdK4XTvA37TMenaba6T4xsv&#10;GNrDGX0+DzI7SaQHq6xOVD9MZRiD1GM0zw3/AMFCfDPgr4pyfAXxSx03Wo7iO2mtb61k8yLK7i6x&#10;YBOAWPQ52nGRivPq4XGUfhTNIVozW5p69+z/AKrqz+Zq+hbZjEqMyxnyxGANqtGf4RtBwPTFZVp8&#10;F5PDFw2tT21vfNMGt7qG8sxHD9mIB4UsMvlccnaAeBkV7n4S8Xar4/1w2k2sXl5cyQwSRxzZH7o7&#10;0GEwB15BOeoro/EPw/0u8t9SSXVo3FnIEuJEnRwUAO4hf4/mPUZ4GMU4VK0fiRbcNj500r4a+L9M&#10;soxp3i/VLJdy7Yo33YXHC5ycgdOCOK7fwgviLw7aWsWs3zyb5GeG5VfLIXPQgZAP1PNeh6P8J9Ks&#10;IpltrXLSKuyTcYhCfUKBg5Pr1HatCf4dyWzYj07fDJH5ciyQrlvyz/nFdca1OStKNjNwl9l3MXwt&#10;4t1fRLwnS7meIty3mZZTxk4xkV6N4a8awa3E09/p8E20A7uGZePpx+lcvb+FrQ/6N5TJsyFTn06Y&#10;x0rQ0rwQtkn2kF22sdsm7O1iex/h/CumEqOyZhKNR6tHoGk3sMVt5WlXdxaLt/5d5SV/I9MVt2vi&#10;3XYCAJ7a4VcbWfKv09uK4bTrW/stzGRmkbqc8Ee/61o2t1qaABoNxX+6Rge9U/Ixl5na2vxA8Q2n&#10;7mBVAkPzGRcgk/jWpZ/Em/iDNr/hJZo1bia0O8t06Ljd+lcFaa/K24on3W5Uc/l61p2nihbcHzl7&#10;+la08ZiKbVpsiVLDyWsDsrb4k/CbWCsWoSvp8hwVi1ayktifp5yj9K2oNA8MXObiwlhKnjMbcZ/C&#10;uVsPFOhXNobHVo4p42H3ZsdD25q1D4a8D3dmG02yW1RX3hrGUwsG9fkIr1KeMU1+8jGX4P8AVHFU&#10;p04/C5L8V+h0TeE7ZjiCVh/uvn+dYXir4Y3mq2jpZ3XzMpHlzx7kb6gYz9O9IbWSwQQWHiW6X5vl&#10;aZlkx7ZIyajvvF2taRK5fXLVo15PDJtGP9rPPH0oqSyerH99G39eTFSWMjK9KV/68z5/b9ij4p6O&#10;PL03U4WjWRioivmQsSep/d/oOBnvVyy+Bvxi0eHybjwRazeWzHzLe+Tc/pjcBzz7dK9ok+NUNhKs&#10;N5rMA8xiI9zITxjtkE9RV7TfjNouooz2uqafcLHJskdWI2t6EgEA+2anD0clX8Krb5/5nXVxOayX&#10;7ynf5f5Hz3deE/iFozyG9+FuthiMq0NvHOoGeg2Ofrg0l1fSaFHGNX8D+IIRM5R92izsIv8Aayqk&#10;Y7E9BkEkda+mIPHujXPPlW7dsxXCn+tWYvEmkTgs+kTKuOWWMHmu+nhaMZXhUT+45ZYqcklKm/xP&#10;nPSr2W8jXUrTRdQ8qaNtpksXVgy9cgr+XPPaug8G6mJdZEqup8vBVWU5c5xivcDqfhVhuntGVT/e&#10;iP8AhVNLL4XxXkd7DY2cdwDmOQQqGH09+tdVSlKVFxi1+RzRrQcrtMuW+Cqt7VmePdaTSvD8hQtu&#10;2kj8q3Yltry1+16dcq0f8LetfPv7U/jL4l6Ppk2p6VoW/TIX2tNHlsDux2gtjr0Br8/4qlmGU5LW&#10;lh6Uqk5JpKKu9fQ9/IsJTzXMoU+ZRV+rsvQ4Hxv49n8OXNxrCww3M27cVZvmXB/mK+df2pdW07x/&#10;o0slrHbzOoZpo7pm3IGGNw45wf8APStfxP8AHTwWJRpnirUI7W+khef7HNvjfy1JDMN6rwCO/SvN&#10;PEfxn+CWr6XcTaZ43sWuFj2eTdKvmMC3BXafmwcg4r+NI5NxBLMowq0JwhFuVrPWXdu2/qf05kWB&#10;weBUal1zWtdNWt958F/tH6JeWVwYNL8CXEfnxeRHPOXdrhuFJCgAD5twGMk5X0zXg+l6MulT3mqa&#10;vpkjXXkeWtmVbMIHJYDtx69MV9sfHmPwj4o8OtOPiQp1CGR5I4re0ZAqZyjbgxG7I44z0z0r5r8Y&#10;aVea94kXxV4W8RQ2d2sgEkkM7IGlxt3R+mRjIyeSe1f1HwviKdXAwhL3Wlro1/XmfM8TUa0cQ6sN&#10;fmjnfHZ0LR9TvtJ0mOGOb7LG0LzZIRmjRnAGOADuxn2+p674H+NrXw69qguYZovs7C+85txafqAM&#10;Y4P6V5vqVpZazrbCa9urqdpWS4vZN29nH3gRj9epzR4ettGsLebT7fxE8kKzbPL+6iseN3PP9eK+&#10;izDKaOMw7g+p8rgs5qYWsna1j2rxV8TNf/su5sGuG2O0cce6NQgUHPA/Dr/Ouf8AGPi2w0y0t4fs&#10;l80bWaSrM/yhXIO6M89v69Kr/CrWrbS7fVtH8W241S2tLVpkuk5ey/2yuemSMt15964L4h6vBrcr&#10;xaf4piaNnH7sbl2Z9ePavBwPDOHw9dRjCyTvdI9nFcQyqYbmUrv8jm/HHjmJbQ2d7d7YYvMlhWQB&#10;nG/GQuByMds9KpeKdFTf/od3CyvbxlWDFgQQDn2Oc8diDitK/wDhr4YtdPjub3xTHfOvHlWsx/Ll&#10;TkY71Ilp4ba1t4bzWrWHy42SP7RMWY87hlvXDY9MV9hGMKcVGB8jVq1KzcqhxQ06PRtUt28QTKlp&#10;5qfaZYfm2puwzAcZIHNdf8dvhpJ8PfHUvhs61Z6xbxwrLY6lp0m+G8tZYw8U69wGRlO08gkg9Kkt&#10;PClhqFrH4gurqOONmZEZgGQsBgg5UjoemB1rF1bQbIp9gtNV2tEuIWjkbn0HSuqNSMrLqjzZU0ou&#10;XR7HN2tpbrJHpkelNJJNNuhkjblcfeGO/tVeKzmnunjtoJZFDKdzL1yentzW/Y+FGtH2Xdudsi7t&#10;0jkYB9P612fw5+A3xP8AH98mlfCjwTqmtXmoOIYbXSbOWZ5mznYNoxnvg1pUqRjEyp+9a70M7wd8&#10;JTp90z+IBGnmws4diABhC2Dz1wDXa/BDS9O8L/FrS9WsLySJre6hmjuI22CN1OQ2TjoRX1t8J/8A&#10;gj1+2t4m0Oy1L4p/COTQ9Ot1DXi6hfRNNPHwBEkMYaSNj/eIwPevNfjn+xV8UP2abvVX1qPS723s&#10;5t0nliSW4sImyU83CAYx1I7+gNfOYrFV+Zxe70XY+iwlbLXaMZo+9NN8ZL4tuf7TjvFuvtEKgyRu&#10;GDHHT/PSrfiH4f3ni7wyBb7UmhJLlgeVx09yK/LDRf2q/jf8PrWa18L+Lry3tI3HmKtwuxGPGcMC&#10;R0r274Vf8FbPjBpmiJZ+K9D03VNpXbeXSrGwAxkEoRuyPxzXw1fh3Moy9pJXT7HrxrUlJKjJad9D&#10;2V/ht4h8C+M21/UdLdbEiSGS4gjIV8nowxivj79rGysWvZ38LxKsnnSDy16hee3+etfX9j/wWF8N&#10;XHhv+zNX+C2mzXW7cl9ahyFHYMp6n3B/CvCPjx+1R8IfjBdp4gvfhxZQ3CszDyI1RjkDKnqWHHU9&#10;DXn4PKcZleZQq0FKS7WtZs9n+0pYrByo1ko+d7nyLeaDeNbQ3LWkm6FVYqyYyc4x+NdJ4i8e2eqW&#10;My2titvuuFVbGbPycZLAgdO3euu8a/FUeJ9Kh0nSvD8dvb24bZ5EEatz2yFyeneuBv4rvUrrzCzf&#10;aC37tW+Vs+g4r9Qw8q2IpxlVjZo+TxcKdB/u5XuSWeq6VoXi6LxpItvDbs21Y5JNxk+XHCZyce+P&#10;0rotE1sJex6x4Z064WNbrPmSTjLcdMDt9a5Xxj4d13w54ju9E8Rano90tu/lrdQ3hkUtjnG0ZyOn&#10;Trn0q14C/tCXU1tLUTSK2dqxQnY2PUsBXfiYVKmH5ZW/4BwYWtGOI7Hr/h6JdW8UNr6WC2bO2/az&#10;Hy1fvg17r8D/ABX4C8E+JYfFfxM8ZW+l6XG2JbogngjBXC/M34DmvnzUvjl8Pvg1p8Nxq7DWtQmZ&#10;Wt7GzPyRZGcucYJ9uea5Hxj+2Tp/xKuES78MTLb26iOONVRVHzZJwqgZ/wAK+OxGQ4jMqnNONo+X&#10;U+jqZ9h8HR9lTleTPv8AT9vn/gmwdQj8OeOI9a1bF0VfUIdCMy7QCUYZUSCMcgqMkH1BGOisvi9/&#10;wTc8a6ta6lf+N5IbeZDHayXVpOsRhIPA2oMDPdskdPSvzt8O+INF1x1ubOKOHLeXG0VqGY/n+del&#10;eD/DHijW1jskuL+4tYI2eGE/LHFnuBjgkj8TX0GDlg8po+zXTufI4ujWx1TnbZ9yWfij/gmHJcTa&#10;ddeKbO3+zk/vraO6ImPXCM+QR1H3aq3nxE/4JS+AbU6nqGvzakxR5Fs1ku2k4wPuxoMH05/Svl6w&#10;+AfjK4nW3MjfvYfMiW6mGAvTdn06fnWynwEt4zCmteNdGtZuAiyMHkPHb9a7JZ1h/wCVM89ZXKW8&#10;2e52H7ev/BOrw7NHLongPUNZvIZ8RX+q2SvI/Py/NK27A7bhnA71U13/AIKc+D7iX7f8Pvgt4WWY&#10;xhEuryESv5Y4X7qLxxjAPBFeYad+zJ8KLuxXUda8TWszR7S0kcIHmc9Pw5zzXT6R8BPgJbxK2j2F&#10;xqjRfdWGz/1YPO7cwx+lTLNrr3dPkg/s/DRl7zd/M3If27vjTrmped4ai0W1jO0LGNPhAEeOASSW&#10;9unHFbkP7Q37SHjKL7DP8TrfS4ZJGkVIb7ykXeSChA7DOMduPaudvfBXws0+RZJ/Dnh+wjaPayah&#10;eGRmz3WOM9sdMflVd4/hNojkXOq3txHGf+PbR9LS2ib/ALaSEFvrk1gsXiqktJNIxrYWh0lb5HYX&#10;Og/EyYPqfiHx/Zy7rdQzajcStGobOGLM4BwTzgjA5xXaeBPh98LNNkbVPiV+1NJpeHBSy8EtJNdS&#10;Db0+0ICFBPv06Y5x48fHXhXU4vL8C/Cea8uFbH2m4upLw590jVuvfkAetVJbP4xRK2dCt9Fh+Ytc&#10;SW6QYzz/AMtCz8dOBnNenhcVKj0+bf6HnywcKispN+iPqiL4z/s/eHI4PFvhH4HXniDWIFdY/Ffx&#10;O1R7mTrlP3e7aAM4GcHHc1w/xW/bT8ReP4DpXjT9pE6VYwt5beH/AAvA0Me0DGwC1XcR2O9+nSvA&#10;4fCsetTf8Vf44fUNxVsW/mXTkBj3cjb+WKuXemfCDw5EkzeHbrVJdxWHzJtwOMfMFUADsMk160cd&#10;Kpo5fccksOoS21JLn4h/D5JJLTwL8PL7Vbt5t5vNSmJJc/xbEG5u33iD1p01z401zTl1W8S20uIq&#10;6LDGrSNwBn5RnaecgnFY938afEjRNZeGPB1rpNkqAxO0W90X++NuR14xjkHqDVzQfAvxC+K7oLq6&#10;1q+XaolWGELHtfKr6tjORjGe4FVzczVk38h2l1OU8XeGPh1IN+p2011M75luL6XaobBywGc898Y/&#10;QVb8O/s+z+MY9vh3wBLJDGd6s80kcYX6nAwfY5r6Q+BH/BO745fEG8/0fwXY2lpHtE2paoGfYo4y&#10;pccnHYf4V9YeA/2Iv2avgn5N98d/iPN4p1JUDw6O8xe3hbA3KttD94cgfNx34rqp4WtU1novMxqY&#10;jD0/h1fkfBfwh/4J1eIfipfLaaN4X/tCTz9+/RLd3gt2x80bzNiMEZIIz1xX2R8Ff+CO3wU+HGnL&#10;4g+MV7b/ALtfNMUMoO09TvdxjjkfKPfrXtuqftHaH4R0ZfDfwi8D2ekWMOFt3uLdYlX2WBO/1Iry&#10;T4teMPHGts2reO9auIraYHyW1JmihAxk7Iup45wATzXVGOForRczOGpWxVaVk+Vfid1qfxi+BXwe&#10;0keFvgp4Ls5JLSPFtcxp+5iYcbsnlyP7wz1xmvIfiJ8Y/FXi9H1rWNQWTaQ0lzcTeVBD7c4GPbrx&#10;0ry3xJ8S4NZ1VdP8F6TPq80x8i3ktlxDvA5wFBDYA9XPqoqOx+D3ifxJbWeofFLVpFhurhhHYx55&#10;wCQGGDjGMc5B/uivNxWNqT91bdkdWHwUIx5mypD4y8XfFHWm8L/B3Q31W9kysut6kp+x2C5PzIpO&#10;Djsx79Bmvd/gb8D9C+DlnLq2oXrax4kv/m1TXLrmSQ4+4mfuIPTv+lZ/wtTQfCfhNNL0HT4reNZm&#10;LqvLE5wCx7n610jeJGxhm+vaujDU4QtJ7k1eaWkdjrjqY/X86q3+rgW7OzD865lfEUYGPM/HNV9R&#10;8QxLE0m4Hsc12e0RgqUmR+JdcVVZSy85zzXlPxE8WRxQMc/dJON1bXivxPEkjoZD/wABavDviv41&#10;EaS+VNgEY+992uOpWujso4eV7GF42+IKQOxWUZDfN+fWsjS/iUEt8vMOOnzdK8m+JHxAdZJArghv&#10;RuT7Vytn4/kMLR+bzn7teZOp7x6tOnaJ9Aj4jrI+8XXygVW1bx4slo25lZW6c9fSvE7Lx7IvBY8f&#10;3W/pUlx43MvEUvAOdu7OeKylPTc6I0+52uueIFmVlMi/ezXGa1fK4YqCfX/P4VnT+I5gfPLrgLx+&#10;tVJtZgutzSyKAV+Y/wCRWMndG0VbQiv7mTGF65qpPcyiPOfvcD/DNTXV1a4y0mO3HrWPqmphl8uF&#10;PwYD1/z+dZ8xsU9QvFdyG6ZJqrJeOTgAdenp702cjG7oP5VV3Bv+At1/yKSkHLYnkuHcsGCgYwdv&#10;TrmmF5M8P2+6zc/yqEybXUBv4s0Rur8noDkj+lVzASnG3IAC7v6fzp9uwTAPb3HzVHGexI56VMse&#10;0/MduR0pcwG54eu3idU/pXqXw81x43jDOMdGz37V5Dpsiq43L/3z3/nXaeFNSFoysSevp/8AWrSM&#10;rGco3PqDwH4rLLHl+v8AFXrnhvxJHJENkg+7kbu3FfLvgrxR5LpukC44bcRXqfhbxnHGgxJtbowz&#10;1rsp1LHn1qfMe76fr2UH+zzitmw1kOAm73FeUaP41jaMbZlxjGfeug0jxRExJMwau6FRHn1KZ6ZZ&#10;aju5yPata3vdqja3/fIrz/TPECscsVX6Vr2muN1z/F6CumMrnHKm4nYrfqrbj82efvVHJqGc9v7t&#10;c4db8sZMn1yKgl15S33vl/2qfMR7NnTf2guNrPmmrf5X5Zf1rmxrqMMLJn0waRNZXHyTfX5TT9oV&#10;yM/mWa9UZ2Gmq4ZtoHNZMN8wOGqwdVEa7RTGb3h26S21aHzmwvmAda918Gx29w++JFK+nSvmyO/m&#10;uJFS2Uls9a9f+EPiPVY0WK5fJwBn8K5cTKMY3bNIS5dT2vUtLs77QhD5a+YpBXI5q98OfCdnY3Cy&#10;XUKnPT5axdE1dW2xy7ueW3L09uBXbeGj9ovFlYr7qPr9K+NzfMOWk1Bk1Ksbo9X+GTwaWEK7VVWG&#10;G7j0rvbn4tLplvthmVcqAAK8tsNVOn2W0PjjK4AHaub8Q+Ibq8b92/3TlV3f54r8Zzf2mKrNXOOU&#10;eY2viv8AGC41GOSNLjLMCPlPSvnnxlrFzfXbF4+h6+ldprouLh2lYn1x61yOpaI9y/muCx/i+WvS&#10;yfD4fCq7d2TLY5oTSBgOenRav2MrNyTuJHHsambw9OJNoh/PqaktdMkhO4DHv14/KvoJ1aco6HO1&#10;3LKuZYivUYwPmqtcJt5CdOuauLbsG2leneiS3KrtwG/vbRXLGSUtDCSMrY0L71JGe+Kczh05C/41&#10;PcWhLbivNZ9zOIT1I4/KuqPv7HM4yWtyK+iVc4HbIb+lZF/FG/8ArV5/Gr9zeIpHHpWPf3SOrEH5&#10;vrXoYeMiYooajbxXPAwfmxnNct4h0bdyEHP610M18yysrgN7ZqpeH7SjBhzXt4eVSlK5a0Zwlp9o&#10;0jUf3R/iyu3t7V658M/jJf6K0aXMv3eVyxrzjVdOXf5uz34qXTzg5Hb3r0cZRo46j76HF+9ofWnh&#10;X45wXliQR82Bj5+v096tP8VrW/iKQMfmb5s8/wA/rXzFofia+0yTaJTtJx1rqtM8U3Ai+0MS2TjK&#10;n9K+TxOSqUXHoejRrS2Z6HrXiR5pWSQcls1i3UxklyAue27/APVWXZa4J28yQ/M38LdKHv3Z8deo&#10;/wA/jXDHAyw/u2NZVIi6wQ5Gfl2n06VmbUaTr34+XirV/cFhhznvmq8YwwJXr19DXZTTjGxjzCra&#10;ljtAwM4x61BfwQqu0R5+Xp7VejuABt+6OvNUNRk3E47+px61pTcnIzbMa7RYTyuam0q6jiccDg1X&#10;uyTIRu74qO3lCMFHr1r0uXmhYzuzuNFvV+VmHH93P6Vp3d3GyBhtOePp2rh7fWlhXbu79D/hUkni&#10;ZjHmWVsL0G6vKngZyndGiklE09dvNsWI0X0+WuP1q9yG4znjr3qTUfEEkr7hJ93rxWJe3zyjf7nt&#10;1r18HhZU7XMpSKOpSqxI/GsS6jEjZK/rWleTeYcYPzGqcqADJ5/Cvo8P7sSOpk3UQQsM8emOlU7h&#10;ARnbWtcoo77qoXQC54r0acijIljHTHFZ8/H3RxWpdoepHX9KzbjcxIxivQpgR72KnP61NaOVcA81&#10;AY88Y7VLbAht1bS+EDq/DMgMyqR1PHvXd2dh9ogyIxuYfLXnvhl2Myspx3r1rwpbedbKNmcjjFfL&#10;5o/ZyugMuK0dG2un8Xauo8E35t5VQH7sg27voKr3mivG3meX+C07SIpbe6CgEc88da4o1FVpmN/e&#10;Psb9lK4G6M59ATu69+K+/vg3aobKJ2T5mVQfyzX50/sfaskl7BBJJw0ijviv0W+CVwBZRFl/hB+9&#10;X59n0eWu0zza8bVD0TU9FSWJZWjzxkZrh/FtjCtpIqpnOflr0m/uI1tt+7oK4DxXtBkEvy7s7c96&#10;+VlJRq6FYf8AiJnyF+0zacSLHETt5b+lfBHx50sx6jI4j27s/wA/0r9Iv2gfDpvLa4dID82e/Wvh&#10;H9o3wfdW8cnmR/Mu4/L6civtsgrR011PWjHQ+TfFVqQ7tjuRXB6tGUnIMfX3r0fxtAY5GGzaN1ee&#10;a1GS/TH1r9ey2fNBF3KKqScqBW34Uuvs96pIz83NYqsv3cVd0mYJKp96760eam0OR9JfCvXbA+Wk&#10;r7eAPevpr4PwWs4jubiVTHkFcN96vh3wNrsltJGA38WPvV9VfBfWLl9NhKSMFG0qN2ADX49xdgXR&#10;i6nRmMuaT0PtLwjqFja6QrxqqnYNv5VV1HxFM0EglTaoGN3+e1ee+DPHDwWYW+JCIuQeuf8AIrO8&#10;V/GHzEaDTwsa4PPrX43WjKtVlCEb36nHLljKzOP/AGgPGZTzIQRwPX3r4y+MerG71FpJH5LZPtXv&#10;Xxb8STXrySzS7l/hyf0r5k+Keq+dcMq8fN3Wv17gbLVh4xVtSqd2zf8AhheoChIXhu4617/8PfFY&#10;091KMMrwu5uvevmDwHqRt41YP77d1eoeHPF0kSDDk4HHzfpXscRZc68mjaaPpLTvig1pMrfaME8c&#10;9+en1rqNN+J8+o/ujcnbnGN/Ir5ktfGMrS5SZsem7pXdfDjVrvUbsSMrMWOBj+Hpg1+dY3hqnyOb&#10;jsFGgqklc+mvCWszuhZJt3mKDz9a2dV8SatZWrCCQ7iv3Wbr7Vx/w4OIkWRGLdPm547muyvbEzx7&#10;do6c4r8wx1KnSxjUlsfRYejGKWh5brX9rG8kvL6aSTfnlm7Z/wAj8a43XNffT7hpXcbVBPzNXsmu&#10;6GUt2M8W5n/GvFfivYLZ2UzRKo3ZHy9//r1+ncHYyjXjyPc7ajjGGh4v8VPiRqPinVGh3FbeI4VV&#10;NcHe23nAkDO2tzW7ZHv5GDFQT69aqpbq0eGTb6V+yU4Rp00kcdnLc5e8hZDsZW2/zrLuoSRkL1bG&#10;TXX6pp8cqBsH8PpXP3dsIgyt17k1pGRFSJjQxtFLjy9u37tdh4Xtt3IXFc15JEw29fSuv8KKzOpV&#10;RuLCufGSfsxUV7x3XhvTIhGpPU+2c+9d1oejIIx5q7vlxt9a5nwpEvlI7J/uj+leh6GYlTHlg8Y4&#10;Wvgcwvrc93C4b2lkT2GmGM/c6cfKvT35rb0u0WL55IxyQBjvTLRIwA7fxH73pV+JlhYMp79f8/55&#10;ryeaNrH0GHy1K2hp2NpuXY6++4f54rQj0wTLsKhcrgntWdZXkUCgscbRnPrWpbatCgBY8+7VmsQ4&#10;7H1GDwijFJov2WhRMRiJfvdN3f8A+vWhH4fUDc0Kr/tL/Os+DxDAp2q+Op+lXLbxNGBgP7nPbmh4&#10;yp3PYhRpxiWn8OrncsS5/DmopvDQChETGfvc/SpoPEZDY3/N14q2utQyHcwH+cVUcZLuaexgzmdU&#10;8NosZYQdjkhcHvXC+JNFESvuh4IOevTFewXktvLASduCO/bvXCeMowqttQN1w3H+cV34THTcrHPV&#10;w0LXPDfGNqI0kIJ991eVeL1YO3ru/L3r2bxyAGZSQM9f8/5614v45l8vf82a+2y+pzNHy+Ojy3OH&#10;1CZfMw4x71mSXCr3/GpdQnLyNh6otKG4+bHXgdK+nhF8qPnZSbkTI29g+O9TQgYwy5bPbiq8ZVVB&#10;P3akWfI+v96qZ0U48upaUEjDD6/lU0OM7dn0qrHJgZap4nXO9R9KzkdUS5E69dp61cgGYsugqjFJ&#10;82WX2q9bkZ24PNcszeJdt4yz8n9K1tOsyW5SqGlQEsATnmus8O6Mbp9xQ7f51l7KUjtp6aiWGkzS&#10;AbFwcit7TtBuJF2mPv8A5NdJ4a8FmQqqJuB4xiu20n4f4VXa3P4fStI4K51xrxjsedR+GrhVCvF7&#10;jFLLpskRy0YPOBXqs/gl4Y9ph59O9YGseG3iDfIB+FZVMHFbHdTxex57NGVJLR+1VZW27sjjNbmt&#10;2X2ct+6H1WufugFPp+NeVWw/KehGpcj87jJxmmvPt+eXsvVm6VDLLhSW/TtUL3ATgHt37VzRgbxq&#10;Fs3HyHPQ+9NE6hmwf4vmx3qp9pJOCfwzSC4ULuGff5q09mUqhZkulZvm9Kje43Jhh/8AWqq1wpyN&#10;o9OGpktyCccDd/tZxWkaZLrE5lC/My7u2Qeahkum3ZPH41Xe5JADL/49UL3Bj/hb5jhcf/qreNMw&#10;lUuWDK8bZZcA+9TW93iQZWsx53LZJO00sd02/AbiumMTnlM7bw7qu2dVLcdz6da9f+G/i6S1ZFaQ&#10;Ku7rurwDR9QEZ+Y9/T3r0LwhroTy8clfvZNdUbcpy1veifY3ww+IywpHIZxuz8vzda9q8KfE+IRx&#10;h70DAz1/z/kV8S+DfF80KqBIx4GPm6Hpn8a9K8PfEe5h2r9o7YGaxlUlDY8TEYeE9z62HxNtsDfe&#10;eh6/1o/4WVERg3AC/wAJ/wA9K+aU+JF63y+Yyjp979PyqZfiNdiTP2g/dycyVi8VU6HD9Sp3Po5/&#10;idleZ+/JDDn8qE+JsRG7zcdwBXzmPiNdhvmJPzZpx+Il1tDiVl7LlqX1yoT9Spn0O3xKiYf8fC89&#10;iagk+I8fUT9f4fT9K+fj8Q7l4+JWVun3qu+Ftd17xdr9n4Y0GNprq+mWK3j3dWJ/l71rTxlSUrIz&#10;lhacY3Z9OfB2HU/il4ut9H0+MtCrqbqQg4C19KeKl04a5pehWNj5f2RQskjL8o+XgD/H6VkfsyfA&#10;r/hSvh2DTNUukuNRumVriVR90kZwK9B17w+LrVodUij8wxLiWPHv1r3lRqKnFPvdnx+KxEalZ8uy&#10;M3TSlkfKy2DncFHauT+M3wh+G3xTsLjRvHXg2wvlkhxFOflmjXvtkXDL+BxXcanp09uqXyQ7UZct&#10;Hxmsy6ihlvYLvZ/q2V3VucjPSs8RH3feIoe7K6Pmq2/Zo8YfD3xnpviX4QeP7xbDTY2gk0K+m/dm&#10;InOEGCm4HB+6pP8AeFdBrV9oHjSFrb9pf4Lafqb2tz5MLeIdNiMnP3Ximfcj5HaOQkH04Fe2PpFs&#10;LsK833ozn5Rx7VoJYm7t1srm0W4hZcNbyqGVgcfKQfb+dcNOtKjpfQ65RjU1a1PNfhX4A+EHgdZb&#10;bwqmpaLFdRu9vp899Nujb5MBPOYjYFTARTgBjgDNd14d8H+MG0v7F4Q16zvGvEwzLcNGXB5IbGeu&#10;MYIxmr48C+ErS2gXSdKn0do5vMkXT2HkhgcYMTAp9cLn3p8Hw6uzcfadF1KEq4Jh+ws0Mkbf7pJX&#10;kDsFrb2eFryu0Zc04bDf+Em1jRZZr7xrokttHbrJI22FWO2NMnAQkcgYHOTg15h8NP2t/F/x9+Ke&#10;t/Db4LfD3S9U1DQ9jXWj6leXmnXlpCxwJJmltvLwWx9xmHoTzXsNrD4t00NY6pbi+t3TY63ETRMQ&#10;e2+PKt+OPWqNp8NPAlv4pj+I+kafJpWrQ7BdXnkiVZ4UA/cySQnOzp97oQDUvLp83PSafk9xRxMY&#10;q00/Xobvwx0/9obVBcJ8W/hrp/h1o5NkENrqyXjzr/eXaCoX3JycdBXR33hnxJFdskOhLJG0hbdv&#10;QBfwHejwl4sd5VnXVppljjVd0kgkZvfgk/nziuls/GdhqMTNcXsKtu2hGkAJ5rGphKv2rr7h/WEp&#10;e6k/vOSNvqNrMI7nTvmK5VU+Zm46cdKtW95bw7vt0Pk95AwwR+BFdvpXiKS3lDQPHlVADeWDgZ6Z&#10;HNaMHipLydrqbS7eUodvmMBu4+oqaeDw8t6tn6f8EU8VU/59X+f/AADz+abTIkHmyRyE8Lwv4Z70&#10;RaRpVxGfsq/KR80gbrzXpcPinw5MmbjTY48Z3BoR/QGnrbeA9TPnrp9qzMQcqoBP8v1rvjlKmvcr&#10;J/16nHLGcvxQaPNV8MpCzW1uPNbrtAJ2fiBjn3zViLTWjbybSKRJh97EmcfQCvTDoPhhl/dWkK/7&#10;sYz+lSweHdCJIt8Kx+9tkINbxyXERd1JMwljqUujOATS9TkVvOSfsV3d6e+k3jRtHPZl48dJI1bP&#10;512eoeBjeyLNDrE0ZVvlAwRXA+P/AIU/Gq40q8t/AfiuwguJtzQST+bGUb1JUsP0rnxOHxNHX6vz&#10;+lrmuH9jWdvbKPrcib4b+CZ9RfVtR8C6XNcTfLNcNZgOcLgduuOKzJPgP8LJr+S7s/BlurSKBKDI&#10;2H7cgnH+c1yMeift+eGIfs8vgzwhryxrhZP7fliklI/iOYAMmr1l8U/2h/DiD/hPf2cNYhHylptE&#10;vo71PfhSGH5Vw82DsnVws4/9u3/I6K1DHrSnWU/Sf+djoD8FPBCDyH8LR+UvK+WAGDeoZMEfmKB8&#10;HPCMdt5VudRs2Wbzo/surXUW1vQ/ORj26VkQftL6f53l6l4N12xZV/erqOjzRbf+BFMfrV2w/aE8&#10;B6xJ5dojyHoVWQBh9Rmp+sZGnq7eqa/Q43/a0OkvzNiy0DVrC8jls/FetRxxvhoZNUSZWHr86k/r&#10;XQWfiGeO4jt9WMk0chb5prVWVef7y/WuRm+IXhm62j+wL5lPJaOHdj/61WLDWNO1S2S40nw5q+15&#10;NmRa7ce/XpVxx2D+ChVTfqzmlUxj1lF/NWO41N9L1bR5NHtNaWzWSMqGt5NhTPp6V4H8S/2WPj1q&#10;y3K/Dj9ojU7a3uFAigmug/lHndtLqThhwec46EHmu+1LVijGC48P3wUDkzQ4B/Ssm7nv7n57A3Fu&#10;obCqsjLj34rzMwx1GtK/M+Zfyya/4B6WW5tjstl7lNNPdSipI+OvjX+xN/wULgguLmz+JNnr0guD&#10;JZyX2nW1y8ZKlSMPFjZtJypyD3yQK+TviN+wn+07okDWuofDWyfUproyzNa+FwkTyCQuPLKcKpzh&#10;hwCB06Efrw9/442eUuu3jL6NIePxqa1m8SgBZpJHXqxmkz+VfP1MTiua1Ocmv7yUvxPuMLxlKMP3&#10;tCN/7t4/hqj+fP4n/s8/tFeB9Yk0jxD4MvbOSWb955bTDdnoFKnGOT715/qnw2+KmmXcmm3NjqG7&#10;rttmctz6n+vHev6UG0uwujvu9EsWbduLSWqMQfXmql14S8EXE3mzeGNLEmzYW+wxZK+nSuiOMxdO&#10;ClKMf/AWjeXFGFq7U5f+BX/Q/mI1jw/4vN+0VzZ31jtG7zIwT0/zk1gX2jeKtMumuJoXmhZ/9ZGQ&#10;wbHcdfrX9RV78Ffg94i8xNb+G+g3izLtkW40uJs59itcxrn/AATx/Yl8RWTDV/2YfDJU8ll05Yx1&#10;/wBnHFexg82rVoO8Fp6/5Hm1s1wUqmqkr+h/NHZXuss7jUrHzGlzGZpNzYP8PTp6elSaZpmpyfac&#10;mKOaNd8Ly2+SzA/d3ZAxjPrX9Dms/wDBIT/gnfrVtNbzfs7aRCswxI9teTxkfTEnFcKf+CEv/BPe&#10;OwnsLfwzr0ayOSsy+IpC0Y/urnIx9QfrVf2tT5vgf4GkcdhKkbcz+4/A3W7PxNbRf2n/AGU8KSAx&#10;7dx44zx2zWLZx+KbwNHPaOM/ckkjyFPX04r985P+CBX7ArRMksHiyRs5WU+ISGX8k/nxXMXP/Bvt&#10;+xtZLcQ2PjbxwPOkDQ7tRgdYhn7pHlcg+tWs5w8ZfA/wFGthp7zf3H4byWXxBhkVLB5XDSAMFYnc&#10;uDzjp0r2f9mT9i/43/tY+NYfhn8K9IkvLyZo2m1HaVgs0Y4Ekx2/Kvvn8DX6+aX/AMEIP2EtLijh&#10;lt/GVxMvHmnxEBn1OFi4HtX0N8MP2YvhD+yt8OYfCvwH8PR6Mu3E1/M3mTTEnOXkYbm56A8DsBU4&#10;jOP3fNCFjGpWoUo2pycntrokfLH7Kv8AwQg/Zg+BemxeKv2uvF1t448SLtlbSFzBpkHH3Sud03Oe&#10;W2g/3a+mL/UPDHg/Q7Lwz+z/AKPpOgaLpkmbTT/D+lxohYDbztx06n175rx/9oTVfiDJPdWyfEa1&#10;VW58ybJA9jivAtS8e/ELQbTy5Pik1v8AN8n2G4Yjr0wOlfOzzytXqNRVkcv1OpV96pK/5H1n8U/2&#10;ifiV4c+H9rDavqEPiT7QfOuPOTaVz94KV+6R2x+PFfM2u/HTx34qu20zxW1tHDqzGPULjUNjxliC&#10;CpVwRhun+FeXePPi741tLn7EPiC9xJPGGmvpFZnxjj8favFfGF5e+IL0Jf8AjG68vzS6yLM8eW9Q&#10;Rnv61zYqri8W9Z2R04fDxo/Cj0D9qz/gnB4e+InhK88X/C06fZa9bxtN9kWMrDfKFJKBVGFf0I4P&#10;f1r88fFGjeI/A8n9g3l+0aqP3lvHIw8pjjKFTj5vWv07+APj+61SKbTtd8ewzeXCEt7ZYys2QCOT&#10;nDD3wDXxf8b/AA18Brr4l6xfeMfGF9/aEl3IbpF09k/ebj/Cx44/OveyLFy1oVLysvVnVUp1vZ86&#10;l+J853mu63AERLqbaX+VmyFIH9aU+JdTmcLDd+UV53ZP+cV7XoWg/sqQ3AhubnVriIjPy2sfLY9C&#10;3H1qW+uP2StDlK2ug6pNMePLuJI1HP0r6X21FO3s39xio4l/8vPxPK9A1jWLiQq+pyMu3940a8Kv&#10;9BXo3hPwbaazPbSza8i3Ejfu9ocyD6AAmu8+GPxa/Yq8K3c1145+CGpawrW7ra28GsCLZIeAzdMq&#10;PTNdh4e/a5+DXw9e31bwD+ztoauYmjuLi8mkuJzv7KRtEfBPSuDF+0cX7ODT+R6WDxEuZRm7mf8A&#10;Dz/gn/4/+L195HhDRprjy5dl21wAqo2e/mbSOvoa9El/4Jb/ALX+m6LI3hf4dabYwxrIZ5ptUVpW&#10;UEjBCZ69RjP519Cfsg/8FZIrjUbfwp4m+E/h7S7dUyuuSCQsqqOA+FLE8YBr27xh/wAFp/2f/AiO&#10;uq3Ul0I+Jl0vSZ2VnPbLbRye5xXx9LMMyli3Rqq/yO7MFUp006cEl+J+Vnj79h34z+EljtvG3hq2&#10;sN6sYQ9pId+Dzt3Lz9Bniud0v9kzUbS8WTTjchly0irYkA8e4xj6V9Uftsf8Fd9D+Ptlb23gLwNr&#10;li1rcyL9oupI2SaNgD8iclCDjkfSvkrxB+2brJ8xZLG6d5I8yfarsgdSOQMd6+hw8sfKPLC9vkj5&#10;+fLo57noHhb9nbxdodnM9k0irI5aZtyAqT9T8oP866jTvhr4t050s7n4iz2sayZ8oaukZX3IXrxX&#10;zvp/7Tuq6zqEdtGiW8cjlWEbbuvQj2zXoWneIbbWbJkv/FUxmZmMgt27HHf1qMRBU9a6NaKrVl+7&#10;Z7Mml+HtM0xre58byztCzfu1lZy2SCepxjNbXg6w+G19rNvp2o+J5rdZ7pT511cLbwxnH3mc/d9M&#10;8dRXA/Dvw/8AC+0t2v8AUF1TVt6jd9qvGxH6EAHjmvRNF8Q/DTQYoRH4Ns/3knzef82DwcZP9e1c&#10;f1yjL4Kdzf6rWj8U38joPA3iPwlJL9o0PTLCaaF28uW8VroEAkZO4/09K04/hDeeOkZtW+Iuqpb3&#10;D829j+5RFx90YUjHtisqX9oyNo2t/D3hXT1ZDg+XCEQL06DrXL61+1r8Qtn2XR5LdbhjtWG0s1Lf&#10;rn/9VVT+tVpaK3yM50aa2uz2HQ/2fvhL4VC3F415eSFQP9P1aYK3/AYyoH4YrTv9a+Anw4t11W4s&#10;NGtzGpK+Zb/aplXGcDzCzHv05ryfQ/hF+2l8cW/tTTvh/qUNm0ahrjV7gW4D7c8Dj5eRg45/GvXv&#10;hx/wTC8avL/bnxR8e6bDdfZYyscO6do2LEFG+XaeOc5716UcsxtRXuctSvg6PxtN9jkU/ag8d+Lg&#10;1j8FNJkjhjkxcXMunrFEFzyVG35uMkd/0qzren6vqimbX7zVNYumkKm4CrDE+RlSVwxAPQ5AIPPf&#10;j6V8NfAn9kH4YajJP4x8batrk9tJj+zZZY0jlwh/dMiAvgnIDbgPevSNJ+Lnw80+IW3wJ/YhW/nj&#10;h2x6hdWsUMJOcY811LsAMHPXH0r0sLlMoSTqyX5nmV8yrVHalCy76L8z5d+Hf7L3xf8AiK4vNC8M&#10;aVptkOLiXVLpgnLckFyTwOoUHrxwK9c8P/sOfDP4fiO4+Nfxnt2j8tHbStE0ppTIhPaSXYqsMjBw&#10;R65zXqUY/bb+KsJtp28P+ELJ+W0/To90qHjnf82DxjIPH6Vu6B+w7aapJ/bPxs+K97ql0zMd/wBo&#10;J3DPyrtOcY9mx+le5RoxilyQv5vQ8yeKkvjqW9NWeKXXiH9iXwLb/YfC/wAENe8YX0ckYjudRvlt&#10;IXU4JH7vcC4Bwcr1HavQvh74s+L+ryInwp+APhPwrC+fsckdgbydM9HBfGOMDPIOOBXvHgX4AfCL&#10;wXGtx4Z+EcmoMi5+26iqwxD/AGt74BOO+c1q3nxG0bwxJNp48Tafp8ke0HT/AAxpJvJj6KZMeWpH&#10;uTXdGnWj8UkvRHJUr056RTfqzgbD4E/GzxhIus/FH4g6m0KxrmC+1BbW0GPSGBUH5jPuafL4S+FP&#10;hOWa1i1iTVLqOHdND4d0/dgnrufkD6nGM81pahP498camG0DwLczLk4vfFFw07LnuIoikaj2Zmqa&#10;4+Ddu2lKnxO8YyXkag7dJhkSG2XPbyowseP+An3JquW+qVzH2jWjaXoeaeK/jf4pgVfDvwW+HWmW&#10;sylkm1KaRby6TGOSyr5ann+/wR2ryS7+Fuo+J/iNb3Xxg8UalrFzeTNuhkuAYfMx3UfI3THO/HrX&#10;0FONGWE2HhixjtbWFirLCo7duBWDL4DW/wDEEGoL923kEjMp/iweBXLiKdRx1Z0UKlOOqRP8PvBv&#10;hTQtNjn0Hw9a2rSx7fMWEb2+pxnHt09K5z4ieHHi0q3isoma4hk3Qqo+65BA4x0ya9HggNrAZEiJ&#10;2jPljufQVgWmlatf3xm8QsV86TfHb5H7sAjGfTNcvs/dSOmNTmloZPgDw74I1vwRN4VhvY5PEQG2&#10;a8jUhRKg6e+WJz7V5bqnii90a/uNK1HdFPbyFJo2OCrA1sQ+Jk0X4w6hp+jQrbkSI8Pzf8tAOc/X&#10;pWX+1pok2o6Qvxi8NQO3loF1iFf4QBjzPwPB9ue1ae2jOjeO6HTpyp1bT2ZTTx2pYKZ1x65x3qHV&#10;PHIW3OZR0yuGH+FeDj4psORN/wAByOahvPipm34uOn8IbpXL9YPR+qdUjtvHHj3IZvN+VvvZJGK8&#10;F+K/jrd5kaS/72Wxj9Kl8X/Ed5ww87huuW9a8Y+IHjQzEoJuV77qxlWvqbRo8pzPxB8Um4nba2Nz&#10;Y+bv1rm7XW5vLwXPHPU4rN8SatJdXTA7uW4qHT5WQYx831rnlLm1NKceU6+x16STAZz9PX3rRh1k&#10;CXd5x61yunyEgHZ16FavCZg4wvG7NTozoOgbVHk+Rz0/SmG5EiYVPpWZDJI5wj/N+WKminIDFl9g&#10;On40rAWmkYBSrfgarTuCDlR+FIZgqYJ64xzyP0qB7gkHKmsZFojuG4YbFG1v6c1SuWP3ti8Dp68c&#10;/wCfep7qTDYPc1UmkfGDH6lW6kdqURtgZAg3gA9/l+lKkqMWBVSey1BIcnan/AR2/Wi3EgZmbj9M&#10;+n+faqJv2NK3QHlQOuOccVZRW4lQe3FVYDkr8vf5jzU4dWbaEP680uYouWbiKUtt2/LkZb3rc0y/&#10;VJVIYbhXMpPtfDFsfw7qsQ3ksfzIPlb8fxpqVtST0zw/4l8plLOC2fl4FdxoXjQxr8snTluenFeH&#10;afrMkbKwccfp9f1rZsfFM0PzL0Hp0NaRqmbVz6G0r4i7UH732K7ff/8AXXUaD8RkLA+YM/w89K+Y&#10;7PxzJE26Rj83oPf1roNB+IhDh5Jf93DCto1jGVFPc+tNF8epK6o74H949B7dK6qx8dW6oFDDce+3&#10;ivlvw98RJmAVZWbjjDV11p49nEKkN242/wCfpXXHEqO5yzwqZ9EJ4vt7lFCzr7HFVb3xNAh+aQEf&#10;Tg8/SvE7P4hzHaTM3PZs1NdfEUNF885zu9f8+lbfWIyRisJZnrieM4YsfvAP7qlv85qRPF8cnAu4&#10;1x2rwm6+Ja+buWTPT05/zx0qS0+JMW05nx/wI1P1hFfVmfhCCw6n9KdAHuHESA7mbAqr5x3AZrY8&#10;H24udQV5V+6w24r0KkuSDZ5fKdl4N8ENIikx7mwOfevUvB3g2KxaNgm3d/s96Phz4ahks0YRc7ee&#10;K9T8O+Do5IvM8nnC/wD66/Lc+4inRqOCZVnHYoaf4fhS3Rwfy7YrsvCmmTNF8i/Mp4NO0/wo5mWy&#10;8pdzf7VezfDb4J3l7pqyPZtll5XaT1Oa+Hq57KrLlbucdaS5keeymYQLHKdpxxjpWDqRjMmwEMeg&#10;5/8Ar17J8R/grqOl6dJcQ2TLIq5BXpXis1ldrfvbzqdyt93/AD0rx5zlUquUtDFyM67Qn/XRdPas&#10;65hg/wCWS/g1ddF4blu84iYK3HXPJ6Vz/iHSn0lizp8v91q3w9enKXKnqTJSsmzEubXu0Py+/wDn&#10;FZ0kYHHT5fl6c1JqOubXwnC/jzWLqGtp5RAyvP8AD/npXuUaNSRzupc05JI4gOPrVS71OBAxJ+7x&#10;jPvXPaj4oEYxnb3rAvPFQYtmX327utenQy+pPVmbmdZqGtxk7QVwB1NYupaun3Xb5m5x6GuXufFe&#10;PvyDnnk1l3fiUONqv/vV7OHyuSIcjeuNYdfl+b731qjdakzgmMNmsGTWGkX7x9d1CakCrbf/ANVe&#10;pHB8nQgvTXTOPMI70QzrKuD26VnvdoVKr8tLDcgHgitvZ+6FyxeQRtHtFZCymzmxn5WbFaUk4x/K&#10;sfVXCAuAfU8V0UIt+6wNCO+DPuVq2NJ8QeV+6kXIPYd64Vb6SNuSw9lrS0vU1G1pGzz/AHq0rYX3&#10;SlLU9I0+/Eh3wRH8Oa1rWB3RiCVJ55rD8FXcc/lkj5mbv9K9Q8PaJY3hTMW7+teDiHytqSNUpT2O&#10;NbTbxmy3r6cU1onT5WBz7dq9et/BOnTpgW6+h9/eqOq/BzzA09urKv3s15cq0FKzH70dDyW/mFuu&#10;4Ej1HPPtWTdao+zDZbr3rtPF3w41Wx3NCu4L/D3I9MV55qsF3ZuY5rdlA/DBr0sLTjUjcnnHyXMk&#10;h8z9KozXjhsRt06801b6KNP3i/T3rN1HVYwdgI+WvUp4eTewN9S8+qMn3pOaqXOsyOMF6wrjWAZM&#10;A5H1pP7QQ/fPflfWu2ODt0JbNhr15Pv7sVFJOW4Vf1rOOoIANo/XpSreecQhfrWio8vQXMWHkGPn&#10;qvKfLzx+FWkhLxfLuzk/Nt/Sq93AV5Uc1dO3MXYzrqUgZrMuZmZs/NWjeROT0z7ism8jlAytelS3&#10;JuUrl2Jbiqm3zP8APWpbuKQPlj/9eoLV/wB5tr0Ix93QaZItuT/DTxASu8HHFTpGsnL0kvK5UnFL&#10;mGafhlj5yZU9Qa9v+G9n9pjjJPC/erwnwvcb7tVIr6C+Eki7FQf3u3avAzqL5bkS7HY6h4VH2Dzg&#10;F6ZFcTew/YrzynB+U+lew21ms2lbfL68/wD168x8a2KW2ouEDHk7e1fL4StapymXM77Hrn7KniX7&#10;JrMcUpwA4PLf4f55r9JPgJ4kW70u1klkxnbketfk78CNbl03xXCZGb7y4Hr+FfpN+y/4jN3Z2xL7&#10;cgfie9fP8UUZRiqiOatqfUlzLJJbCQHkdt1cR4hllnmL5+719BXXwSq+lIylm6Z+Y1yevWM9uZDj&#10;uTw341+dxdSpWsiKPu2PNviT4at7q3aSUc9sduP5V8YftT+BolimkWPO1TivujxVvu7VoGXkL1Ff&#10;K37TvhiaW3nMUbchsqMfrX2GVupCqlc9bmTp6n5n/FHTmtr6VEVV2nP868u1lSW+da96+NfhTVLD&#10;Vp1aBs7uy59a8N8RWVxDMymFv++a/aMlrRnRiTFxMVc4+7x71NCcMoXPtip9J0HUdYultLW1dmb/&#10;AGele0/CP9l6/wDEMq3F7YsyjDNuHSvUxWNoYWHNUZUpRSscn8MvDGra7dq6QMIlwWO3rX1p8JNM&#10;fT9OhRx/COvfio/CfwEg8M2igaeyqFG41uWkC6W3lqpXsVY9P8a/H+K82WPl7KGxn5s6q81uaC2a&#10;ISfLjnniuP1TXcbgH59fbNZ3i3xzHbD7LbScLwzcGuB1jxjLK7MZuBn5Q3FfNZflFSXvW3OGXvVB&#10;3xJ17zImUyrx/Fmvnj4gXv2m/YMu5cnFejeOPETzoyiTpno3FeReIbtprtiOTn+9X6vw3gfYRTOq&#10;K0NHwxfvAFJ/KussNfePjJzn/Jrz3S52jYqF/Wt+zvGEqtjvz81ezjMNGUrsuR7T8PNPi1KRbi5b&#10;ceNuW96+gPhR4StA6SiDPGV+Xrx0r53+Ctw0ts1xKzH5htVa+qPg5qNjYWscV06yblyw+o/nXyWc&#10;0adLCSfkevgKMPZ8x6V4G01bZS7/AH1Xg7uK6BbkSz+Wmfu5OOlY/h64+RjCNqj36VsaNbfaJxL5&#10;bf8A1q/mvN5ReOqSPS2KPjOVTp2FjGduPT8fyr56+NOqNb28iswyrE4J719LeJNMkngkDx4G0cdi&#10;OlfK/wC0U6W80lsoPDYyK+v4DipVk13Mqt0eGXt6k9820svzc/SnIP3WVGe1Y2tStZ3m/cfmarun&#10;3zXKrltv+yO9fv8AH4ERGXMT6hESmPvY9unFYOo224nA/wDr10kwBjyw/PtWRfQD5l2ms+YqUdDn&#10;pUAIYqa6DwzIBIMr9aymtlZslD/smr2kMYZFGTuzzU1nz07E0/jPVvCF0dqFs4xj6V3mk33lxY3K&#10;Cy15f4Vu2iWMseWbGB3rtNPvGeLbu6/dz/WvjcfRcmz67L1GybOut9XfICufTHarR1gKdok47qO1&#10;cit+ykgH2/SmNrDDjecj3FfM1KNTn0PrKHs4xWh2kevEDGT6jnr0qWHxKyrnd7/55rhzq7L97oPm&#10;znJp0esMTw3NZvC1D0KdaMdjvIfEb4K5yzc7cnmrkHiWXdtz+RrgIdWIGxR24+arUOrOz7gff6Vn&#10;7Combxr6HoNp4jO7duZcVqWfiZEPO7Ct1NeaQatMV+Q89FG7leorRstakUqwbKr3P4c0exqGqrHp&#10;H/CSAQNGX+6Pm5rlfFHiMP5iEbcD+90FZ7a2xgZQeenUVzXiHVZJMsXz22+n4V14OnL2mqJr1vdO&#10;a8fatuDc8/3a8Y8cXpLuAzY6YzXofjG/aUMQuN2cHP8An/JryfxhOzluu7qa/RMnhqmfJ5hO9zk7&#10;u4YyEn+9UcLFX+Xt1qNyfN4Hegsq8hev6V9jGOh4cd7llZMLwp69+1LG2FxjpVYtlt2fzpfMIRvX&#10;6U+U6OYuRuzZw1TxyZYBl6VRRtp+8fxFSxNhsgc1nKBpFmlBIxIjXPrWnYTbjz+grDtptpyOPWtH&#10;T5fn+bH41yzgdEJHZaDEjyLuX3Nek+DtPjd4yN1eYeHLxRIhZfm/+vXp3g3UERkBOPX3PStqSVje&#10;U/dPWvBmlxGJcr29etegaVp0ccfzBWxzk9uf/r1554O1eNUUmTcOh712+ma5Aq7Xb+HvXXGMSFUZ&#10;ev7OEoThQFPJrjfFVsgViseD2xXR3+uRCPO/Py8c9a4rxXr0LI6IRu69eelY1ErndRqHB+KxEjMV&#10;Xjg4zXG6i75Of0re8U6wjyMDiuPv7stJgj/gW6vCxUeaR7FKfuhLKMlgduKhM3bn8Khklzy1RtMY&#10;kx95q4FFHR7Qm+0c/dNQtN5ZwRn6VA0+44+bcvbdTGk3PvA9q2jAOcnkuTlggIpk1wMbtv4etV3l&#10;+XaykDt71FJIoGVyR+g9q1jATqFgz5GWBPqCtQSzDcCeKhllLtjPBFQyTELw3r8uOntW0aZnKZOZ&#10;2ZipLcdwaBc5O4gn0qm1wVOGz+Hb2pgn43ZNa8pi5m5Y3zB8b+R6V1XhvW/LcFTx398VwMN0ynK9&#10;/wDOa19M1F4yI9zCqszKpU909r8LeINpj/e7R1+td3ofiTcmPM4Vcn6YFeEaJ4jMYUFxz7+xrsdG&#10;8Up8rCU5PAHHFEqPNsePiKiie02viFSvB6tge3vVj/hJSTg/VfzrzGx8Vktnc3A6Bv0rVi1wOm4X&#10;Hf8Avdq5/qrPP+sHcr4hO7DH5RyWb1p668GG09dv+TXEJruerfepv9t4PElH1UPrNzvG14yKdr42&#10;8cY/OvtP/gmp+y9dapOvxy8bWm2FFzpMUi4JP9/8e34+tfMP7D/7NXin9qH4lw2VtEy6PprJNqVw&#10;2VUrn7i/XBzX68+DPA2j6FpNl4R0OEW9hp8Ko21cAKBivVy7L7VPaTW2x4ebZl+79nB6s0dHtEgh&#10;fxBejpxCrdT71PpkcrXX22SH/XZUgjqMVLqxk1LUINNtF2RptwB6f/qqW7mjt3xGrNtXavoCK9Wr&#10;Oycj5unFylqYWv3JiuzbxtGIl5ZN2PbP1quLBpoVdY+gzjPXmsLxXPLb6wsV0v7qNgGwxznr/Wtn&#10;RtYZ7bbvyrEFW3dq8mpV5rpndGPKrojisjLdLJKOOh3CtMWEZAZBgrkDFXLXSxcnBx2zhfcCtbTb&#10;G30y/WeO3E0MasP3g43n/D0rh5G9To59bGascuoXyWt0sYbyN25W2sOOMj6VseG9CSOyj+zQoSsr&#10;PM7t1919/Wiz0m3uLuSRlbzGjwsncdcn6/TFbNlY3lhEsaWqyRrHgSK3Jbux/wAmnCz0YpSsrpDy&#10;NcVVNl5EkK8fZ7iHcD+NU73wRZ68rXEunxW9w3DbMNGfwYf1rf0+4Aiz9n+6uT7Vp2gtZpgCRlfv&#10;Kev5V00acofafoc1StH+X5nCwfDO/j3JII27RtCuCv4Nu/QiodR8FT6Xa41H7UsW4kyeSzL684yc&#10;flXpht3jOUxtYY9MD1o3AJ5aA43fN716Ht3GOpx83v3PGv7AWcyR6D4ut3uU5SKC4EbZ9COKls9S&#10;+LOko0P2Zn6f66Pco9eRmvTrzwz4X1U/8THRLWVj/G0I3e/PWs298D6PHIrabqF9a47QyErx7GsJ&#10;ypy3R1xrcun5/wDAONi+I+s2Mv8AxMLS3bcfuKpD/Trzx6Cumg8ZSyq0y6VMRGn7xlG4LxmkvvCM&#10;tzJ5V+LW8jz/AMvluuSKqaj4IaRVOmXl/ppXG1tMvDGfXpyuPYiuKdKMvhkdEalGWjRp6d490SGV&#10;oWsLhsruMkSEFc+3Wr9p4w0QPL9n1q8Qsu5GmVgF/MEVk6fN4rsJFDeM5ZgvDLqFjE7H/gShDXQ6&#10;ZeyyFUutP0ub+8yfu2/Ln+daYf670qbd0vzTMMRHC/y39H/mhg+JtnDCUs/FEMzZ+9IyqPpxjn8q&#10;tQfFSKSIGW4X5Ww3zZP1HXj8aml8PeHtTX/SvC0e7+/GwyfesjV/hH4S1SEwfZb2Db91o26fl1r0&#10;IyzqMvdnG3nc47ZbJe9Fp/I2bf4m2c0xj/taFf8AZk4z9KvSePrGFVknlVo2OPMRSVB9yOled33w&#10;m02xbZZ+KL2D0+0oWH0zxUmneEtQs5P9B8b2fI27Ox/CuyFbOIxs1F+a0/MxlSy+Xwtr1PQU8ZeG&#10;7vb5jQMrccnr+YqvJafD+/lM9zodjIx58xoI2NclceHfFPyyW8WmzN0byZCm/wDA8VFpZ1Tw7qC3&#10;PiPSJvsjDHmWuJPLbPUgc496iWIx/Py1aKavv/Vx+xw/K+So79jo7/RPg9lbbUdNhhYQeftWMphO&#10;ecr+PGe1bGk6h4FmSPTtDvEk22yyxrE2792ehz71wviCTwX441azvr61Zk09WCG31aa1aUnHDhCo&#10;YccKxIzW54RstG0OOe4stMmzIwKqL1ZNi9NoJwSPrmumVOEZc0KcfWxk+T2es3fsdNc2ukyLna3T&#10;+7WfNonhwnfJbljj+JRS6hrUNhYtqU2mXqRp1XyN7D3+UnNcvrnxe8D6Ynn6rdX0Me3/AFkmlTgA&#10;euQhrycZVwNJ2qxhfzOjD4fFVvg5n6F3VzolkWa1XawH8UYrnb/xy2mo8xMflx8ZaMVgeJ/jp8F4&#10;pZLW8+JFpayMOl0rx4z0+8oriPF3xK+D2pae0dv8c9Ct2aTeGe9QKfY5r85zjMsVGo/q8I6X2aPs&#10;MtymMklXUte6Z2lx+0X4UtpHiutUsfNX+B8A9feq7/tEeAJEy7abJ82G2yA4/Cvin4t/Aqz8YeMd&#10;Q1fR/wBrPwHb291IzRwza1sMeemcHHFeW69+x78Sz4e8vw1+2F8OLq++0F93/CXeWrR4GF796+Lw&#10;fEXF1a6rUEtXvqfX1OF+GYxThiHd9LP9T758Wftv/APwPDdXms+INEs1tVLP5l4AzH0A9a8b+I3/&#10;AAWZ+AGg2cVnoOsJq9xLtIi2lVQkZ2ktjng1+eXxM/YC/al8TWco0r4ufD/VpGuBujh8cW4/H5yP&#10;p1zXnXxW/wCCe37S+g+FxcXMnh2S4S6BMsPi6yZfKEYwBtlJJL57dAK+lweJzLEUf9pxKpJvZK36&#10;GUclyOjL3YOo/Nn2r8Rf+Dhfwxo2iSXXhz4ZxfbFZkhjmkDJIwxx9DXjGrf8HFn7RmpvJqWi/Drw&#10;zZ2sJ+aI6cXLD/eLdjjtX59eI/gp8UNMgaC/0Fm+zXDCVo7hXVcEdMHnvVM6T4it9IuLb7DiOQbX&#10;jZjlWGCe3TNfSYbLcK6dpV3Pzul+RlOjh6cny4ZR+V/zufeOr/8ABx5+0q8a21toGg2bbgWaPTFf&#10;AOeDknFZVz/wcMftpXmySzfw/b27SYhkXRUy3scmvgW50SdpxK2k8t8ze/8An+lNS3ljt/JlgUMu&#10;AvJGCK9COU4JK6b+85Iyhza0o/cj760//gv5+3HLqTXFprOltHCAXt5tJjZW9eQA361+lX7Dv7XX&#10;iP8Abb/Y0074l+JZLT+3o9SubLWLezj2rHMjZU4JO3MbIetfz36U2I1uLW7kWRVIm8wAAH+tfrV/&#10;wbwad4y074deOtY1m+X/AIR++1CBLWH7QpYXCId58sHcMrs5xg7a4cdgadCi7N66b9zlzKNOWG54&#10;wScWnol9x61+0d4Qu7vT7+OOQwNPv3TR53IMcHp618z3/gzVNGtW0+ePzV8pjtVhvIHUn05xwetf&#10;cf7ReoeGbiC/EOnXkjxwlC8dq/4E8V8w3NtHr+qfa9E0DVGbgvJJp8iqV5GCSBivjo0/Y1HBO6PP&#10;jUlUpp2PCvGnhyKy8D2fiCO0SRmaSK456EdB064rxLxd9v068V7iQrbsvmjGTtUE8/8A1q+xPDng&#10;LTrrT9a0jxLC37mSOWOPA+RGLgsPw4r5k/aU8O2vh/SNUXRLjcqW8qWrGQbgucgjPQ9a7PiqRiuo&#10;48yiy3+xfp+ua/r1947ndZrSeRrS3ZslgEJzt9iK8p/4KqaCPD/xZ0nUILSKFtQ0nzbi4X/WSMpK&#10;fMPYY596+k/2BvDAg+Dul3c0w3XEskrEdtzEdPXivLf+CvPhGG9+LPhFLTTbiSZvDO64bblcea+O&#10;n617WSVP+FSUuiuvu0NeWVSio9z4NufEM0C5truRpOm0cZx6VmjWNVu7kPOs5J/iYHgV6RceB7i7&#10;kWBfD6hozt3Kh5H0q1ofw3vjp0kDaM8lw0n7thCc49PpX2/17Dx3ZzrLcXKWiZwem3eqYWa3jk8w&#10;KQu6u7+HF5qNhcreSqzSAgriQ4yParej/DK9kmW41COSMCTmNk+ldjY+HtM0wborUySxruVEXGPe&#10;uDE4qFT3YM9bB4GpR96p9xv2vxH1CxsFk0+wWBkTMiL/AMtSfpRpXxR8TavM+n+JrBJLOVDujk5V&#10;vTP+Ncrd3sgleK5ikWRePlzgcfSqNnb61qU62mmWMzyFfvYJ49eK8inleFV5W+Z7EsdW0jbTsdF8&#10;X/hP8RrjRrHxL8JNEk1OzvpmjmhtWLSWcgGcMvYEdD+FeU6d8F/iz4pvmlvtLaHzOcyLtB5r6b+A&#10;HhX9oCPUkn8L+F9YvI5WVHhtNOkk3sCCOFGCfavtHwH/AME4fHfxq8Mal4j17wF4o0u8j037Vp/2&#10;DRZd17IJEBgZWUeUSrEj0IOeK6cPUrUZeypU7+dn+J5eLwtCUfbVJ8q7XX5H5i+Dv2cZ9HvYbjXN&#10;QRZI+ZI1+8eex9a9S0fTvCvhiMm0smuD5YC+Y2ATkHPv0r9cvAX/AAQq/ZQ1gx3niiP4j3HkwwvI&#10;2oX0NjGZiP3igbQ5UdM/kTkGvePB3/BLX/gnB8K9Xg8S2fwT8NmSGEI02ua5Pe4OByUld0zx1wK9&#10;hZLicU+etJI8CWeYPC+5SUn6I/D74dreeN/FVr4N0YhLi7Ygx2sZcg4OOFB69OnWvXPCn7Gf7SPj&#10;++X/AIQv4Z3skM140NxcXiui22CVLNlQevYAnFfsLo3hz9gv4K6rc6/oWk/DfRL2Zybi7tbGGN37&#10;5DZB4B6etXtW/a++BcEdynhrXp9YkaMFYtF0iSYyEdgY42/CuiOTYSl8c0/uOOpneJqv91SfzPzn&#10;+Fv/AARn+NN/qOm638VvHMn9llc3um6Np8kEu/HCrMxIIBxk7elfSXwz/wCCbXwd+DFzb3mj/Cax&#10;S4bMh1TxBffaJtx54LD0PYCvZYP2hvG3i1Vt/D/7NvxAvt2Sk2pW6WkY4/6aSLjjvtJqnLq/7Sur&#10;XjE/Cfwz4eWOTesmseIPtLquOuyKPr9GNdFPD4On8EX9xxVMVmNT45JL1KVh8Pr60k+wz6lbRxws&#10;dsNnZEssa/d5JxnH4VX1H4P6Br/kNqg1G7a3ZgFursqGjJyQVj+8M9Aelaot/icY2m1z4gaTbptP&#10;mro2jk4z1+aZ2/lU66MLV1uL3xjql5IMnL3Sxrt+iACun2faJx8zTu5fcV9G+GPhTTUjj0bwhHDt&#10;kyy29mgUj/ecZJ966TT7LTtPCwTm2g25GZ7zef8AviPH8qw2fToVaGe58yPgqk8zOo/D/GnaTcW2&#10;o6jDYWt4iRySKpWFtuB9BVxiloZznzRud1pz6bPPJZ2wv7tV+cJp8PkIWH94jaxH1/Gtizh8S3e2&#10;PT/7N0n++6r5s/5jv+NaPhKBrHS47awhVI0UYRVwp46n+ddDY6YJGaRz833mbP8ASu6nT7nnyqdj&#10;nbj4e2OoosviXWdS1TCnclxcbY+efujjGah1HRbLw1axw+GtDtbZpA3zNHvZcDnk85xXXiCPPlhT&#10;tY/3utJ9ghuCPPjz5bfLz0rX2cSPaSODTTvF+v7oW1uZY1XLLuKr+lPPwvtIH+1XLmWRVyG/z1Ne&#10;hvp9pbWEmyLb8uflrzfxt4wWVms/Olhj+6vlthmA9+o/Cm/djoOMpSdjjfiv4KNnEp8KPHb3kjbp&#10;jtzwWBAx+f51h+HNaa3n/wCEfuI/M1DyN0zJwi8Dufeuo8Sa7Bc6Qs/mwosbYRYWI6AdWPJNefl5&#10;Ly+ju4ISzBtrSbssqg9Pp1rnqanTTckamoeL4HtprMoY5MjEi8Yx2/OrkWqWep2EOoQXG7dGPmX8&#10;ua8z+MVzZD7RoGni4WSa1Z3kOeh+XO7pnJ//AF15r8JPij4isdX+xG/k3QyNFJazS/K3J/M+9cFa&#10;M4q6R30OSTPR/jF4CTTb2D4i6BbfPCypfLt425yrfnxWt4JvtN8T6RJZ3sMclneqUuo2GQc8EY/H&#10;munjuLLxL4Xmt4is0c9uwZOo5H9K8p8G3V14U1ebS5kKiKYrIsmfXg1wRiqc/dW53SbqQ16Hxf8A&#10;tnfCTX/2aPihJpEQmk0PVGafRbx1+XafvQk/3k/UEH1rxu7+I8iw7ZHbjvur9Vv2jvgP4a/ar+CN&#10;34F1JFhvoozNo96y/Nb3AHyt9OxHdSa/H34i+DvE3w38U6h4F8W6a1pqWmXDQXVu4xtYHqPVSMEH&#10;uDXFjKMqdTmjsz1svxCrU+WW6Jtc8ePc5jEx2+nvXBeKvEEtxJv3bs55qXUJ2AYtJ1/u8VzWsTNl&#10;iBuXd/e/rXInKWh1S+EqXE5lmyT8vufer+nszYDhuB69axvNBk3Nyueu7pWtp8jqoAX8N1aGMTbs&#10;ATxtHHWrYba+WTHfHoKo2RJIGxfxX9PWrkrJjfJ1YevNBra5Kku1vnOfq3QVKLxwNoYHdzVGRsgN&#10;Gv8A+qmpO6D5h7Nz3zQVymh9pMi8/dH6U1pW2fIuec+lUUlfHzHHtUok74O7/drJ9xkrNvGByPQV&#10;VnLYxjpx8vUelPe42Jjbx25zVaadTncuF7knilsJsMbzlvr+FSQuFYKCc4/vfWq7ODwq+vOO1W7K&#10;Jyh77f8ADFDkRfUsxqW5dTntxUwSTaT5XI5+lOtbZt/3WHzY2r34+lWorQfw7e2T/T3rnlU7Dciq&#10;sTA427T1zkdc1NEkmwHrgfMKsm0HEYT7wxz2PvU9rpwb5fK7+/51PPIylJFODzV4RPvDr71MFuN2&#10;NpP9fatm30SRwp8rPT+L/wCtU48Ou4wse0n7pwPWj2jDmRz7Xk6oSnHr8vNWNF1Kd7sRFdu72rQl&#10;0GUbt8bY3H2pNL0BzcCQr/F/CfzpSrSSNIy1O/8AB1wYfLk38+9eg6fcQvbKQd3qx/lXnvhDSLm3&#10;fmNpNoHRT/nuK7vTbIrCuQ3X8q5niXezZtpY0t4aL5O3PWsPXNVnhVlZjtUHK1qT28qqVPPoefSu&#10;X8TLKW2FOD3XuaPr0osnlUrGdd63LKxzIfb39qSPVbpVwJM/jWbch0Y5DLuqvLdmIqpYfd/iar+v&#10;1JByxPyZ3gNkqc11Pw2VJL3LN91gcetcsUkY81reD9WGnagozhTX3OIjzUWkfK8p9OfDSVQihf8A&#10;PNe1eD7qO7TYo2s3AAPWvmv4ceKdhjbduCr+Ve3eDPF0LBQZB8uCrAivw/ijL63tHJIuUeaJ6r4C&#10;8NT3XiSC3mTcWk59Ouc19+/AP4O2WoaBC72is2Bn5a+BfhP4nSTxbYo7f8tl/wDr1+oX7NDJP4et&#10;SCcFQc+tfFZfhalbMLVEeJio8lRHEfG74LWkPhedY9P3HaQBt6e9fA3xS8Kw6J4vkDW2xWkI9MNX&#10;7A/EDwfa6j4akHlnLRn+Vfm9+1l8PJtO1i6ujZ7drsd+3jr3xX0uaZLy0OaHYzjLlmpHmHh3w1HP&#10;bA4JXrkqOcisT4k/Dma6tmuII/u5+72/Kt34deKbUQm1kALKMHJ6V191ZLq1v5ccG7dznP41+VVM&#10;ZisDjrvoz1rQrUz438U+E72xu2imBx1w1c1qunNaRcIAdvavrHxz8FTeRNcm3+8v93r+teQ+K/hF&#10;eeeVgtDgcFgOK/Q8p4kwuJiryPLlhpRbuj538StMpZlbp3XtXIahc3WSpJ6/pXtHjf4fHTC/nRY6&#10;gda881PQAGbyo1Wv0bLcdh6lNNHK4uLszhZJ5vO+YMePlphkxyDmt2+0aNR8it+IrNurFVOCuTnk&#10;4r6OnWpy2Mmmiibkn5c8UovEbchHH8qbMgQY/HgVV8xoWyPWumMYy2Eaf2lD85py3YB2tz9ayTcn&#10;HJoE5foOf50ewA1proSBth/WqN1OW+Xn86dawTyrlI6tR+GdRuxuEDeq1P7uk9WO7Me5QZBU0/Tt&#10;xk2sOn8Vbsfgy8kG54z0+WpoPCjwE7omHfNEsXR5bXEtS94a1K402aN4SOCOo616p4T+JdvaSRtO&#10;y5x0z0968hltJrTnkelUL/Wri0/1crZ7fNXl1MLHFS0Noycdj6x8P/EHR7gbftIZj/tD/Gu80fXL&#10;G9tAqbcY/vDp6V8G2HxK1TS5cpcyL7qxr0bwN+0Bqds6Kb5mVf7zcZrzMXkWIjqjT2vNrY+p9W8I&#10;6brGQi8svzYAwfQ8V5t48+EVmjSMbIyMW4wtT+BP2g4L9kjvol5ICsrY/GvR7HVNK8RolwhR9w4X&#10;cP8A69eZTlWwU7PYq0JRsfJvjT4a6npbu1ravgf7PT9a828RWeoaa2LmF17glcV94+Jfhbp+rWje&#10;XCm7advevIfiH+z1cTwSEWLBccDb1r6DL85p8yjMx5Jx03PkO81MpKdzd6amqknDOea73xp8A9Zs&#10;bqR7e0YBT8vvXHXfw38XWZbOmSfXbX2FKtha0VaSDlWxCdZIGc9Kn03VQ86hf7wHNZ1z4c1y2+Se&#10;xkXb/s02wiura5XfE3XmtHSpyi+Vky8j0TR42u0+cH04q9f6ATbGYp0o8LW6zWyyKP4R0FdMIka3&#10;2cfN14xxXyuIrSpVrFfZPObmwbBIX8fas+4sEK4zjP610+t262dyyheMkgf1rEvJYiSjpXp0a0pJ&#10;NBdbHPXmmq52he1U49MIl3/dH0rdunhYYC1Vmwik557GvTp1pWsJJMo3KLGcDt14qlcTKI2wMVLe&#10;3GEwCKybu5IGxRXZRp8xcYo0NEujHdqd235q92+Eet7FjjGMkcbq+e9LMpuFUDvXsnwsM6KhkQ8e&#10;9ednFKPsWKVj6a0C/hl01Y2H8PzDdXB/EZB50jhR97ArW8PX8qWiybdoZMfXFZfjKfzYWMic7sce&#10;/evz6mpQxGhgZ/w3k+y+IIWDcGTHpiv0Q/ZF1kmK3aRyRwFYnrX54eB7WR9UjMaMT5i7RX3z+x7D&#10;cTLCqhmxtyu3kVz584zwuphVVtT7k8MBLqwVm/u5G2n6xoJu7fCRfM1XfhroN3fWKo0DDgD8K9As&#10;fAiPgzwEKDlfavj8JgJzkpJGUZWdjw66+HU3lOTZk+YeB6V5V8W/gFca9bybrTccEAbe3pX2dceC&#10;rXI/dsuPu1nal4C02ZcXFrubt7e9e9Ty+otUdEakon5R/FT9iO51aUiLR/mY/d29favFPF//AATo&#10;1G4jYx6E3swj6fWv22j+DGg6pKfMsFLfQc1V1P8AZt8OmFh/Zq5Oflr1sNicwwqXKzP2kpM/EPwj&#10;+w43hy+QXGjbmVvveXX0r8Hf2Z4tC0jzbvTOcfL8vUV9nfE39nfStNbzIdPTdn07Vw3ii60bwVpj&#10;af5a+ZHH/Dj5cd8/WuTMMxxdZWk9So1HKWp83/EnwTYeHbCSW5t9vyHsPTNfI/xc+INtYalLpuku&#10;PlyGavoj9qX4uRfZ7kR3mF56SdeP/r18KeLvFg1LWZp5HZl8w8rzmuPKstqYvEudTVIblKUrGpqH&#10;iJ7lmd5W65FYWq+IwRs80Fe9Y93rcsr4Dd/4e1Z92Li4/dxdPpX22HwMY2uXylDxVrxnOxWOK4rU&#10;LkyTcH6112oaDNdH90pz+dZN14MvM7wmM9MV9Pg54ejG1zSGmhkadMRL92t/Tn8xlAONxqG18GXy&#10;HmE/nXUeE/AdzczgvbttU+nWqxWIoKLdzb4nY9I+F1s1osNzaj5GCgKp6e9fTHw6tjDpsdxMredM&#10;cRR9M15J8HfAE0YhzFlV5KbelfQ3hPw00YjaaJsIvCk9K/H+LOIKdOMqVN6n0GFp8tM7Dww0/wBl&#10;Rf8AloOpxXd+D7BWPmSr1X6Yrk9EsFij3EP90H3/AM+9dZo13Bawt5j7dq55PSvwbMqkql7dWdMf&#10;iQ3xRcRWcUzOdo8vrXx1+0W4n1Z5Ipc5bt2r6T+Jfi+FEkjjuFx07j8a+UfjBrC3urSxJGW3MSrd&#10;iK/QeAaVSlUTkjCt7x4x4wJWQZ/h/wBn9KraLcF8Defl5x61Y8XK0uZW+lZmizMkg2nOG5zX75Rf&#10;Nh0znj7stTqocuoGd2PQ1Hd2oYbm+b39ak0sfusyLy3otXJbYNjKVjJnXa5zc9spl+UfWrNjahHw&#10;OR6CrV1ZZbAHX0qaxsyLj5k68Z96xciFH3rnQeHkbarN+p611dg8cUShuvX7tc7o0LKo4bg4CqK6&#10;G2Z0g5bjpwf0ry8RR5j3sFVlEmdw52lu4/Cql5OEGRk56mlcurHcx7dKhvZUk6ZZvRK8aphbSuj6&#10;TD4j3AF04Gza34VYiupGII+nX/P+RWW82W3Zxn171JDdbOPX/OKiOElLod9OqbkV1tG0jt8vvVqC&#10;7+cEZH0/KsOC7+7vJ69atR3e47RxW9PLebobxqM249QVAsY29cLVqDUtzK3T/gXNc8l0VPPPfk1M&#10;t3Mq7x/EPvV1LKU1saqsdIdRfy8lv/HqwtcvDKjIQAP/AK1Kl4zAqem6qd8fMDbTz1Ybq2w+WRjL&#10;YU6nNE5LxQHmRiANvq1edeJoPM3cds/SvT9ZtN6smMnrzXGa7pDEEBdw7+5r6PB0PZ2PHxUOZHmV&#10;1Y7H96qSoUHzA811mqaRhs7dtYV7atENuD9PWvcpyPJlT5djMLHPOaAcH5T/APXp8seG4HbgVEQA&#10;2QK6rKRmWFkAZefrUnm7uM9appKM9B9akWTPy7P/AK9TKJpGRet5sPy3PSr1pcfMN38qyYpVzw2K&#10;tW85Kb2b+Lp61zzgdEZdjrNJ1MxbWDkV23hrxQIguZcd+ntXlttdup55rWsNZkiIwWH41ipOnubx&#10;ldWPffDfjeOPaolAPr6/rXV2/wAQ1WHb9ox7buP/ANfFfOFl4quIVBWQj2zWra+Nr7btMzY/3q0+&#10;sRRrGnzdT3a/+JEO0hZ93A+grkfEXjpbgtifPXv1rzqXxVcysQ024e3aozq8kxwc5/3q5auIvsd1&#10;OnGJs6jrDSvkFupJ/GqElwQeufpVKS73tg560iXACZzXmVOae53RkTyT5+bPy/yqFrhup9ePao5J&#10;tw28fgOlQzTbclfy29KyjA25iUuCcsn0OBTPNTbkkio5HySFHX1qEzsW5H16fnW0YhzE3mjbg1FJ&#10;Pnjf7VHJLucKme/NQyTEsQPyraMSecledVO4HvnNQeftOFXmonkBbbn8RURcl9oU5Hp2raMTKUyX&#10;eqk8UJJubcV/CodzA7XY5oQsG9e/PetLWMnItxOFbaPxq3FceScsSO+R2rPjYlgxH3akkkxyTWa+&#10;IzqVPdN7TtXaI8v0H5iui03X2ULuk59v0rzxNR2/6xyc9Kv2WuADbuBx0xXZTifO4ype56hpvigq&#10;/lq/bHXP0+hroNM8TF1BkbjPbjFeS6brOWGHbpXS6XrOXUqOG6+1bezR5HtZanpNvrXmJlWxkda6&#10;L4deE9e+J3jLT/AvhePzL7UrpYbdeT8xI5x6Ac/hXnGnamWiUiXrj5dxr9Sf+COv7ER0fS1/aY+J&#10;2kst5PHjw/bTL/q0/wCemD3I/TFVSo+0kY4jE+xp3Z9dfsffsweHf2ZfhLp/gjTFWbUpo1bUrlBz&#10;JIQCRXq/ia4TRrePQtOiDTSLmdgent+FT6cy6PY/2lLHmWQnyVP971qraQi6Ek0sTNNJLht3X6V6&#10;jiow5UfNynKrU5mWNK864kkv/KysUKx5X1A5qLV/LitnmC7uM7vT61svaHTrEWduF27T5nPVq5rx&#10;LdSW8f2T5vmX513cGuOtD3bHTRlrc5TxJfa/e2Frpv2WNoIpmmVdg3lW43ZHJ4rHstRubPX7C106&#10;7jkt558TKq/MiryRz7AitTVrk2MZZcM2cBGbBPsOaseHdF+yWg1W/sdskuTHFxlQe/1NeXWp+z1Z&#10;2Ql7TQ7jQ5Y73Tmubmfyyi/NzyMGugsZbGMsqQthFzmQ45I746c1yOhJdXnlaVpwcorbpOerY6fQ&#10;ZrvNHtCbSBYEjm3bVaSPksB/ntXmqo1Jo0lHqTW1ha/62WNHRmzuXua0oLddikDb24/lQtpYXFst&#10;xHOY2RSW29V9j7060mlhl2zoJIsg7m64/rXVTlFWvoYyUpbFpNKtbg+X5e1sfMw7r3H5VZOkiGFQ&#10;yrMOqrIMEfQ0+z1ayDshyo/2u3tRceIbT5tjhtq4X0zXcnTjG9zjaqSdrFdifkj+1SKyjayvyCfS&#10;pBBL1Prkbaz7jXtPjUlmZ/7q7erVXi14OnmvcLG3Vl3ZrmqYujH4mdEcLWktEa1wU8sqhO7pu9DS&#10;QIyANJLnHXA4NY6eJzG+z5WVmyFx19+KlHi2zWLE8Hl9fmXmsI5hhKuikaSwWJivhNCVY5QwBU/N&#10;+dU5IHkdmhRvlyMbuOlUbXxh4Yvpnt7bWYt8bYbdlea0LN0ltWkikWQbs5VtwNbUalHEaxafozOp&#10;RrUfiTXqjNuLuRJNiyt3DKuflxVeW7SzkU3LLt3fLIylWB/AVo3MaXIkW1ZZJo3DGMNkjp1Gagls&#10;zqUbLcQoMybVYcnK9T0pywdTm5oS/wAg9pG2o37dcId0GqXMe05Yebu/9CziobjxD4mY/Z49cEjb&#10;cq0luQQPXKMB+lORYbuNjC+P3hCeje+c9M+1WtGks2uytxAriQHg849hXRCjWlJKM2iZypxjdxuN&#10;TxL4kP3NaBxgbXUEH9M/rUv9r3l4c3tnYzNnO6S0DZ/8e60muvp1nLClvAokm3BFZu471krezQPC&#10;Y4WdWz5q9CMDOPfJ44rrlWxNGXLKSZz+yo1I8yVjfjtrGYKy6BY7u7QyNEf0H9aVtMUqzvYX0fp5&#10;N8x/m1WrBLG9tVvLNF2uOdp6Hv8AiK0Ignyrll9/WvQp1q1tUjjlGPQ5f+ydNebzjFqETbsbpVVj&#10;/KtCx0qW6cppk4Z1XDGSzKkD6jFdAfLIG2Td2wRV3yxDxEuOMZHc1p7WS3RnJdEclrHhrx9LpElj&#10;aatbszZ2tIjKFX06mvHfib8LP2pda0eTTtB13QYS7ERtJ5hHseF+nevoq8urpYtvzfWsK5upwzFJ&#10;m3ezV8jnWByzEVOeopXemjaPoMpzbHYJWpqOmuqTPhz4jfs0ft2+KYVs7rxN4OZRCUkneaVWBHQg&#10;bfzryj4m/sIftqeJtCm0yLxD4TmSSERvGl15e7jk5I6+nIr9JNRvJrgeU0zt2PrWdcaPp1zbSI1p&#10;5ssw25ZRtH4d6+Z9jl9OTVFP5v8A4DPrYcUZpy+/y/KK/wAz8fde/wCCUH7Y9hcNqOl2NrfTNCUa&#10;OHVoiDkdAGYd+awLj/glh+2mls1mvwm1B9ozvTVbZgfofMzX64+I/gV4K8RSH+09DUSMv+sjYr/I&#10;iuN1L9jPwQ8z/wBj3+s2fmn981nr11Gx+hEnH4CiOOxEJaU2/mv8jf8AteFb45pP0f8AmflRc/8A&#10;BKv9u2S1WxT4RXSgMrLI15AWOBj5gHxXR+EP+CTf7f8Ap2lDS5PD1i0DSM6xX2rIQmeSNoav0ug/&#10;Zb8X6YDaaF8bfGtmr4EZbWEuPL9/38bcfjVP4j/BT9pnwrbre+Ev2qLplXAaHVfD9nJvbsAyxr/L&#10;8a9D61zUHUqxkkt/dizljjl7ZQpTjd/4kfnOn/BJz9vHSrd1tfDWlR7W3LHb3ceGYnqQc8VzGrf8&#10;ErP2/o7mSWT4X2twGlDySWt1DhhjBG3b9D+FfbviX/h59ZyLB4d+MHgq9bDfNceHFUPjocqwx+te&#10;V+Ofj5/wWG8HSyfZtB8I6mqtjdY6WMYxycFweteVLO8jpe9Os437x/4B61OGbVo8sFB+kn/mfJur&#10;f8Er/wBvGITRQ/Bq8ZXXLLGkLD26r/KsG9/4JVft7KhkT4BalNlQrqLGPIPrjHNfT2sftv8A/BYD&#10;QJYY7v4baNIsu1WePQ2bZnrn94APzrk/EX/BT/8A4KkaJctbXfgzR1CZJmj0Ngu0fV85yPpXVT4g&#10;4f5kvrUb+qQSy/PpaKivvZ8+23/BKr9uu3WSJ/2d9e9W8mxU7W+vf6dKveEv+Ccn/BSH4c67Fqeh&#10;fAHxT95XmhtmaITKD0ykinPpzkV6Q/8AwWI/4KSvdJp0mn6TDM2Cqjw6zbhnr/rP6dq/Tz9kXU/j&#10;74o/Zk0H4ufHbXIZNd8QWgu2062sxHHZxsfkX5TktjBPOBuxzXo08dluKi/Z1OfS7tZ6Hl5h/aOX&#10;0068Ek3ZavU1Pgvpq+Lfhhotw/wn1jwlrUGlxpqWm61aszJMEG7EhZg43Zwc1n+L/CvxAhuGttXu&#10;5pLa4IXbbWfyjnkHA5/OuU+M3xI+McdvqFn4PfdLFC2yaG3ZwozjJGeByOa+XvFH7U37Qmiaey3/&#10;AIqknudxRFt4Qqq3/AieO2a8HFYrK5VOVKX4anjUqNWV5Jr0PWPih+zFHo9tceKtEtdQmaddmoW4&#10;tm3Ab8jbjsCx/Ovk34rfstXHjrVZrGDQNYCtd7I4/wCz33Fu+eOh/lWn8WP2v/jzJa+R/wAJleWc&#10;a20f2kxyCN1c9QAo59QeetePfEr4vfFXQdRS4tvjNe6jH/rPtVjq0o2dOCDtIPPTH41w1qeHlrTu&#10;rHbTXLpOz+8+xf2cv2PtX8OeF4fDWnWlvbw2ql991KIgmTnYA3J5NTfHL/gnD4d+KnjoeNfG/wAY&#10;/DdvcRWUdnDayaz5QWJSeuAeuecelfM37NXxo+JHi7U7qPWPGF9ceTIgtjdXG7eT39c/Xivn/wDb&#10;D/4KFftD6P8AtQ+IPCXw58RalY2+n3CWFva2sYbe0aBHcderBjXtZJh8PiIuEINvq72/I2jWnh6i&#10;mppfK59+aV/wS3/ZZ0aG4ab40+Cor+RVNuxmlmVGHXI8xd2eaLj/AIJr/sr3I2XX7VWm2aMvzf2H&#10;4ZPmMM/MAzs1fmM3/BQn9qqC3t9E0n4n6lqHiC8lKSR/61YQTtESIM7pCevBx0HNcR8Tv2kv2g9P&#10;8SR6LrnxA1b7Z9nUahbRyMRHMQSy7c8EZAI9a+ghk9G6cqS07ts2/tSs7/vpfKMUfr/pn/BNX/gm&#10;lDbzTav8SfiLrk0cweSe3jaNdu3lcJbgfjV/QP2Yf+CRHhC+SFfgz4g1q4LKoTXNckhU84+bzJ41&#10;x61+Kb/Hr4q4eDUPFusRZIEm+5ce2CN3A6dq0fDfxA1u/wBx1DWGn43bjOxIHfg9/wCddii8PHSn&#10;H5IxjfFX5q09e7P3LK/8EwPAFx/aOnfsvfCexb5kSTXPF2msoK4B+VppMnI9M1s6F+3h+x18PpZL&#10;TwkPgP4fmZth/su/indhjj/j2tD+Vfi94R/4RbWo/PvF+0JuAKTOwDqfp6GvZvgT8ItA1nxa39ia&#10;StvPBHkwSkyNGSOHUEdB16np9K8fEcTfV6vsnTd/kl+B6lPhiFan7SVVtL1/zP1P1f8A4KkfBvwd&#10;4eTUNW+PfhnR7MnJk03wndiMt/stN5Qc/QVwWq/8Fjv2VdQF1P4g/bM8VW1lBIiLJpfhmEfaC3VU&#10;G2UjA5+YrX4mftTfH/w7pH7QHiCyHgOw8UaTpanSdLTWLi4EcTxY33SGKVSZHfeTnIwQMenhkHir&#10;Wrq/uL6yiW3ikmLi3gyYolJPygEngdBk5r6CjUxlSlGo2lfW2v8AmfO1MPl9OrKmk356f5H7veKf&#10;+CwX7E8ztHp8/wAZPG3ykSXFz4oh0qF254CxNux/wHpXG6j/AMFYvgXewSN4Z/4J/wAGqSqAYbjx&#10;Z8Qrq+x7srR8/gRX5E+EvF2sW8cd6tw2zzPLl2tgZHPSvd/g54kFwNwmbcWDgPyDz0/GvPxWYYuj&#10;LW33HXRy/CyheN383+h936v/AMFk/iPoy2w8Bfs2/CfwzGFWSQW/hua8l3Hqm6RlUEewP1PSq99/&#10;wVv/AG0vFyyWGnfFiPQYVTcqaTodpDkMB8oYQkrjPHPcZr5PisLO7vJrKTbtPzrKzcjnP+e1dJ4c&#10;0yXU7KXT11SK1WONpIVn+VZZEHQHsxUd+CQo69OOWaYqWnN+n5F/UcNHVwR6lrf7R37UfxB1WOfx&#10;f+094/vInP7y1h8VXEKyL6bIiqj8MD2ryX4gSfEu21W4m0z4n+JpGaUttudduZCTzkjc59f51Y0r&#10;WtSttVSGe3kTyyok3sCNvHOc9K6DxIljejyP7Q8ud8Dcn93I4A7Z9aKdfESkpOb+86KdOjCNlBfc&#10;UdL/AG9f20/BjafrEnx21a6sbKzNimluiJAsWzy+URV3MAeGPIIzmvvX9lz/AIKn/BPxv8OtLg+P&#10;2o/2B4gZktp777K/2e7ckJ5g25EXUFicAckHFfnF4r8Cy2+ntJHcyQoxJBZdyupH6nms7QtD1q38&#10;PyX+tWMcKwyD7LCrsskwIPzYzgAfQV7mHxnLHmb1OXEZbh8SuW1vQ/eKzOjeLNHt9V8Pava31lMm&#10;+G5s5lkjkX1DLkGksYI9Ol8zPMfzY9K/Hz9jP9rD4ufs1eMLfVNJ1+Sbw606jVvDbThhcQ5y2FY4&#10;WXGSCMZ6c1+sPgj41/Cz4g+B9L8c6N4ntVs9eh36fHfXSQyuwxuj2sc71PBAzj8q9ajWo1NVufKY&#10;zL62Gl3TPob4d6tp+v8Ah+G70+b5owI5xuGVI61tSz3Rm8iE7Q3G31NeC+EviA/gTWlvxazXNvO2&#10;PJjkwAcfe9CcZxXsHhf4laHrVva3VyywbowWj3birH+H1J+g616VOpzRPEq05QkdXaW7q21hnaPu&#10;1bNsN+4x4zyasaRai5RZYIJFRhkNIpXP581qDS4mwZH59q0MTDnSR4Wjt03Mei+teX+Nfhp4s1PU&#10;g1tbKitIS3Uj26V7rDYWsB+SMZ9e9LJawAbxHzR6jUnHVHh+g/s4Tz3q3fiC/wD3PVo2xjp0A+tH&#10;xW+F2gaP4aYaLEqtDHwI8ZPHpXoviOW7tLiTzJG5GVVT2rmdZUz27fvCytyNwzj2qeWK6FxlJvU+&#10;SvH3hR7mH7ajyI0cZDx7uHXB7e1eJ+NtCv8Aw34qt/EOmw7I5P8AWqv3fMxgZHoa+rvi74WnsNLm&#10;ntkLRo24Z/uhgf5V5X4q8I2l5Ay3FsZVddy+hz/n9K8/EXjFs9TDy5rEXwo8VXGm39vaTOY4bqMe&#10;WrfdDeldp4v8O6frDx67o9urN5224weSv+IryW3t9TsrCTQrltskbZt5Fbnr6g5BxXWfCLxreQXr&#10;aFqjs8ecOzvzkn73X14NeX7stj0vep/M7/wPczadI2h3rfvl+aE/3k/xr5W/4Kx/sZt4+8JN+0d8&#10;O9MVtW0m2xrtrDHlrq1VT8/H8acn3X6Cvqa20m5F38v+stX32sqn7yHtXVac2n65YG1nRZIZlMdx&#10;DIAevBBFbRjGtScZHOqlTD1lNH8+GpA7S4X865rWOd3yYznv2/xr69/4KdfscXn7Mfxak8SeGdN2&#10;+FPEkzzaaynK205OXtz6Duv+zx2NfImtgqdpB+nFeLUpyo1HFn0UK0a9HmiZqHDeZjpyFrW0xlSM&#10;+WcMv8XPSsZXzJjPVv0z/n2rUs8iM7yPT6H0rNMUDc06XY25mx7irkp53Abf9rPWs3TmJK/Pyw/S&#10;tBn2gAr8q4xgg0X1N47Ecp3D7oXjAwelRGTaPlb7vX5elOlLIdwbj8zVWY/N8x6Nk8jj8qzlUKuT&#10;x3cQO5CP0pr3YIwq+npxVUjDsSG54/rUKvKoZinTjnvWftDPnLzTl/usablmb7u71APWqyHcSCzY&#10;P054qxDG8i5ZG2nORUykZyqMnhCA4A4B7t+FamnRhnOY/cZ9RVezsWkXmNiOo9K3tL0tcbzD0GM7&#10;qzleRPtBbe2c8bPmNW7ez3tkqOwPI6VftdLLJhY8d2/z9a1LTR9zcR5+bCntnpRGncmVQzrXSRhS&#10;Y/m/wrX07Q2LLw3uOP5d60rDRmZtnlhf722uj0bRYiy7o+2Kv2Zi5GbpXhVpI1XySccr781oDwup&#10;TmL5do75rsNE0aMhRIvy/wAz/WtKbRIz0XPHT/P+elZOLQRloeY33hiJBjyuvp39Oaj0jwyPtO/a&#10;vztj9K7i+0hXbiFtvRRnGPeo9O0lFnG1edw54/OuiNHm0E61i54W8GuVBSM9FzgA5/Ouws/CEcca&#10;kxDcPoOak8KKse1JItyseqkZzXb2NpbzINwDcfdBrGpgZX2HHFdDipfCJZGIiXAz/DyO+a43xj4d&#10;VGJWGPC8HK9q9ouLa1t0bK9Vxwf0/KuE8exw72dEX0yuOT1rjqYGVjSOKPHNV0OUrgHC8DnvWTPo&#10;7xycQhv9oKAD+ddpqawh9xH0+Yc1lz28Tvkuq/Uhc1yKhUjodSqqx+O8sD557U354jvVvf6VvXWk&#10;7TnFZ9za7Bhk61+kxqRkeBKlKJu+C/Hb6bKsVxJtI+61eqeFPiY0LK0Vzt6dM14BJAVfA+XHfFWb&#10;DWdS0/8A1M7dc815uNyujjN0L3os+5P2ePHsWq+NLIy3O7bIOPM6+9fsf+xtqH9peHLVuvygr69B&#10;xX89H7LPxH1GD4l2VvPL8rOBzX74/wDBPfUzqfhazlJb/Urt/LrX5fnGVxy3NYJdTw8y92pdn2Bd&#10;6H9v0Eq/3mXBB7ivkH9sn4M211ol3dIgyyscoOfw/Gvt/SLUy6QoI/hrx39o/wAJw3nh+5LxrjaT&#10;XrZhS/2Hmt0OGEubY/GGVbnwn43uLK7jZRHORj23ele6/D7VrHVLSMLJ90AMD1HFeb/tWaFD4f8A&#10;G811DlP3h3KDjoa534ZfE2XTrtUa5wV6Zavw/iDK5Y2EpU1qrndharhufUVx4dtdRsdpj6mvMviT&#10;4QsrG0kuIYQGXPArXsPjDYpZqPtO3KjH7wA1yfjf4hw3quiy/K33frXw+WYLMqOKV72uexKpRnT0&#10;Pm/4w2VxcX7nb8o4DHo1eUa3Zokefrt3d69p+KmqaaTJIz8fxAYxmvCPGniDc0kduc1+/wDDvtql&#10;CMbHg1v4jOW1ydIZW3g1zupXcWSEf8Ki8Ua1cLI2ZGxu9TXLz+IJCzZr9NweBlKCZzM1bq5LHg9+&#10;lUJ53JLuenaqR1neMH86a195pyX/AAxXqxoSj0MyyJnPOPwrX0TTGvJOY/1rGshJNcrCV/KvTvAH&#10;hsTyRqkfOa5MdWWHp3LhHmNPwT8N5r4riLcOP4TXqGhfBN3hAW3z8uen6V2vwe+HMVzFHJNFwy8b&#10;V6+4zXu+ifDKxhtFmkt2y3T5eDX5nmmb1vbWTJbjGSPlW7+EkkfEluFWsXWPh0trE2IV4H3vSvq7&#10;xf4ItFVnjjX5c8Y6fjXkvjPQjGThF2+y8j/IrlwuZVpS3Eqi2R84+LNDjtS20j5fvds15zrzGNuf&#10;wr274j6asSyHax7fRvSvF/FNrsdgF+6TX32TVvaJXGrbnJ3kpabeDTItRuLZw0cpBpL0EyZBqqwC&#10;nc27PpX2EYxlE0Xkdh4c+Il5p86o1y3y4+8a9o+GPxvkhSNFv+do+UP096+ZWJ3cZq5pWu3ukTiS&#10;3mYY/SuHF5TRxMdFqVyPdH6H/DD4xaZqMKwajLuzgZ3e9eq2dv4Z8W2Y8sRsW/h21+cnw6+M8tnK&#10;iS3DKdwHLYzX0v8AB/42JcRxhLsgsQMbun0r4XM8lrYeV4kRqSW57B4h/Z50/VgZ0sxzgfL6f41w&#10;+s/sxIsnlLYMPqnWvavh58TrHULeOO4CyK6gD5uteiRDw3qVorf2f+8K5JBr52pmGMwrtdl+0jHc&#10;+Ldb/ZaTawFgrfhXC+Jv2YA0LSPpvRiMrHzX6B3nhbQLlPKePy2J/i61kX3wk0jUdpiRcbiG+atM&#10;LxRiKM7ybNL05rQ/Pux+CeraUjQ20TKFJK7lrL1TQNV0hvLu4GHbdg819+6n+z5DeTjybHbGOGIr&#10;jvHn7L0F5pUjGyIxu2nafl4/OvS/t+jWleXUxqQlHY+BPFtpKh3ovHrXGajM0asG+9X0D8bPgxqX&#10;g2eYNbOYzkqdp6V89eLYxY3bRBW288mvsMnxEMVH3TOLizLur3B4eqV1qTr82cmormTauRVG4ZmH&#10;y19VSoxNEgvLx2DHNVIvMuG2r3qzDZS3jbNpz7V0/hXwZ50iM0TNx3710TqU6MCublG+CfB093cL&#10;cOuMcjrXtPg3w48KxbV4XvWf4P8ACkUCA/Zz9PU13ukWiwbQuflXuOlfI5pj3Uk0jHmvqaEErW0Q&#10;2Mx28NWZrEzXcjRE9/5Vcnn2vsQ9/mFSaRor6hdpGsZ3Ow6dq+b0+Jmdza+EPhC51nWI4oY93zA7&#10;uwNfpN+xd8KbmNbWeS2OCFI3DBr5t/ZQ+CMl3PDcSW4+cgn5eBX6Ufs6fDuDRLa3McK/LgZH8q+W&#10;zTHfWMQqMTiqVPeSPZPh14HSyt0RU+XA7dK7tPDUUcIdkWneEbJUiQN/dwa3ruOIQEJ0FfWZZg6c&#10;cOma00mcHr9tDaDzV4A61ykniOxjuGSd1Azgc1d+Mvi6y8NafNO8y7hnqa+PfjF+1VYeG9RYwX2N&#10;r/N8wwajEVI06nLBA730PsLS/EWkLNlbhf8Avqtm+8RaPHa7mmXP+9X50Wf/AAUB0K3vF83WANuC&#10;dr1e13/go/4YW3YHWk3KPurJ/wDXrlqYjERTXITY+kf2hPido+kWM0xkX5VP8Qr88v2k/wBou0ju&#10;bqG1vxvbI3buvtXPftP/APBQbS7zTZ411k5bO0eZ1+tfBfxR/aU1LxHfTNBds27JX5vejA5VicdL&#10;nlGxpTipSbOz/aE+Na30L2Mdxukmlbfhugrw6XXQ3O/P61h6v4ivNUu/td3KSxPWobS6e4lEStX2&#10;2Cymng6FvvOiFOzOq0wvdfPu68iug0zTjKqtIny+lZfhzTmWNXkBxiuksyLRPMlbaF5NcGLqWk1E&#10;q9mW7DwtDcD7v3Rzx0q9b+CIpHO23B+qjFZtl4yjhlxnnp92ul0LxhbTMrybdv1zXi4iWOp6ofMr&#10;hZfDOCYZ8hj8ua7LwF8LYrhlXyduz+9R4cvV1GQLEvy8Y6cf5/rXrvgrSDNDGwQDC/Lnua+YzTOc&#10;VhaLuzvwtP2ktjV+Hvw+g062F3O+WH3Qq+1eiaPpy28an7zD9DWbpMK2qqFHy9fm6Hr+NdFpfmSA&#10;bU6DPPb86/IcyxlbEVHOTPc1ta1i9penS3A457E0/wAQSvpNiXztx/XPNa+hw/uyycKoP3h1rl/i&#10;nqEdrCU3Ntxx04/OvCoc2IxSgVpy3PFfi543EbsiMy4JH3v1/nXhviu7m1O8e4IbDfw13XxX1AyX&#10;7W8TfLuO3oc9eK4+90qSe3wY29frX7fkOFp4XDxaRzvmqSbPN/FNoSnyg9OTXP2fmQzqTz+Ndv4q&#10;004ZSnHbg1x7QhblgD/GRx7V+lYOXNRRjJOLOm0V/ORQDyK3ET92rKpIJ/Kub0GbbtC/ezXV2SiZ&#10;ACv+9xWdY7Keq0KVzaZztT5fYUzy/LkyRtPHStSS2eXLZ/HFV5rIxjdhlO7nNcv2i+UuafcK2Cw/&#10;3dvNbCXmyIfMfwrm4n8llUnbjk9KJtXMWEdjjr/9etfZ8x1UZSi9DoDfqFyWx7+lU72/UNnf+tc/&#10;JrpiG5dzA+g4qOXVwV5Kn/Z49aTwutz3cPU0NZ74A5Y4z/D7e9Ni1Atyzfd/vHrWG+p8bPM464oT&#10;U1Qne2P1zWtPCR6nrU6h00d/xnf+vNWor5G27ycf5zXJrrTYG1+3TpUketH5sNmumnh4xNVUOwj1&#10;CIxjJ6nLA1YW/iUeYTnuWrjl1ht/yTMR261Zh1ZgmGbjHqa6o0Yj9ozrkvhjYW6/NxUjP5hU5zn0&#10;z+Vc3a6qQAfMx/Wr1tqu4FTz7en5VfsogpytqXL61Mp5DNWHq+mArjG3cta4v3aPG7auePpUGoMk&#10;it7A7uP0q4x5QfvHB6zo6AEbMf1rldV0nY3A9q9K1KxRvnQZauZ1XTgoIeMf7wraMrHLUo3POb2z&#10;dWz71RkgWNsheRXWavpbhckHr0rn76xZJMgexG2uinM8+pTaZm7dp5HWlV+MlqllidBxVWQ7Tz/e&#10;rqi7mL0LSMSPvc1NBJhdrNxVEHbyhPXvVmJzzzUyiVGRfjlAKgmrkVw+7Ak47mslZmUnmrMEzqeD&#10;+FcsqZ0xmbMF4VGwv+lXoLxmCnNYNvcE43NwO2auW9zg7vmb61y1KR105m3DcyKc8/hVqK7OcFv/&#10;AK1YyXRB5bpU63Kkb1bB9TXLKmzsjM1xdhvlBb/e9Kd5+Vz19uOazI7tS20S899pp/2kMgw3Hqet&#10;Y+zOiNQvPcDecZb8TTvNK9e3FUTcfLt/yaRrkDd1P9aagaKoWXlJwmeF5xTckjjj3quZ8c8/ietN&#10;FwC2P4fSrUR+0JJG+YljxUTzHt35NRyznGSThaiklQttOee9bRiQ5jncxs2Tn6dqj8yTOM1H5hxn&#10;f056daZ5rg8/zraxjKoT+azDdj/61OibPzHvVdHJ/iqaE4ONxqZbBzFoP5fIqN51PzE9e1KzjYoJ&#10;xzxVS6n+bAJHYZ4zUxicuIqWIbq4K/L2FV11d4W4fpz9Kivbnf8ALuB461lXMxZzsz1/Ou+jE+Yx&#10;lY67SdbII3N/wKuq0bVQ6ZY9OleZ6Il1JPxnb7V7N+zz8IfFvxl8e6X8OvB2nvcahqV0scarGSEH&#10;dmwOgH+ea2la550ZWTbPqj/glt+xtqv7WXxpt7nWreVfDOhstxqkxjO2VhyI8/qfqPWv3Y8FeGNL&#10;03SbfTrC1W10vT4VjiRcKNqjGK8h/YU/ZM8O/sw/BnS/hf4atY2u2iWXWLwDl5SMtk+x/wA8V7Zf&#10;3i30y+H9MB+ywn95Iv8AG2elduHhyxueRiq8qtSxYsfN1q5OoSJtiU7bdfQetbGo+HoH06ORNyyN&#10;8zbeNo//AF0zSbIKgjPRF/OrdxdbX8xx8qr/AHulbVIc1jljLlZx/ibWZPCMEcUjyM0z4gDHPNYs&#10;8s19FmVzuc7myfXtXQeK1tNXlSYx7vs7boww6e9Yk9uX+VVZs/3RXPKHvHTTqe6YllpEHiTxNb2M&#10;0oSC1bzJpHOFwO2f510B0zWfFN9JZaDp8xhXl5I/lX0zk9Bn3zRPaRafpkkcEfbdLJsPPHT3/lXT&#10;eGfEGp2Oi2OhwWT20drb7rppgGeYsSegPHUY+teNjJSk7pX6L/M7KcuWOgzTtPOjeX4b0oRy7k23&#10;F2gPEh6qD3wMmun0aUaQFg+YKFwrH+dZuiuYXMccM8jc4O0nbk5/nW5p2l4m8+/dfvfIo7n1rm+r&#10;qUdSnWsWmkG77RKjMzLhm6Hn6VZaxdljTzHRpfljG75mNa+maSpbDxghR6dT61e0zTbKbU2u/I+e&#10;3Yxxkk46DJx+NYyy+Va0XLRv/h2S8ZGnqlseb+MNZ17RriO3stLuDyN0k8LBW9s471Xh8ca4Y1tP&#10;EPgu8s1lPli4ij3Jg+pwMV7Q8HmpicBueOKpX2mW7xmMrhf7qrXk1uH8yw2KlWpYuTi9oNLlS/P8&#10;Trp5vhZU1CdFX73dzw7xjqselafLq8V8sjxsPL2hY2z/AHdxIGTnHJrh9V8Y+LNT8ODxPN4YurGy&#10;W4kiZZhHM+0Y/efunI27iRzzke9eueK/g1NcalNqmjX/AJc0y4fPG4enHWqVp8PNUSyXw/faXHDZ&#10;s2WWxRYxuzknC8EE9fWvFjUxUqzp16codNPei+zv0Po6OKwcKanTab630aXZHgOo/GLTbbUYfC+i&#10;fFTw/JrDMZI9LXXIFmlyBwIt24txgDB+mTVTX/jV8eNB0qO71HwzcQ/aFwJLqxlaIIQACmzkdyck&#10;nOPXFe1eKv2BP2VPHaw3Piv4J6DdTxg/v209Fkz1yXUBs55HPFUdI/YF8C+Do7GP4Z+OvFWh29hN&#10;5i6cNclntZ+cqkiyEuVXoArgAYHIr0o5DWlG+2nRm3+sOVxsrX/xRX6M4X9n3xP4v8Q6jeHxDoy2&#10;N41qk32F1bzkU7CHfdyoIdcKwGSWHJr0TQP+ExiZtP1KwurX94yRskJaLODhyw+6SOuCOTz0rS8K&#10;fCnVvAfiC7tV8LxXFncMrR6lZgR3QJGX3Nn94u4DaDggdz1r0DSvBsF5B5trdyM2cSbhluDivquH&#10;8Dk8qPJTbUouzumn8r2v6o+bznNMVKs58q5XtbW33fqZPhmHXQ8kl5YIzSxjdNa3ALD/AGeQD75z&#10;WvBZaosvkzWMyrt4ZsMzEn1zV228LanZSEwNuXtkYIrctbW5MQMkLKwGK+sjhKEVZHytTFVJSucq&#10;fCcrymYx+XI33fmyMDnp25qrfeH7+3Kt5alv4ju2jP8AhXbTwOIshNx96qtZ+b/rYy3zZxmpeDo9&#10;NCfrVS2p5trOm60wjurqwkbzsxzqUDleOBjptz/kVBaaZfyIq29lGsiykNJMoyFz1HcDjA+lepJY&#10;IudkbfN29KZPpVtK+Z7VTu/vRg1x1MvjK7udEcc+VJo5XwrfRxWky6i+1lm3LJyBJuHYd8H/AD1r&#10;ZlnjTkvtPULVgeHLGN1MUA+U5HydK1xpqXEO/AyBg/KK6KdGUY2fQxnWjKV0c4dQKyL8275ulamm&#10;639qO6W0+ZThdp6irVx4cgnZRJEvAx92prPSEtX2RRL9aqVOXQnmjJajmQ3MGUTk/wB7tWDqKysf&#10;Ji0/y2ZtrydfxrqxCqx7WNZl5akjaR71xY6h7Sn/AMAqjU5JHFXEN3BcfvIGVc8NUsKwyDe20/7W&#10;a6K7tU2kn+EenWsebT9+4hPbGK+WeA+qybWtz1I4j2sdSL7HEytIAvB4Hc1ImkwbC7RZqtdNJZuG&#10;J+X+EfjQ+uvE6oqbvlyu1utZxxGDjJ86saezryj7rHXcCx5EcJUnvUOp6HHqWnKJwrLu/iXPNWLT&#10;VhNHundV3HoTzTnuRINrN/u+1dkfq9Sk09UzH95Ga8jidT8DaesbRQ2wVt2flXvXN614AeRfMjs3&#10;f/npHtPT1r1OO3ElxhmwD0zVn+zgY9zsP9rbXgzyOjiXzWsenDM6lGyufPPiTwLaxNutrCSFW4kW&#10;TO39eCa5LUfgtb6tuuP7Mt5I1GG85R3Pv/jX1XcaDaXCf6vcffpWDrPgazunEwsVVlb5hGuAwrw8&#10;fwdh6nvuKfyPVwvEVaPuptfM+atN/Zx0O0j8iLwhbpM27929qvzLnp68/rX0F4WtGHw5ttMjt1hh&#10;s7NLeNAgUAIAuAB06Vf/AOEWjKfPG25T8rbjkfjWjoumNHZzafIS2WLID39q0yvIqOUyk6Ubcys/&#10;0OfNM0q5hTj7SV+V3R4D8Z9ESPS5L275jaORFC55TqckfpmviT4ieBrfTJ2iWWO53fOsbMB5YJLB&#10;gS3JBwMc5A6cCv0M+MHhj/iUTJHM0fnHy2j2jGOvXsK+KP2k9Ci0u+a/i89XhjAWPlhI2MfKPYHP&#10;0r5XMMR9XzCMpPQ7sFHnos+Xfin4LkufhbZ/Ea3ullhmm+z3zNKPkMfCkLnPzDHbg+ma4TwZ8I9Z&#10;+IPg288QWs1vCjTyw2/zbzJs2E71U5jUbh87jBzgcivSvHXwu8daxYSDwNa3+taVNNukVIWjhaTC&#10;nPl54KkEE45qj8HP2hPhZ8LL+38LfFHwmkdpL5ws/sMKiW7mKD9zIXOAu4bt3OK6KWNeIk1Tab7B&#10;WTpxutWjm/BVx/wom61jVtRuYbyxmt4Y1ma3w0JVN8nDD5cdMg9V471+cfxL+KnizxF8Rde8Tx68&#10;8y3OozutxCvLxu5IUPgNtwcV+l37Ts3xD/aC+GfiBPCHwuvNP0C3tY44L6yhaQOxYK7bhgbSQx4H&#10;G7FfCesfsy61oTwm6sZPKDNthkUdO5PrX2XD+Z4HAcyrTSbtY1llmMxlFTgjy/wL4s1rwnr9p4n0&#10;aSRbyzmWazkbrE6nIPHcV6x8MvjlMPiOvjf4o+HU8WxfZ7v7Va6lHu8+SWB0Vty4ZWDsG3A5BGa1&#10;vCvwf8feGE8nwx4bhmknhmjW5aBGzuT5kz0ztBwM5/GqfgH4V+Pb253x6Ky2ZVluMwk717nnpzg1&#10;7lfPsLG8lNW9Trw+T1V7kkYeufEbVr2e6Fj4etZIbmH7O8N5Gtw0ScdGbgEEcEYOPxrFj8XS2+kD&#10;wjcaXai3+1GeOdYQJt5UDG/rt4Hy9M5Nejan+zb48NystrY3TK/8Pl/cx7UaB+zL45ttaluZ7YyR&#10;xgou5QVfP1x+orilxNllOLc6i+87FkuIc0oxOf8Ah3q9vp9wbkaoLdkX5dy7t2RjGPp61+g37N9v&#10;4d079n27+KV3LHcXDaXJHHICVWIRIWdjjHGOPrXyr8Pv2Q/HXifVFtNNtLNZV+aZZpoUCj1+8CT9&#10;K+sPEPw38RfCb9jTxJ4T8VeTG09rIls1pJ8iJPsRiRnaD938M96+XxWdZdjsUo03zO9z3KmFxFDB&#10;2bt+p+UXxlgvtV8X33iMaeE+3Xclw8KrwrMxPHqOa5bT73UtOhktoLmSGK7Xy7hY5ColXIOD68gG&#10;vcNb8Bw6jI8nn5/hKrC7/ljvmvPPFPwzmtpFNtLczPKp+QWpXH5193luaU61NU5PU+GxmElGbqRM&#10;zQNfZUbS1lWJZJFkwyjdkAjG7GR1PHQ8V638K/FN5aqs0N18yt82e/PP6V4isErMqyB90ZwN3G3/&#10;AD+ddz8N7kvdrYTyL94bcn39a2zLDxqYfmLy/Eezqcsup9O+CtUTV1C/aE3Y2qdwGPwr1XSNB0qa&#10;OKKDWY1VkUeUyFmB7jgcc8/yrwz4d6Dd6TMtxeCFYZGUiRWBzX0P8ONGnvUWYT7lbDN5aEnbz69q&#10;+BqY2NGpZO6PpnhFUjdCzeDZ7rUBajSZGUW+Q0cOd6g9z3P5YFJqHw21hQJrPS5gFHzSSttX0zye&#10;ea9s8KfD+HUogmp3dy2VAWKO6/hx6KcZrrrX4L6dDH9q0zRo5mEeNtx87EZGT81d+Fx8ua6Z5tan&#10;yny5beA/EupXcZunka3VtuxXATd6Env9Pzro7zwl4gWzjtxYebtUf6uMsp4659a+lrLwNp1kVSXQ&#10;Y0bdnasQUY/ya1rLwbaXMWSse2NsLH7c9q9mnjIyirnDKcoy0Pl3wl8El1nSL1Lvw2tpdTL/AKNc&#10;SIq7mHqSen1q14Y/ZF8Y6pqS3eoeOrOzkt2LJJHG02xepUYwPc4P9K+m5PhRp+oWrSi0+6M/MuAP&#10;x9afonhfStGtbfT7ewuheJJuE0y/Iq55GMjI9M561cq1TmcouwRxS5OVo4vwr8c/2z/h/wCGG8Ie&#10;DLfTteigdha32u6fLJK2CMYbzBlB2GDX19+wP8WPjd8TNWk1D4oLo9rDpdmim108SQ3Ml0VVi4Qs&#10;VWIZdeeSRXA+BNf064uFtLi0YuVwsjcggdCOvHatbx/Za9obw658NdQm0nUvLG27tGKFeRn2bn1B&#10;HPSvRw2bYjC2lP3or7zycThsLjLwUVGT69D7qTx1qUq7IV8tsfxgcVUu/FuvtGwW+dX7ba+eP2f/&#10;ANqO8SyHh/46SRQXqSKsWqRQlYpv9pxzs/QZPFfQml3OheJraO5069huUG10khYMORwfyr63B5jh&#10;cfDmpP5dV8j5HFYGvg58s18+hY0vxheyBZp75vM6FJOvFaUnjjUYbETS28Z3cKV5yPXisHUNDh06&#10;0mu4HZ8fOqxjng8496qafrTTW6WqhWjdiFbg7c9mA6Zwa7TjsaPin4i6SPDv9pXd3CsittYlSwBw&#10;ew56CsWO+bWLWOfTQs0cgyx4wp9OvXP4Vmz6HNILqLUordYnUhrWPq65yuMkEYXrzVLw74rFkX0T&#10;zLW2jt5VUyu+cIVBUnHfis7y6miURfGGjWWtaZJp90PLYqSgQctjrx2/GvEfEmgxqjWUW3ba4Mas&#10;uGC4479Ov5Yr6UsfDsuum5v5LjaFh/cvGwbefX6Yx1ryH4laPHcajJayw7WHyK+3ltpzn3HPP0rn&#10;xNNypnRhanLOx4rqWiQT7Xltz5kOWUn+LHXFYXibShoV7Z+J7JJF/fZmVW4x1xXoOraLdWk7W0ob&#10;7u5cZ/MVh39vbSwyWF5F+6nj+8R9xvzrxeXlke1ze0jY7LwH4gh8RaPbiOZmkCfu2Xt9a6bSZobe&#10;czRqNsjAXA/ut615r8CfDcnhy+voJLueRopM/Z2+ZWjJ4Ye45r1mfT4IJBew/wCrkwWx71cfdldG&#10;M9Y6nKftL/s8eEP2mfhFqXwt8ZW+6O8gJs7lVy9vMBlJF9wfzGR3r8If2gPg540+BfxK1j4XePbB&#10;4NQ0u4MZ7LNHn5JV9VZcMPy6iv6HbFm2CJn/AN1t1fHH/BXz9hX/AIaK+GH/AAt74d6Pv8YeGYWd&#10;oYY/n1C1GS8PHVhyy++R3qMZQ9tT5o7o0weJ9jKz2Z+MgY+dgHr14rTtB8hL/wB0DrWbJH5FyYZF&#10;ZWVjuVh90g8/kf5Vo2rMEyd3NeHGXQ96HkadnOD8wPG4DkVpq4YAs2CeOTWXYIcjH3Tz6Yrbt7OQ&#10;x5VD/tbfpXPWrRpm0StLFt528qP7xqL7MRlIn9QcVsRaU8vO/BP8PUfpWhaaIsgIdDuHOfWvNljE&#10;VKJza6W0gyyBuOgP19adHpG+TYYvu8e1dhF4dWRMsm09ev15/Wo4vDsjnJX1H6/SlHE8xlKNjmY9&#10;CjLcxj124PP+Tj8KvadoaF8lO/rXRW3hyRzhUb/GtCz0ARMpVfut825f061rGpfqY27mZpXh4AZE&#10;fUfex/Wun03wzFxtiKjvU1lpqxOjbdx/usOtdBptoNoc/MqjHp9a66cZGbKVj4bREUiP+HI3c44/&#10;XtV+LRkVMiM/e/yf8+taVnYtIMOu30H9KuR2KkjaOT/EF3V1xgYzkZ1jZKp4T5Svy7u/et3SbIHE&#10;i/L824+wqO3tM4IjJ/T8K2LC3aOP51/hOVH/AOutJGV3c1dKiw2VUL/wKtFo0Cbc7WPH4fXP+FZ9&#10;kREqkk59M1almhhjzKcjjp39O9Z8moc3QzL5PmZDtX/a/wDr1BpsI+2KpGM+p6VJeSJ5m4Dco6dB&#10;j2p2iwv/AGlt+6pb5cDgda7acerMpS00O58K6dCyxlkHzc8n9etdnY6UFVdg6fWub8MQlYo8lvxy&#10;PX3ruNPgRk+U7e7e/wD9eupuNjBXMzUrQ+ThvX8q86+I0RCM+BypGMYz+vWvV9Vsy6FFA4/2efSv&#10;LPiZA7RlBGx56euf8muOu1y6GtP4jyHXp8S5zuHO09utZbvKzZC/98jOK2Nfhw25x82ccnjr9ayW&#10;gA5f+Ln5mxXIqcWdabR+YOqabsB2L71h39ljn17Yrv8AVdDuGDJs9ulc9qWhzh84x68V6lHELuel&#10;WwVSPQ4m6tdr79vbrVdo+MEN+VdFe6RNGzEr+A71m3VjMnVf97jpXdTqXPMqYepF6o6L4ArcL8Sd&#10;PMS9ZRn5unNf0If8EzpSfBtiH52wrtIPtX4N/sneEbjW/iRbmOIny2B6e9fvz/wTq8PTaT4VtFkV&#10;h+6X5m4r814xxEf7WowW58pnUZKcT7l0JsaWoUfw4ryn9o3URD4duTu2ny2Fel2d8trpeC38NfO/&#10;7X/iwab4au5Cxx5bcge1XjcQvqaRw0b3SPyd/bz8YRQ+KLkRyjd5jZHpXzRa/EG8t3+0Qylfbccm&#10;u/8A21dautQ8SXd95jffbp04r51ttYuHPL8/qa87C5RSlRu1e51VrI9z07473gjSCW5b6biOKsX/&#10;AMYXmi3GdvmX7ob2rwe41GRtoExVqbLq98RgTtz/ALRrP/VrBuXMkkYxxFSOlzvvF3jabVGMZm3L&#10;Xn3iW7ZVZw5qGfxBPF8zndz1rE1vWXvI2kz3xxXv4HLlh2lHYlVObVnM+LL2RmYseea4+a7dX5at&#10;3XZWmY/WucuIyeRX3uBpxjTJ+0Tx3zPxjHvUqXLEYzWeqv8AdBP5VIkrg/Mf/r12SpxJOn8Hky3w&#10;Lktivof4OaaJniBXPyjqM18+fDSB7u/+7u5FfVPwY8PPGkL7Pm4AbHt/n9K+L4lqRpxsbU3aJ9E/&#10;CTToY7SMLH26dh/hXtui2ANkoGffPfj868d8An7EIQB823H3c/hXsHh29EtuAG+XA56+lfkmMlz1&#10;LnHUl712ZXi3w+k0Tccqvy7e2OlePePdAOxyYerfLu+nT619C3+nJPbbyW2t39f0rzP4ieH4wJEj&#10;9yW29/yrHDz5ZkwdtT5C+Kem7VkWPPfr/L614X4008xvJke3FfTnxa0eMO8h/vEEf15rwHx5pqxy&#10;uoY/lX6DkOI1VzojzbHkepqI5N238PTmqEkm/kNjNbPiG2ZZGRif8awZNmADX6Vh/epo1je4skgA&#10;4NRm4bGaildl4BqF3IOQ1dUYGvSxcineNleN246Yau38AfFK+0G6jWW4bG4fxmvPFlbOA3SpI5ju&#10;5bms62Hp1ocskZzjc+4Pgt8cY51hWW7zhhhV7fWvqz4VfES01NYUW4A3Y4Lcfzr8ofAvxD1Dw5eR&#10;uJ28sMCcV9Y/AD9oGKdIYvthVvl/iH+Nfn2ecP8ALeUFdGLptbn6F2ENvq1sHXaN3OV69Op/Ko7j&#10;RJoW3oNrLwPU5rz/AOE3xat9RtoSs6ybgPl3V7Np32XWbVZFHzMDnbj0r80xWElRnZoxc5RZW8Ka&#10;jHFILbVIFYNx06V2dx4C0/W7Nnjt1aMrj5e3ArlxobI/C+2RyOvpius8H6nc6ewtJ5GaLGDk/dHr&#10;XFE2jW6HzN+1D8DNNu7G4gksVZdp/gGa/Nv9oP4P32havP5Vuyjkp8tftP8AFHw1Z65ZzICrMyf5&#10;6V8YftD/AAAXWLh2j05ieRuC/wD1vWvreH82lgJrmY4x5tT8stUsryxuGinRh83emWlobpsc19Pf&#10;FX9l2aIvLHbsrcn/AFeB3rx3UfhZrHh66bdA+0Ng5Wv1nB51hcVTVnqV5GV4Y8OGQ7mj9jXpHhbw&#10;xho0MXUfhWN4W0vYcsNu3Fd7oj28e0hgT/LiuLG4uUrpEyaNjRtLjtoxiPHy7SSavT3WF8uLvUVv&#10;N5yYHGfrVm10nzWxnndxXzdaV9zKVxunWctzMqiNm9N1ewfBr4azajfQ3Vxa7lLZzt6Vg/D7wQdQ&#10;u45JR8owee9fTfwX8BQRGElduMHkdf0r5zNsf9XotRMKk+XQ97/Zr+Hlvp8Nu626rjBYL/Wvsr4Y&#10;6fb2Voixx9s186/CCwi0+KPdwFAK5FfQngDUhIkZx+VfGZfW9tiuaXc4Zy949d8NT+XDv3U3xT4p&#10;i0u0ad26dazI9TFpaZD9s/SvBv2pfj1B4M0S4na6CKkbH9K/SMPiZU6CijtppqN0ec/ttftG6R4f&#10;0+aKTUtsm07V3dTX5B/tWftWasNQuI9Ov2aSSRgu1z/Kun/bp/bJ1HWtdulj1ZmCuyqok5FfEGv+&#10;LL3xTqUmpahcbmZjtyele9leVSlL21VbmkKcpO7Olvv2gvHgkYLqTKM/3jk1Quvjt44lj2tqkmf7&#10;241x1/Ntk/rVGaXd8wevqKeCw7jrFHRGEdrGtrXi3Xdcm83UdRklyf4mOKzXvGX7uaq+dggFhTZJ&#10;ABhv512woxirJFxppbExvHHJrovh9pMmq6h57DMa1yO9icKevSvYvgl4VeewjnZG2nknHc1x5tWj&#10;hMG5DcdTptH8OstvkJwP4fWsTxjcNpcGxcfnXqcPhl7Oy81/lUL/ABA81478Vb1JLySJD93Ir4nL&#10;K31zF23RErc1jlZPEk8dxlpeh4rY8OeLLqa9jtopGZpGAAUmuF1CUpJ96up+Edh9q8Qxyy/8Ar7H&#10;EYSj9Xcmuhcabfuo+sfg14We9it4rhSNygyMOma9+0XQXtrZZmGI0ACrz83+fzrgPgDoxkghhki3&#10;BlXcWH4fyr2PWLaKGGGxtE4jX943rX8+8WVoxquFz6LB0o0aaK+mr5iiMH6V0ui2bMc7c/N9496y&#10;NG0eaJfNZn9j/X8q7TQ9OWSBWZ/94EfrX5fjq0Y3sdV/eHMw06yNx0+Xr/SvJfil4laSGcE7mC/T&#10;1r0/xtdpaWDo0u3auFG6vnj4pa6sIlYNJ/FjJzg4rt4bwn1jEKTXUckrHl/ia7OoaqQxP0VufUf0&#10;qaaCT7PsRfbOOtY5ud95JJvyN2eK0UuVKLubPYV+44Wh7OMY9iKceU5bxdp5+zMxC/Lx83avO7yE&#10;LM25f4uteoeKF8yBhG/3s8CuA1Gwb7Qzr97dX1mC92Jy1Y+9oRaPJhvmbHPSuy0ljIqhhu9646zQ&#10;K25ieGyMLXX6FvkG7IySDW1bU1oysb9hppuCWRWxwFb+tRahprryUY8/hXQeHtMedPT5fr+NaF94&#10;ZdomKqT68fX9K5YwudkY8x5vfQvbKQq/Sud1m6ZYjjOBxkHpXouu+GpY0LovqOK818cWUtmzbT79&#10;OlehRpHXTp9TL/tcKSnmnrTX1cqNhbv3rnZbko+WJHp7VIb9yMljg8V2exiejSlZG3/a5+8WOc9+&#10;1Dao2eDj0rDa/D9DwvGaEvT0Q/Wq9kdMapvDUmJwGqWHUQflLH3zXPR3QUZMvap0vsHB+bn8aapm&#10;kauup0ceoMBySPpVqHUcNtLGubS+bdy/6VNBfZbaD0q+U6I1DqLfVgPlTp/KrlvqmOAzY/3q5WK7&#10;d8sHPutWIb11ON2OKDZSOytdZdR8zfXBqb+0EdRg9M/xda49NTOflO5v5VYi1ZmbIkHP8NF+5omj&#10;eu5w2VY9uVrM1FVl3Z6D0pi6luRWP0xTJJd/3vpx2qR7mPfWJdmZV256f41h6jpwG5q6ueNSMY7/&#10;ANKzb+03RsVPp261UZWZz1KaZxOo2ZjfkVlTRLGfm/Cut1OyOGx164rntQtijkE12U59GeZWgZxy&#10;smeSP7tOWUqMMCexolRw277tQ8joduOxrqObmsy6kpB4SpUl8xsgdPSqKPty27mpYpCTkGs5RN41&#10;DTjbvmp4pn6luRWZHckdM+/PSpo5VQ4WsZUzpjUNiO54AB/WpkumU+u3tWVFOFHDZqWOaQnkke1c&#10;8qZ0xqGtFOw7++WHWnC6JBK5b9KzfNG7dlv6VIk2Bg5x6Vl7I2VSxpee/YfrTTcFW3KM/jWct0x4&#10;BYYNSfayTgg49aXsjX2hfNwdu5+B9aT7SzYUJ8vNUPtTAY+Y8cDHSgzNuzv98Gj2cR+0LTzgjKcf&#10;7tNebcdmMVW88noTj6UhnPQFuOg9apQJdQmLsTuA4xQCH43YXrxUPmFl29OKcoAbKtVWsTzk8LOT&#10;gbvfLVZR8HNV4Swxnt0qYAFcBuvH0rF9g9pYHlH3Qao3c+XYE1akhnmdRjr6VJBobzDODzWtOJ5e&#10;JqX0RhtBLM+Qp254qax8Oyyyj93nn0rqLPw0wbPlE8Y57VvaN4V+ZTtb/dK10+0UYnjVIyqS1MfQ&#10;PCMjSqkMbMzYA285PpX7Qf8ABFP/AIJ9t8I/CafHjx1o+fEmtRr/AGXbuv8Ax7w54JHr6++PSvlf&#10;/glL+wVdfHT4iw/EXxfpcjaDpE4kjjZf+PqYdAM9s/r9DX7d6FoWn/DLw7ARBGlw1uqW9vGvyxKB&#10;woHYAVph4e1ld7HlZhXjT/dx3LOoXC+HtP8A7C051W4mXNxN/cB7fWpvCumyMqqiNtH3Tt6+9c7p&#10;kd54h1nYk7MzNuk9+a9Bs7UabaLbb/m4BI7e1erHyPHlYuwJCF8lT0Hze9Z+rywRxsH+6AadealH&#10;ZR7G/wCWnGfSsTWrueaPZAyt843I3Rh6VZK3KV7cxTlvIYYBB+9/Ki0tIpJMSNhSfvVXsjO7Lav9&#10;2Nic7QOp+nNWLxpmtpBZwsxjQtj2FctS/K7HTHTQvsYdQngIgkleGLy4Y174PUj3zWvoWj2v2l5J&#10;MFm/eKdnPp+Veb6xqPxA8OxLe2Wnbo57fct1H8/lk5ODkcEDOa774N2upaksWq69fPdXEjK3nPJ1&#10;QN8ihRwOc149Wnyx5r3OuPmdlbaHeGPNqdrFfp+FaGi+HrxmM2pxqFTmNVUgfUnua6LTrGMJvdF+&#10;gqxP5aKsPryfYCnGEpbnNKrqVraGJV2K5ULgs1X9Lt1jjaUDliTn61Qj8v7NNb6fN+8Gcs3OCe9a&#10;tjB5FpHFuztXGfWujDx965hUk9iVvu9arXKq6mrDZHGajZD1Bret78bGcbxZn3ForJv3YNVbmDyx&#10;lTWk0MgBJWoLiBflya4ZUYJaI6I1JdWZ+JCny561bjyYfnp626D+KnvbErmtKUJRjcmcoyZXMayR&#10;4b061karpdxDILuxnZWU8jcf6Vs42ttzVe+iBjOXx+BrnrRbXN1WxpTlZ2NTSdTivbZC8qCTb8wV&#10;q1IoyUyTkGvP9O1JLLWVheBpM/3eTn6V2lpqKgKknG77vtXuZbjPrdC73WjOLFUfYVPJ7Fi4ijZd&#10;n3T61DHblfvBW/4DzTWny7En3p0dyTGGC9Wr0Dl5kOhgDEkwY54OacIIpGbI6etPE+GEYGM08CTJ&#10;3GnYZGLO3K5U1JbWKI+5fxqNiM7ZV68VYjVY4wF6UgJHtUYFagEQjyCae0gHANQT3TxHAoAju1lU&#10;Er+FVclosy7d/wDFtq2LncuGqjcxearPGd3sa560dLoqO5TumR22hm+U/NWfOsbAsQQW5A9Kzdb8&#10;Vf8ACPRyefZTXEkjsY41UKAoHTJNcHrv7QLWl1FbWulNI1zIsVqig7pJDn92B68f/qr4nNM8weBl&#10;aro9rW+R7uDy3EYrWGx6BdvAu8zxbvlxHn+E1jvAbq/jto2UZ+9JkfKK818fftR6F4I1VPDvi1fs&#10;eoMylrZ2+6GHykt90D8eO9UU/aS+HUNneaxr3i62srKws2urq7aQFNgHKrjqc4GM9eK+MxOfYOti&#10;lTktnqno+9j36OU4yFHnS32tr9x6RcxTBmUal03bUULhsdPpWfc65qtkjTQxZ2+5Jz74rwTxX/wU&#10;f/Zmtosz/EbTUkAd28yTBkQHggL2GOTXF67/AMFW/wBlWK4t7a7+NPhm1F2yrHJJqGI9o+nQ4B64&#10;5rglnmEqXWGlJvpa7v8AgehTyTHRSdWH36H1TB8T5bafyr2zbcuBnaD/AJ6Vsaf8R9MvQY3l2N1+&#10;ZTjHqa+K/DP/AAVN/ZX8YaiyeGPiH/amzzPMbT7V5RtRQznG0EBQeWPA561m3H/BVP8AZbghaSDx&#10;k3nBGc20y7WaPHbj7xx0IFbYfPMyoR95t+TTHPh+Nb4Y2+Z9+rrtokayNMoBOFbdjJqY6vYyt5ct&#10;ztbbnrXwBY/8Fev2Z0uFS3v9chSOHf5xsdy7un8JPP4D86m1L/gp5+zrPfqYPGmrLdMv31s5xlSO&#10;Og6c/nXZiOMfqtO8o7b3M6fCOKqytZn34iW1xu2XJbbzxSMIbSTesufl+bcK+JvDn7b0etwrL4Y1&#10;3VpVlH7lPs7Fjx/toD+tdt4W/aT8Y+IJhBLdTIRgN9s090bPrkjBrx5+J2TykqXs3zP5mlTgvMKc&#10;XJyVj6H8ZeFdP1DSXZrc3EbKWI+8Tmvlj4z/AAYPiuVXhs5tsMh2x7dvbod3Xp9K9k8MfHe7s7T7&#10;Pru2ZWOG2EA/Wqvizxr4b1O4t5Y9r7+WXHzH8PWvJ4ilgc6wqlQfLJr8THD4XHYNuLV+zPmf4cfC&#10;oaVqEmozaT9hs7WRl3XDYUufvcfQV81/tLfDbwf48+Jdj4H+C3hHRfEWueJFknWzhtS8mmybzl+g&#10;WLnJJ4wPwr7m+O/gr4r+KtN0Gz+HusW+kWI1IzahI2DJMmAyqyspyuR0GDz1q58LvhV4K+Gc9z4h&#10;mZtR8RXqBLzXLqOPzvLHSFNoGxB/dHXvmvF4b4fxWS05e3rOU5atvz7Bh4SdR1p9en+Z538KfAPx&#10;D+CHwW0f4Y22l2OpSaZHH5lxcW+C7A7ihxjcASQCeSAM5rxv4j/sa+HPFF+2u63ozLNNK0sywxqE&#10;3M2SMYyBzj6V9halqNtdXeGZjn7vQ7QM81538ZvE974Y8L6lrXg62ivtQs7E3ENjcKFabblmVQDy&#10;cDA6csK9zE4OWIpq93bY9rBYv6q3yaX3PmfSf2NvhZb2U2neLbC++zyeYtmtkwUxv2DHbnGa53TP&#10;2NPAuhxSZ8PXwYyc/wCkBlK9PQd+1eY/E3/gqf8AFez17+zdK8J6TZBBHFeP5DTSRscl9gLhSAMe&#10;+QRivL/ih+2v+15c6H/wkOseMP7N8LWOsQwXk3h+wt4ZLvzIjIY0c79xCYzk4BIzzVUclx9ePLG0&#10;fNs7v7UjCV3K59cWv7MXg6WNba38Lwfexuk27h9eM9azviO/7KH7MHh0+IfixcaPZsVdbW2S2SS5&#10;uZP7kcfJZskewzzjrX5k/Hr9vn9oPxRoE2gad8Ydeg02z1AiytftxW4kyTmSSVApJGANucA9BXzV&#10;q0vjLxXrMuoav4gurmR5S4uL28Z2ZifvZYkk19DlvAdSvUVTE1Ul2te/zZwYriOVOPLTTbP0x+Lv&#10;/BWb4V6DpN34T/Zv8HX2m+KJJGilvtb0+CP+z0GPuICwkY44zwM85r5i8U/Gj4m/Ey+bV/H3jzWN&#10;YuHOGa+vnkHPOAM4VfQAYFeP/Af9l743fG74hWvhb4XeEb7VbyaQb2hgby4gcndI5+VF4PzEivtT&#10;wB/wTOf4c6k2lftH/EA2VxM3+habobpLJLGBksZH4X0Ax2+la51U4b4VjadRXfT4pP0sGWxzjOpa&#10;Qf6fifPtpql1/HuCj7xXmun8K/B74hfFeGRfBPw61rWlRd0jafpckyqO+Sqkfr2r7u/Z2/ZM/Ykt&#10;bzK+C21ho9omHiG+d3U7s4CDavXqO4NfdPgXSPDmlaBDZeDtLs7G1WP9zDYQLGgX6LxXg5TxZl+b&#10;1nHD3TXSSs/uOzMMuxWWxTqo/nM8f/BPX/7VmltL+3tY7fcJvtWVaMr1UjHBz7VzWk+Er3StG/4T&#10;7Ttchk0211NLG8uY5l3RTMhdcx537SFbDYxlSM54r9FP+C4/7Mtz4J+I8Hxj8NeHFtNF8TWHl31x&#10;bxqsY1BN24MFHys6bWyfvEN6GvzY03S10+4livYGkVj94qOOcV+sZVWqYnCvnd7aWPlsYo06kZwV&#10;r6n1L8F5tH+J2jxWNr41a1kjQfci4LdwBx26c5r6e+DXw2TwQx1A+J7jU02rtWb5UIGTnqT1Pevg&#10;P4BXl3o2uNbQ3zKyyjbg9cmvvX4H+MZLnT7e2v5jJG6j5ljxtr4nPMBGjiuVbbn0uDxVSph1JM+g&#10;fAXi3QdIlUygK2fmxDkDPf2r06y8exTRKYBGqtjadow/vXkmhal4L1HSmtrjd9s2gptYdj+oI/rW&#10;hp6vbzbUDKnTJxx+H5V8+6lbC6wehXJTry99Hfz+KJJiyi5VefvSKM1DHqT2r+bbXaFlbmFRgHnr&#10;0rz/AFH4kWOlXkdjLcxusjhY5FwMfWrWjeNLaWdZPP3LIoK7QC2cnI/T6c+xr08HmDqrV6mNXASj&#10;G9tGeoaP4khmP2aePy1lwpZskM3etKRtOa7gt7kfu5Plj2nHH1rznUfFzPpkVrbXAWQNzJtHyHHp&#10;25q/4M8YwpeGDWQ825wY2/hBxj+eePevfo4xSai2eRWwbinI9XNhY6ZbR/2TabJIm3NKG5Yd62dQ&#10;1q11LQY3uovKlVvmcA8rkfrWNouo+Z5cNw6M0kWD5n8Pfj8KuapZSahataW6tu35G7oenT8K9N1P&#10;ddjzOX3lc09Al0W5t1a+jZ1Vfl+Tk8965T4zftZ+Nvgfodhp/wAGJbeHUnuseXqbO8HlAAsPLV13&#10;t7lsCtDStRh0gjSL+ZvMVQrS+WcDjpnHPbpXJeL/AATb67fx3V6IpGhk3wyNCGZSRzjPSvPli62F&#10;9+g7S62O6hTpVKiVZXj5n07+zl+2XZ+PdDt0+Jut6TZ60xYyQWW8QttGerZwTnO3Jr27TtQ8DfEL&#10;Shr/AIM1m3uFWRl82wmDIXRsMpxxlWyPY1+WfjD4Za9pmoR3vhT7VCzylRIrFtzOOW7Bce/au88O&#10;ftd/Hz9mfT49B8N6Jp9xpMd0xew+xy7i0kzSuUlDMqklmxkYyfy+hy3iynyKGK32uc+O4TjiP3mD&#10;lv07H6LtDb6oUHkfNG3ysT826vPPiL4IOm6x/aqlRDcsqyRlfQH+nT3ryn4bf8FAvCtzqFnpnj2S&#10;4tLrUGR2cxDy0bZ80Y25+YEdwoxzk16J4s+J3gzx7ZRXWk+JJYLwfct5pMRgDvnG3J4wRzX11HF0&#10;cRTvBnx+Iy/FYKpy1FY9G8Ea5pltoy2lpYypbRxhdroASMdfl7GuB+IcNheTtc2DL5ZDNt2kMGDc&#10;8k9O3uc0ad8QtM07w/LNeTtNNHIMWseFQ7ux3YznrwD61wvijxbeXd+1zaLNbKqkfu937znPI5Bw&#10;BjjGa0qVPdsY06Mua5T1wq+qSQyxjkDywCflOMHPbGRXNavYvOHB2wuWxGV4Lf41dm1VtaYSL8zM&#10;zBv3eCTnn6jPQcYoRURh5pVWUZPXj6cdK8urByuelSqOD1IfCOmXA1iDULa523dv8sy7v9ZGfUZr&#10;0vT3/c/ZJIsr/Dt6e9cRoFsttc/bIpGV37HHOO1ddpM8rSFy3yyDj/ZrljKXMdUuXlubWlwsqLE/&#10;Xd+7z/KrdzaJLE0c4yGGGX2qu8u145Y2+ZSK1phHd2a30J4YDd9a3jLlOCXNGV0fjF/wWU/YVm+B&#10;vxMk/aB+HekN/wAIv4kuidUht4f3dheE5LcdEk5I9GyO4r4ssblRlSef4eRX9Gvxv+EPg743fDjV&#10;vhh490xbvTNVtXhuI2/hyOCPQg4IPUEV/P5+1N+z/wCJP2Wvjdq3wv16KY28Nwz6TfTRlRdWpYhX&#10;H5YPuK8DNqLoy9rHZnu5fiOePIzM0p42faxzgYX0rqtLljCrG35k157o+qBPvL/Ec8/riuj03Wh8&#10;pMnoF29Me1fNVKzmeonynd6fbW904ULt3fr7VvaZolrlTIMt64/HmuL0bVOFJdSN3IBP4f5xXXaP&#10;rVsUC+YwUj8MetcUtTTmOgtvD6TYCDd8vy5OPxq5b+FNxyYfm6/dPHPFO0TUEOJHfI5yePWtyHVb&#10;ZBgnK8/wjiqp3i9B8sXuY7eFpFiyI/fNV5dEEMhwDt3ce3H/AOuuobVbZgy+p+Zf0qnf3Fm0Byfx&#10;wOPzruouUmrmVSMYoxYNOKMMFvVdprWso40XiQA+h/8ArVn3F5bx/KrEc/KwxTre/Qxf6xfuk7i2&#10;R29q9ylGW558nc2LfKMS3b+Ld2z9auWyBwoJ2/7Pp+v+eayIb+Jo94P3ju6/kalj1N4uGdv6n1/D&#10;mnKbWhPLzHSWawhvm3bv4snrznNa1skJG4PuHQcdD6VydrqwBBGc/wB49/atnS9TMq4XaPVv896j&#10;mlIOXl1N2E+T+7B6/wAO7r/9aobi5B4JP/fVQrJhA46D2qu6Pt37vujPy44+n413UVoYSIprjnag&#10;xt9Ov+c+tXvDUfm3gbee33jxnNZNxneTFIeF+Y/5961PCTMb5Q5I3dcY/rXUZHqPh4tGkaZ+bqec&#10;44rstLdNiurMTjtzgVxuhCZUjbZhV+8T612Oi20xTzSGx7dP51MnoBal+dCQ/B6qa8z+KOnk7tsI&#10;xuztHT6V6bdW7iJnLHj+9XnnxD/fq3zM2Vx2PFcNSXY0jHueSanpXn7k2FfxqifD7k7d23bxXUXs&#10;KrNu+6vI4quYon53N+OaxUmdFj86tV8LxEN8h+X73y1gal4ShKH939flr1G68PzMjExMPVsVQu/C&#10;7kb9jHt0rwaWOl1Z/QmK4XpxfwnjuqeD41baEHPHA5NYl74LjLsqrub/AHa9m1DwsSCSvT/ZNZEv&#10;hdHuQPJ6n0r1KeYOMb3PmMZw2le8T0r/AIJ2/BE6l40ivp7b/WOOq9RX7afsmeHW0XRbeL7OFVY1&#10;GNor87/+Ca3w0RLuzuDFubzF7Y/Cv1T+D3h2LS7ONEixX5rmOMljs9U77M/HOMcvhhZpRR3eqXbW&#10;1j8g/hr5L/bt1+SHwvcRBsFomHOPSvqvxfiCwLO2P/1V8Qft968lvoFxG9w2Np7dK9qv7SceVHxu&#10;Hg+ZSZ+W/wC0nb/2lFfTP/CzD8a+bYbdo3PP09+a+kvi+ZdWsL94mLK2cfu+leE3PhuaNs4/SvZw&#10;lX2cXGehpXd3oYN4Xbr3pqSOY/u1Y1OzMEvlSN+NVHlC/KozXpx1jocrK+oFHXap/Guf1DzVzj+V&#10;bspeU7VPbNRNpCzvuIYc/wANd1GpGnuVGPPscRd2E1ycbcDp9apy6BKw2LGTXpVr4Q88gKvb0Na1&#10;l8NDKuXi+bua7P7Zo0ep0RwzPGZtCuYeGQ/lUL6bJK2DEfSvcv8AhUz3Rwbb8lq1ZfA5fM3ta/jt&#10;GKa4gw/VkyoyOc+AXw8nuyt5PA3zHP8AKvrP4YeDJFjiZLd+nzHbzXNfBX4WY8q0S22KoA6cH9K+&#10;lfBXw2+x2Sr5JC4HO0V+f8RZ0q1R2JilFWMfSbVrV0UJwqZ5GcV6L4K3OkaJu9653UvD0kV3iJW2&#10;7sbtoINdP4PgitZ0DMyY7benbNfIe0VRXOOpZu52ws4/svl7j9AvWvPfiVphlhdkTb13YHXP9K9S&#10;ght7iz8zfjv6VyPjfSLVoZFLs25Tt+XGKxj8RnFnx/8AFewkNxIgU/xH614J8RNIKbmYeu75a+q/&#10;i34fGZJiig5bnb1rwH4jaBCLdnVSPlbjnmvr8nqcsotM6Kcj5x8WWhErc9z2rjrtWWVgTXpfjOwV&#10;HZlbqfSvONTBiuHwf+A+tfrOXVOemjePxFFwFGTUDA43E1NLl34ao3J2/OeDXrRNRh3K3tSLMS2D&#10;QzseM/WmdDk/hWgFyGcdgeK6TwL45v8Aw3fRypcuF3D+KuQjlVGyc9atQzqw5NY1aMakXGS0YOPM&#10;fcH7PHx+QpDEb1tyhSeRz7V9ufBP4r2+rxwxNchun8XNfjj8PfHt54X1KNxM3l8ZFfa37Mnx3jnN&#10;uftf3cbm3delfnPEGQxs5RRxVISiz9LtJhi1W0Wa3kz8m4+o/wA/1rSXRhFF5w3J3wFrzP4IfEix&#10;1W2R2kLB9pYhunH/AOv8q9Wvb61a2V4JRt29R0r8zqYOdObbOKTtLQ5PxHeTqPKjJ+Xnsa5O/wDC&#10;tlr8pjuxuZs/w5we/at7WdSjuJWUtUfh6FJbxZPMyu7stcsnKJvSqSi7XPNfG/7NtprFq5hsd2R9&#10;0pnH+f1r5s+M/wCy39k3NBprBlXPyxk/h/n1r9G9LtLS4i8iZRn+EgVyPxC+F2g63BMksa4YE/LH&#10;XZhM0rYee+h0xqKW5+RHiv4SajoN+8cFk+5TztFZltY3lhJ5dxE6gf7Nfe3xe/Z7s5pGa3t8fNna&#10;P/1V4b44+ACwM9wIT8q5Py9a+2w+dUqtNXYOHNqjxvSSWGUO75ea6/w5ZGe5VcNnOMetVb7wHfaN&#10;dER2sgU/3lPWuk8CWbQ3sZuImU5z/ng062KjKN0Zy2seu/CPwcxaItEfmwv3etfTHw08LpAqsVXZ&#10;wWIHX/Irx74RW0MMUTluynbtJx+le7+HLqO0t1MI+XoAAR/Svz7OsRKUjiqeZ6d4VvBaeWE52tj6&#10;+9exfDzWXeRRk5FeB+G9TLMD8xG4cY6+9eneB9Za1X7TJ0H+NeBg6zhWRzct5Hrvi3xumk6S7Svt&#10;wuSc4zX5t/8ABTD9oeXTdCvLSyupFYqwwGxX1L8dfjPpulaRMJLn5fL/ANZ/D0r8jf8Agof8co9Y&#10;e8tra7Zt25QD9elfqvDKljsZG60R6lPWKPjf4neO77xV4qmnlm3KHPG7g81giZtv3qzZLkzXLSSP&#10;nc1Sif8Adrk9K/YHRjGKSR1R0H3c7L92T8KpGcHhmqWWQEZZ6qOCz4Vzj/dranHoacvUm81S3WlL&#10;h+Acc1Dux/FTvMyMZqrFFrSrdrrUobZT96QCvrn4MfDuaLSIALZuYx0HtXy98NbD+1PF1rBtLfvA&#10;TX6QfAj4aTXPhy3k+ylv3YONvTivzPxFzj+zsNCN9znqS5ZWPO/F/hqbT/Dsswi+6p7deK+U/iFJ&#10;5l/ID2Y9/ev0H+PHgKfT/Al1I0G3EPG1favz8+IC7b+ZC/zByP1rw+AccsbGc/MxhLmmef3ELXF8&#10;Igc5bpivXvgb4Wk/teG48tmCsDtxXnOh6eJtW80rkj7tfQ37OWiNNqSoAVbqpZepr9IzbEexy9yX&#10;Y9jA0+aV2fUXwd006TpELR2jBmxzxzx1r0uy0kybZZh8zHlWFct8P7TmO2wdqKu7K/5/yK9AijZF&#10;CsR8vOFWv5N4ixs62YTd+p7cuWOwun2WzagH8XTHU1v6bHFA4iTOT6jGPpxWL5rw/O559lrW0HMi&#10;tNKenK/LXyWI5pRuyOa8rI574hsEhf5+dp4x+tfLXxgu5FuZIWnZtzYwp4HPWvpz4mS+VDLltuVP&#10;tXyr8X5y175aSAZf+77DOa/Q+BaXNXVzbl91XONWTbLjJbtn/OKuQyOBlGIHt2rHaZ45QS2Np4wa&#10;0LCZCw8xj0z9a/ZKVLlkh9CbVLY3FuwY9sbsdK5HV9NAcLu+vHWu4IWeDCn6Vi6np249ffGOtezS&#10;fLsY1I31OPjtSkmGbhugXtXSeGoR5yqD93BHy1CNMc/fAX1961NAsJIbhSnTjtmtKnvERjY9L8Ea&#10;YJIg4HPpt612h8OrNFiRM8c/5/CsD4eQb9q7RyvO3t+VeqWegpLbCZfTP3KcYnoUkeS+JvDSWwbc&#10;pLdiVHp9K8V+J+ieWZMjAC8HbX1V4s8NqYmIjz33dvSvBfizoyxxyq6fKynn/P0rsoxOyOm5826v&#10;I0Nw0bH+L5qovcMed1bPjiwe0u2wPccfpXNNPhim+vSjA05raF77Qyr96ljuiFODz71QeYqMh6kj&#10;uNudrfpVezNIzNAXDluG/Spopffp6VmRyktnf+FTR3BzhT/PFZyiaRkasd0T8u/5qljmP3ucj+VZ&#10;sc2GD7/pxU63G1gN/wB79ahqx0RkaUd2c7T+HHSpku8j79ZhlOfvU9LjnApWOiMjTjvCu0hqmjvX&#10;U55+metZHn/NuU/pUkdwc/f49PX2ocdDaMjcgvTuAY+/XrVuC+J+X161zwuud5c1YivDuUMazsaR&#10;kbzzrLtc/e/i461HMgYdOnvVG3vlYYY/dqwboOp2ng9OM0FcyM/UbcPufOOO9c7qloORjk11Vwpc&#10;jjrWRqcClWG3vnrWsJHHWjc469gMTbWb/gVVmcAdeK1dVtjvIz1asqdCjYHavQpvmR5NTRjPMG7a&#10;akidlYe9VScHdvzTkkyMbq15TJVC8k2OBUyTEHIzxWfHNhutSLOTxu6HriolE6YVDQS52n7341NH&#10;ckHO8/41nxTqOA3salW5HmYBrJxNo1DRWbPzfeFOE7YHzHK9h3qgJ9pytKtyS3b9azdM3jVNAzNn&#10;+9x+dCzHOcGqLXCquVani8PQntU8hftC2bglQR90Hmn/AGjcSKpG4DL8rfSpEuFPf26UuQftSyJy&#10;Nq88frSrPhuT+tVVmVzsRuR+lOWRSM7sik4j9oWhJhshj+VSRuWbDH6KRVVWDfKBU8Sk8Bv0rNhz&#10;ly2JBBDVoWtqZuSM1WsYWJyP1re0iwaV1AWsQ5r6DtO0fzOdvtW/p3hwuoBh/wDHeKs6To+/a2GP&#10;pius0TQwB3XK56VMqiic0o8zMXS/C2SCU78ZXrXsX7MX7MfiH4//ABHs/BeiWjm3aZWv7hf+WcWR&#10;nt1Pb/61ZHhjwPqOsahb6Xpds01xdShLeKNCS7HjGPr+gr9d/wDgmL+xnpPwz8LQapq8CtcTRrNq&#10;VxJGOQcHYD+Q+g96rDqVepZHnY6pHB0G+vQ97/ZK/Z88E/s6fCizhtdOSC3s4B5AaMAu2MFvzzj2&#10;9zWzr2vX/iTU2IiZpJGxGq5+VfStLxZrkviO7Fhp0ZWztyFhjVf9YRxnFbfhbwha+HY/7Rv03XUn&#10;zBWX7tfQ06cYQ5UfGylKU3J7sn8GeGP+EX07z76QSXk69APuCtWVmWFpN2aiEwk+Ytu7VX1K9aM+&#10;Sp7VqtCZbmffzSSt+++b+6KzLm5IHlRDnuKXVr6VV2W77mZsbvSjTNLZE8yd9x6496k0RJbK8EeW&#10;PLc9OlWrNzEzC2m3tJw0mwkbfTBqreXSW7fN9Oat6Owdd0XXdntXPXfLTt3NIq7N7RraSfbYOGMb&#10;KwkGPvAjpXW+B9MtY2gW2iVVQBVX0x0x7c1yemTskE0m07mjKK3dc8ZHvXWeCJHNxiP+7gH0FeXb&#10;3jSpdRO3ijKDANMky87Bl/gAq1aJuhXJ59arPbmVpAZcfN1Wuj2TjqjjUkwjhFvbu6J8zNzWjHxG&#10;oHpWTqF99miZYVLzJ8yxj+LnFbNucLhl/h/KtqPLKTiiKmmrAAMOKRlOMGpCMc/0qOWTamWFdEo8&#10;sdTNO5BMwTljVWW5iPO6i8v42bykasjUNUt4ImDSYOa4alWnE6adOUuhrI0co+Zc+1SBlxtH0rJs&#10;ZJGVZN3ytU32w7miB70Rrx5UwlSfMWLlecrVa8DMm0jip4ZWYYY1R1y9jt12lxzWdaVP2d7lU4yc&#10;7I51LiSPxMpWJnZZMbWHy/ia6jz5nZZJCFI+6FzxWD4d06LUNSaXD7o/mZm4AzngetdPDbbe3Sur&#10;J6MqOHbfV3+Rz5lU5q1l0RZgYMASKkD7pNuflqFcjvTgQrZDfpXtI4S/HsQdefWn+bjo1UzIc7sd&#10;DT0YNVcw7lhj5uCf4aXziOCKhzgYU0x2P96pHzE7y8c1HI4xk1CZDnGaHY9TQO4ko7o/PpVcStu3&#10;bvbbTL64MK/7R6VWs4pGf7Ru6dqmTsMoeK9GtNQj82aLcwb5WH5V47418ATae26005pHeTKys20w&#10;tuGCvGQe3Hqa9t1ZluIz5G7K9h61zHjkS2+mLIIt+3+Fume2fx7V8vxFlOHx2HdSW8db2PTy7GVs&#10;PUUYvRnzf4x8J+FPFOpT3XiWOSQLcDdZtFvkXjGfMcYx1xycYxXmXxg+BWgavoMnhm00JF02aTMy&#10;yRgvIByo44HOOe+O1fRcujpPLNqGopG0jOT80YOef6dvSsvWdCs9TXy4olkdeFTbX43iMDzOV1q2&#10;9ep9zh8dKm1rovM+Brv9gzwBe+JY9dk8P28kkJ27JEOEjz7HB685zWR8aP8Agm78D/iLo1vbap4B&#10;tba6WLzLO4gtWhMsYbDDcuM/rX2f4t8E3VtKFtLFY32/e2cDnvSa1p97qOiafpep6dFtsIWRHiy+&#10;MuWOMjpRheajGT5mmtrep3VsXUqyi3rc/PvwJ/wT78M/BXU/+Ej+H1rJHdWMkdxbiS6lKPtI82Jh&#10;n5w6hcqcghT16H2X9sn9m/wr+334E0j4lfDmfQ/Dc2hbbTWLHT76OSQXq/KRNEAPLwp4IwSGyRwK&#10;+ibnwpbXbR4tyYljCr8v8PPH4Zrn0+APw6bWZvE1v4H0+31C64urtbNVlk4xy3Uj611f2hiLNt3b&#10;69SIzjzp7WPiW9/YI1P9k+2sfHXii0t/Hkd0zRJ4bsLo2kigj/Xb26qpxnoDn2xXlfjPX/jD4F8R&#10;f2vpfwf1gWMiYa2j8uULJvc5Vl6jbtB4zkHjkCv000z9njwNopmbTvD8cclz8s0hBZiOoGTnA9hV&#10;qX4KeGry3Wwl0mF4o2ysciHk+ufWvLrynWqe9BS9T1KWYezj8Tv5H5c3H7fHjHwnJ/Z2t6Bd6fdF&#10;VdEurVlbb0DLg4x74xXrvwZ/4KHR67a29trn25LiSUK2pZ+QKccshbgj1zivsvWv2RPgxqthImof&#10;DjT7qSQn5ri3EhXc2SBuzgZ/KvIPF/7BXwZ0+4eTSPh3YwLI+H8mPZ+PA6V59WjgacfeoW800/0L&#10;jjp1vtfeesfETxjo/wAL/wCxbnwp4luNdt9SsIWvlkwzQzSDKEMAF2yc4HUY71lah+0mmia//YL3&#10;FvJJuj231o3nxJuHt6DqMdqo2nhr4eeE/wBnzRdKufhTHqWsWovrXUrm7ik8q3ADLbr5r87sEMCp&#10;OMcV5Jf/ALJ1l468HSWngjxpqdn4p0aK2aaZrNpLKeORGGVYAlwOMjkqeoAzVyhTliFGFldJ6dF/&#10;XY5qc429++j37nums/tb+HLDUoNCn1K61K4azNywsbCSVfLBxvSRUKMmfbK9DWHf/tZvcEHwx4D1&#10;rVbzf5dzYW7wFLQEkLxlWBO3nlsdwMV8H/FLxZ+3J4EEPwY8UeHL+5bS4Yo7b/iVrnc8zY2HHzI2&#10;V3DkfNzXOWPhn9oFHv7nxdDrHh1rJo47q61CweGGzaSVEZ2YbRGoVmbOce/Ir0fqVack+dW9TWMM&#10;LGN7H1t4p/4KM20EV5qh8IW8c1nbqmm3eqeJBBGZJH2bvLxmQ9Sx5Cjn1x8ufFL/AIKHftCfF8R+&#10;H7TULfTrW4mZ5ILG88tPvAKpccEAKuc8HNc141/ZK+Kfi/4fa9qukXeveJPF0WvW40ix07TiIb3R&#10;DC5S9Jb5o0JC7dx+YHvWbpn7JXxW8L+GdO8Y+O/hr4k020Zlj1G81RltIrfYW3KCck5XZhscHPBy&#10;K9fD4XC0YqUpps8jESrVJ2pxskcnpmsax5V9K+nWs32tTDc/akSTYG/iUkNgg87hjr3rC8XeI/FO&#10;oeHLPQJ91xZ6azG30vyQsYDcH5VwCR13demTXv8A+zX+wF+0z+0D4Cm8a/DuxsdP8PatJJbLqXiS&#10;/Fsk6qw3eWMM7puUDeFwSD1wRX0d+y5/wRv8X/8ACxotV+N1ja2fhrS2hkuLBb6O8bUplUjbFMpD&#10;LCx+Zg6gjO3nANdccdhacnFSTa6Cp0KkafNJWR+Ymtfse/E39oH4pXXhr9jn4Z+KfF2k28ayyXTa&#10;eB5LMAWErg+WuCcYLZr77/YU/wCCBdt4AuNJ+Kv7XUlnq901n56eCotxjtrg8qs8gO2TaOSq8Z7k&#10;V+pmi+BPD3gzSRpXhjwzY6XZs2+O202zSCP67UUDP4VdNjPfWxRCWXgHr/nNGNz7HVMO6FP3Vbpu&#10;/VjpYaiqnPueQW/gbS/CVm2m+HvD9jpdvHDsWKys1hQhRwuEUV8m/tl+C7251m312W2vLNrOTfHq&#10;EMKsqv2Rs8kHt6V90a/DYwPNaTurMuR7qfXjoa+T/wBs/S47qGTXjFKwsrcgIvzfKuSTj+I+/sa/&#10;CuKK1GjjKNRTvLmtbe91b+vyP0vhaUlWaasmjy34PeIks/Dn9l/avtLX0yzTTLH++fB+YZI5xjr+&#10;FfWP7O3jBdX02S0GmzW6bgbRZW3Fkx9B2r4X8H+PrqLwdMug6fC1urs7tHK0LS9WCcZ6HP19q+lf&#10;2N/E+ua5caY19FIG8zDwGTIHuM847V4WHrYrJ86hiY6JzUXtfXQ9/PcDTxWBmn0Vz2z9r39nKz/a&#10;l/Zm8VfBtnih1HVNPD6XcTRhhBdRsHiPtkrtOOcMa/nF+L3gnxj8LvH+q/D/AMWWMllq2i30tnqF&#10;ocEpLG5VlOM9CCK/qYttPuN8M1pGS2d55/nxX45/8FxP2ML34NfGrUf2gdMtM+G/iPcedeXDWatF&#10;pGqB/mUthiI5AS27AOXI524P9c5DiZRhFy2Z+D117Tmpvpqj87fh74l1Ow1iGSBz/rQSu3k//WzX&#10;2J8HfiBqKpatIWbbztVumD0Oa+JdBLprMZVmDJIDuLHB+YV9RfArxQ1neRQXaBldQshY5IPXI/PF&#10;XxLR5rSR3ZNUl7NxPsHw34ks9WuI77y2hkVQB8pAIxXVQaxcTXCxwzSHcnyN68dOlebeDru2msFF&#10;jcsWHOR9OB0rSvvEOpqvlrFuYDG706cmvznERcdOh79Nc0rHN/Erx5JZajJpckrI6yMu2TAHHcEH&#10;rnsR26+mP4H+NN1p+rEXmsswXCriMbgQMcjn65q74wsLPxCS9xcRtMzYbk9c55x6V4Z8URN4a8bx&#10;TwX0WFxt29D1wf8A9daZTh6eKxDp7XR61SXLRTaufZvhn4gRa1YxzRaopzuB+Y7v516L8LtftZ7p&#10;WnkVUjx5jP1XvXxL8M/iz9kuo5kk3wjG9e3u3OOOcV9M/C7xfDq0C39qS0Ui43R4yTj3HNexKjWw&#10;crPY83EUadaneJ9Q+DL60urqSW3dsSHc0jYJZic59uwx2rrGvLhdwjdvunhe35V5D4L8Qsl6pZwP&#10;lyu3pwP/AK1eoaJqMN7aR3C58z7rqF65H+Fd1LENwsfK1qDjU1J7+zXVYbd/MlWSJvmWP/lpj+Hp&#10;x9a19N0OJtMgvdSRPLkXLDbzkjp9RVyy0eGK3WbaN339rIDn61KsV5GsVteFVhxgHb9wduMVps+a&#10;Rle60Kv/AAhY1AubCPcm7OVrjvif8PtW1K2/strlbdVcO7eW25go+7x26HpXq3hm7gsbby3Xlmwr&#10;Lxuz0PvxVjVtNstXR2azV5JFIWRl5Cn8eKJ4GhUp+0i9TTD5hWw9W3Q+UfG76NaS2llpcepNqChp&#10;bya4gBjznZmMgHGQRnuSeOlesfAuDxGfhva3GvyK118whZoSrKAT2PQjjnHaq3i/wB4JXxLbeGNZ&#10;JbUL5wtrBE2ZY4858xgei46cZOOM16V4a8L2cGnw6Lp0Cxx20YWJPYf5zXv8M/XqkpTqaLZGXEGL&#10;ws8PCnFXe5Foll4i16SPT455JpY2LlSC5Zc8ngHoOea7LXvA3iDQNJWZbuaVFBLyFgrSZHop/LOD&#10;7evIXOpX2mah/oTNE0cZiaS1jHPy4PbuOv616T8MRceMtOebW9aaGFVPlpI28svA5J4ABwMHr6dK&#10;+zp2leLPjKjlutjz2xCpcNHeQ7ePQKF/Mf8A66bewFh50EzFduSFAOP8/wBK3fGGjjSNaa2mlVVV&#10;/uYIA54564qs1oIiTJabcrn5Xzn9M/rWMouLsaxfNEz9LuA0AlW4j3dVZshU47nGT7+ldR4Q1d7u&#10;Dy71VWQNtkVWzsf/AAIwR7GuQutB1LTNUb7MkC2klursu8sQ5PKkY28jnr9RVvQGlsLhrp7uTy5E&#10;VI4dgLArnqR1wDj6CueUFa5rGpb0PT7TY8flSjgfxelaOjSz2Ya0vom8vOFYdPrXP6NqSX0CyLJ8&#10;wX/P9a3tOvlePybrnI+9U8t0EyC/ElrdNEy5Vvu4XrXyF/wVr/YftP2ovgbJ4o8J6eB4q8Nq9xpD&#10;xqAZlxl4T7MBxn+ID3r6+1VAw8pzz/A3rVOQQahbSadcfN8uCpHX2rGpCNek6Ux0ZypTTP5jpLu+&#10;0e8l07UYZLeeCYxzRSLtaNgcFSOxBrT03xSVKljnnOPf0r6y/wCC137Dmo/Bf4kzftDeAtOb+xtc&#10;uMavBbwnbazHpIcDgMevvj1r4Fh8TXEI2k596+HrYGph6zgz6GjX9pBM9k0rxkfN5b8K6jR/HcaS&#10;ANK2T29q+fYPGbZAMpFaVh48ljKgzNxj+fWo+rpa2NPaeR9QaN46hkjXyZfvDojc5/yK3LfxrE6g&#10;K/b2z/KvmXR/iSAfL87/AIFXS2nxLWRFTeTn3zmuZ0+XVG8aia1Pf4fGSMMS3HVSMf1ouPF0QU+Z&#10;J/CSvtXiMHxD4yLkr9T1qRviKsq4juGbAw2eMf5/zmuzD/EtTOpO565L4oSUgiXOM9fTrUkfiFVX&#10;Bcsq/wARbj/69eT2XjVHwRc8dApOavp4y2j5593bp/8AWr3adWMYpI42mz1S28SowUNPgDu1TJr8&#10;cr8ydcdG7V5UPFkzYYSldvRtvtVi08ZBWJZ/fr+gqJu7KjF2PYNP1pZpP3bHGOmfauj0i9jCKwk+&#10;9nj8q8W0vxvEGAMvU8+tdRonjuIBBDNlfu8tjH51UI3YS21PYrK7QICx/H8D/nvVjbvwVTd64715&#10;/pPjJpUVTKcbvl4610mk+J0cYQsc92/DHauyNoxObl5ma8lhLKeFblv4etbHhTQLg3iuyMo3fMWy&#10;ARnoKztMvoLhhjcVxnocCvQPh9BBcyLvTdyDyPf+dZVMVy6ItUeY6rwxok7xxqysAeT8vWu007Tp&#10;7aLy/L4xj6H8ai8P2FuI0REHrtro7WG3UbRxg5Fc0sRzB7JoxbmzkmjK+UR8uFO2vP8Axzoszxt5&#10;iHJY8DtmvWrhLYJwF/3lrivGzW5lYE8e6jFc9Wtyo0p0ryPGb3w/ciTiEtt427ev6VXk8OzM2djH&#10;1ZR1rvdQt7QOCQP++f8A61V/Js4gFMyqMZXbHXP9aZ0extufEn/CIwsOUAwefes/UPBsQG4r0/2e&#10;ld+9mSh+T8SPas+/s1dPljx6+/6V8zGpY/sWtDm6Hl+reF/LLNt2joF29awz4cU3saqF+8PfvXpG&#10;sWD5PGOo+7jFYdhp2/XIYgcnzAA22s62LdOm9eh5GKwtGUW5I+5P+CdXhJII7eTyM/dwAvSv0S8B&#10;Wy2sKkLhRz0r40/4J/eGFhsbadYlwFH8PTj+dfb/AIetB9jxGO2a+TyinPEYx1X3P5Z8Q5RWYOCM&#10;P4mat9l0qSXPRTX5w/t5fEWPVZptHScs24jj+dfoF8c7q5svDdw6L0jO3361+R/7ZXim+m+Issbf&#10;dZjwRwK/SMsw0a+Isz4Gn7sNTx+58NjWbOWCOPO5uTxyK4rx18PYdEtfM8v5iv3tn617X4B0iFtJ&#10;+2TxrluMVzHxis447GRVRW3Kdu4V343CRSvY25ISjzHyx4o01Y5WyOmT+prmJUVD8uQP0rrvGl/G&#10;91JAowxJDL6c1y0qDb8v+e9ZYXmVPU8msrS0F0zT5LyTMY745rptP8JMPm8vkHP3f0q/8PPC/m2f&#10;2plyXbNd1BoUQTc8X3entXHisZLmcY9DswlP93dnH2ejQ2z/ADou76dK6bw/pkJIVgPm4zWfqQSK&#10;9J4xmtTRbpo9oj/D0P614eKqVJxujs5rbHUaT4UtJQCqLu57Y/Ot3TvA8EkgPkb/AJv7vaqXhe6e&#10;VQ7847DPNdpoEqySKSvOMbdv3vavF+sVotq5z1amjOy+E/gmzsnQ+SrN7885Gc17ho3hkzWC+Qmc&#10;rjdt4rzn4a2DzCOQpgZHzHv+Ve6eFdNLWeQedny7h7V5eK5pS1Z5k6rOB8QeHPshDDnrxtzis+wt&#10;jbTbyg+XgcdK9I8TaKF+b2+7XC6pZT27fImOSeP51xxqShpc53eW5sWerRQ2ixhstt9RxXP+LtTS&#10;5hKq2e2Ov9OlUdQvrmBMk9vUfnXN+IdTvp4uHxlvl/P+VbU5e0kgXu6Hn/xUmhnWSMlSqs3y9x61&#10;4D47tUkiZSPmYk/7te1eOvtkpdWPrt9zmvI/GdlK3zBDt5I+Xj6V9Vlr5bM1jueB/ECwKBmMYHzH&#10;7v49a8l12DbcNk/xV7z4309ZImTAwR1xXjXijTwl4y4/H2zX6lktfmp2Z0R0kcncxlWxioX3bttX&#10;ryBi+Qc9arvEehFfURkmjS/MU2UscYqNmI7/AHu1WSpA2moGTccstbopDMN1zSxTsjYYUx9wIBFM&#10;G71q9wNSG4bbnd3r0b4L/E+/8I6xFE9wVXzAVbPSvLbaVs4JrSs7hldZEbbhs8Vx4nDxrQcJClBT&#10;R+oH7Pf7QaDT7e4jux8yjdl6+kdC+PdvdWkcD3nzOuDz1Hr0r8kPg18bL/QXW0ubn7rDvX0V4W/a&#10;F/0dTHdtnGFGc9a/O85yNRk2kcMqOtj7h1L4nWL3QRZhuk5+6P8ACup8G+LNNuRsE+G9D3NfEvhz&#10;41/bL1WkvGyp6F/8/wA69o+G3xNs5pUZ7rbuON2a+AxmXyjJuw40Y7Jn1Vperu4/dSY3D2qTVbxp&#10;gS/zMVwWri/AniCDUYVZJd2P0+ldReJdC3LxyeZ6/L0+lfO1Pdk12M3F02c54hFjesYpVHyj5vl6&#10;cVwHjTwRY6jb5hiVlz/dH+Fdd4hNwkjMyHduxz1Nc3c6sULJL/48ox0q6dSpe6KjUly2PHfFnwni&#10;2Mq2275vvbR/OuTtfh9Jp12GSL5gcqxX8K9+nksdRXYeAwx2Iqi/gi2ubhWjQMrDn5eetetTxlSK&#10;szT3JnI+Cby/0TY88R2KBj5ef5V6hoHj6zlRUl+VcY2/5FYb+DxDDuK/xYwq9PrXN+KRLYQs6H7p&#10;+9uwRXn4qksVe25jKn3PfPCvjfSWI/fc/wB4Doa6DXPjRpOhaYscVyFx95twBFfDOu/HPVvCkklu&#10;bw4TgEnpXA+Pf2zZRaPa/wBplTtx97g/5+lPA8N4yvUVlcUKMb3Z7v8AtWftOWjWlxaRagAFU8bh&#10;xX5e/tEfFebxn4kmihujJGshG7dXRfHj9pK/8TvJbWd/u35B2t0rwyaeW6kaWYlixzya/dOFch/s&#10;3D801qzppU/euOD7iDmrEMrNwW4FVCvGCafHIxGM9q+vlE6OUs5yRtJqJlJOcc96dDLn5dxoYk8M&#10;anZhErMpWXIxTwwVsHr2oc842U1Qu/NWWelfs26JLq/jeCQJ/EO3vX7DfsveBkvPAtmwt1LrCufl&#10;5PH0r8w/2K/Bq3Grw6hIi/MwPzLX7A/syR2Nj4Qhtpwu3yVPOBiv5o8YM0UswhRT20PKxHM6l0eZ&#10;ftQ+Eo4fB9xEyfwH5WGAfwr8ofjNYCz8VXkCHP71iMHtnpX69/th61Yw+HbpYpkY+WVUZ6e1fkZ8&#10;bZXvPGVwu770pz+deh4VP93J3uGFUvaMwfhtoT6lqLSSAgcBOOpz+tfVXwJ8Hf2aiSwwHzHA24Tp&#10;XjXwa8L7vLcwrxgr9eK+sfhX4eTR9PS/kRZGJxGg649a+64qzSFHCSjc+owdNwpnpXgTSvs8bPKW&#10;6gfd5GPXiuqbp+g+X/Peuf8ACMzeTll+Zm+mK17q7RH2EZ4+9X8w5hKVbGSl3Z6E3eKsPlnjYqCW&#10;znp0/TFbENw9pZ7c4+X1/wDrViaePPuPOMmdrfMP6VH4s1tbGxZRLtYj8CK4pUXVmqaFRi7nMfFH&#10;xFFBZzebMMkfdPbj1r5f+IOvG/1eRkdW2sfl4ru/jZ8RTCjW8c4LHhmLduleKXetiZ2JkB3Mc+5r&#10;9n4NyaWGw6qyW51yktidpN77x1q/pzMZAmG/3jnisu0uM8ufvdw1atiQreYHP4V+hcumpJrWy7iM&#10;AD8KfcWzTDdt65/l602FlXGD/FnGPatC2TzEAK/7qmuiLMbGH/ZJ8zIzj7v3a1NJ07Nyq+V1I+8O&#10;g9a0INNDAEZ6+laelaCZDt2gc/cI+7WwlE6v4e2/kuojGD/F7/XFezeF7UTwbh12/wCNeV+CtPa3&#10;k+fc27g4Few+D0jjRVICjP3e+OauMjtpysZnizR8WznHynj6/pXgvxW8Ps3mKEB4xt/z3r6e8U2S&#10;SWrOh424bHb/APXXhvxT0ZRFMxXcAvfv6120ZHUndHxr8UNJEd3K3b0rzO5YxSlO27rXuXxg0hIZ&#10;JGx3P3a8R1xNl1gjv6V62HszOUiIXG7Cr1p6tzw31qmkoXlSKkhkJ43V0OI4yLkUzdMZqwk204Y5&#10;FUFmZT936+1TpL8wz0P61jKJtGRfilU4+btU0c2RtHpxms9JyCqk444qzHKQOmKxcTojMuLIpOO/&#10;FOWU569aqI4IHA/OnmTkZqVE6YyLSOOAKkSfBFU1kzyT+VSJJhtoPpQzSLL0c/rU6u2Rk/jVCOT5&#10;yEI+XvUiu4PQD0BrNpmyloXoborKGQ96vQXOOD+NY0c+MHf/APWqzBcsDuJ57UahzGlJOzLmql4j&#10;lcDPHtT0nMmRnn+9RJ+9XcB781SiTKVzn9Vhwdhrnb6AqxOa67Uo8s2/HPSue1W3+ZmPT09a6qJ5&#10;mIRiSZBwB096YkoIwpxS3MfltyvGah80g5JrujseY5WZY3YPWpEmYd6prMc5JqQyFvmFDiVGqXBK&#10;AnzH361IshLEse9UllJ4I6VIsx71DidCrFtbhgcOc7vcU5LnJwGIqmJWODihJ2Lc5qOU0VYvfaBt&#10;xt/+tSm4K/Lj3qkZXk5K9Kcs2T+lHKUqxfExBwD/APWp0U7Muc1UiMjEMoP+NXLWHjABNZS5Ylxq&#10;SHwhpFyD/wACq7Dbk8YxS2lkWbOM5rVttMY8bcf3q5qlQ3jeRVhs8jcBV6000naO3staFnpfC5rY&#10;sdKywO1fl/irjqVrHRGNyjp+lbmViOM/xV1WiaKcYYfTH86TTtJKHe3y+hFdToulfvFCr1xiuWVY&#10;3jDQtaFpEZK/KMf3QpOa7HRtLSNVyvXhqo6VZqmAu0GvUfgJ8MNS+JHiyGwhgLW8cgMm5flbnOP8&#10;f/r1hzuo7IVRQp03KXQ+iv8AgnD+y5c+LvFEXjXWdIEjJj7HDNDkKfX245PoOOpr9UNJ0qPQvDsP&#10;hHQx8oUC6lVcFj3rxH9m/wAAH4N+A7HT9Kso/wC2L6MLDGf+WcZ5yfc9T+VfTXhXw4unWC6lq0m6&#10;QKrM2OrV9TgMOqNPzPz/ADLGSxFdt7dCDQfDlhoEEepXUW6YL+5Rh93/AOvVmWaW5f7RK3zN69qk&#10;uZ/tE5mkfC4yq+lRgRRQtfX9woUfdX3r0GefEhnm8gCEH5icn2FY2pXhmlaGF8qBgn1qpr2t+dKW&#10;SXarcbvWotOuI5FwZAE45qb30NFHqXbSxVv3z9PenXeox2kbCFf4fvMOBUNxrEIHkwScHg571h6r&#10;qZkkKb/3nBjDEbevP6USkobjj72hJPcNe3CrDIF+bLNW5pUpjPB7VyVhdHzmYuW2tjd3J9a2dL1E&#10;POpEv3ef16V5uLrRvY7cPSclqdpaXrhI+nDZ+735FegeBYJDCJ3UZOABXkbaoCmS/wB352ZM8f5F&#10;epfCm/a40KNp5d8jDczegPQVy0ZaXbJxMLR0PQLVSqZpIthRnz3Jqp9tCQMA38NL9oSOKNSfb6mu&#10;721Pueb7OaI9QSaeW3hiO0yXClmH90cn/CteMlVway7edzeNIW+VY8Yx3z1q19rOfvdaKNSnFuV9&#10;xVIyehdZgB1rO1CRyCFPFSPfR4wzVRv9b0+0RnuJlXaueazxmNoxg7zS9SqNKo5KyOX8UeKG0RzJ&#10;MPlx6V478R/2oPAfh+aRLrWfIEI3SvKpAAGc9unB5r1jxVrHhrWYpILloZAF6cV89+P/ANmj4O63&#10;dyXv9hssrMzbvtDttyewJ46dq/nTxA4uzzLbvATjOHXv8uh+m8MYPKZyX12El6LT53N3wr+3b8Lf&#10;Ja9vvGtjHbxr92WYL69O+SAeO+K9K0j41eG/Fdlba/4c1GO4tLmNZI5UYHcpGc18qD9kjwHozTWl&#10;n5FxDOpEovfnKrn+HPA69cZrr/AvgnT/AAPoselaZdRhIT+68pumK+EyXxR4urYhUJ02433f/Ds+&#10;ozLhnhucfa4aTT7M+k7n4zeFrWPZNdbWA+6Qa4Hxr+0hp6apDaaZaPdI0gSTbxyei8g8k4A9zXm+&#10;pfbNXf7DFcSTT3DYEUMmCx9OMYrov2fvhbpereIptQvYo7q3t2jlhZrncsw3tsdhk5GVJVW74PYC&#10;v1rKc64o4ozKlh6bUKd/ea3stbP1Pl62ByDJ8LOtUTlK2i9dN/I9s+H93cJYwahczzFrpt2Jo1Xg&#10;k4ACjhccjOTjqSc12iEsCzcVzzxWkc8cBZY22nyo8dgR09McfpW9bYMec9q/oSnTjSpxjHoj8pxU&#10;/aVXNLceS7HrTVlKkoR/9anSOETg1D82Sa05jkluT+c6jh6VbyUDG6owpJz+IoEbHkZFUF2TC9l6&#10;4GPpTTfEBsDp+tNwfuk1EwPOVqbsfMxG1tlPMPt1oGtsV/1H61SuFMfQVEjENkmjmZSkWLzUDNJl&#10;k6U2K6YDaDjdUFwpl5RsVFHbzGQZkqJa6miLGqXUtjD+4CsxXPzV5b8VPFmu2dp9oa23LuG1V7dc&#10;nn8sDrmvUb61UwK0j529K4LxlpFpqVy0jTO3GGUYOMdhXh59XdPAys99D0Mu5frCuedv4mvb+P7L&#10;LEdzp/COhxWp4e8PXttJHLPIv3fSrVt4St1uvNjnXK/3j1+vHWtq2g2r5X3QW+X/AAr8n9jUlPnm&#10;79j6qVaPLaKOc8UaBBJIZAudzZ4GcVzmoaIqTgpuAU53dK9A1KyZzsyo/wAKxLnT0umaVU68H2Oa&#10;VSlE1p1JWOLXRpbSOVGj3fNkJ6VUhtWim85oyvGNp9RXX3WlSiPaHXdn71Y13o0rDyI5vJlPRhGG&#10;zXHOmo2SOynLmMm+uoraJnboB6VV0zV4tUj86yDMrd9pGf0rYsfC91YBnur1bpsEn9yFx+GTV6G2&#10;3SCQoMkVn7Jy1NeayMqCzbY0Tpu3+g6Vnaz4bW7jwkJ+6T8qkkD1rq/IVhkFeT900y705XVeMfLj&#10;p+lEqMZKwo1OWR4v4r8O6/qOkv4fspmWHznaOHJCszfxEAcn69MmtSew+JPwmjtbGRooGn0uEyR2&#10;9qFEgGcMQR94nrjrgV2t94fS9E1ssnlhhgsp2leOx7Grt5p2ueLtVX+0Ga+ujGI48RjdtAwMBRj9&#10;K4YYT3pSi3z6JPpbzOmVfZO3L1PCfiD8M/FXxZ8OXvji4ZbW6jmaOy1S3VkkTLgqVbBIYHHTg45r&#10;zPxt8F/GHxpFxa/HwyXV0byZJFt7gxwzW7RquySJFUMzYyeMA8DNfd3ir4KXnjb4d2vw+8K28Vm0&#10;cyG6uJ90Yixyy7VGWbd9MetczqvwB0D4V2n9r69ff2xdRtu/0iPbFkeq5OfxJrHOZyyTBSxdZtQS&#10;vKVuvkbYLEwxVRUoW5m7JeR8PeCP2Kvjd8PPGNn43/Ze1aTT5bOaCO4h1q4Y6Zf2cTA/ZJ9+WCYy&#10;AU5XPFexfHL9nz4WfEL4k3/xH+JzXWpQ+TZrpvhOLVJG020MQ/eOyDCStI3UsvQAVqfFP9oTWhM1&#10;jZ2qxwoxSGGEBVQD27VieGbLxH8RgbxJY4FVCNrHqT2ye9fgPEXiRnGaU/YZenTpt2U/tvyXY/UM&#10;r4N+q01isa0lbboXfESfCn/hHrO88aaGw0uxPl6fp63ksVmI0YMEaKNgjICAQGUivWdA+Jvhm90S&#10;KeO5VcxK8EcaDaysMjGP8K+cP2gdDF14VXwfZWrfaF/5eGu2IRQw+TYBg5yRyRgj83/B/T/FWoz2&#10;+hyvNEtmsaxlVyoXpgknqAPevFwfEmfZVgY1KeI5nreMtbdvO9z1sRw/l2Kw/tZLls/w6H1lo3iJ&#10;NatlaF2ZVyRgZwP8K1mO7T2toNu6QZVu49/rXL+BdEnsbNYhdMzbfm7ZHpXQBHSVhb8de1fvHDuY&#10;Y/MMrhUxXxSVmfleYYejh8U40tkzzbWvCt5b6nd6gLuRlkcBgy43exrhPil8I7XxLbw23iC6E0c0&#10;bP5f8SjJr3bVdKW7gaN0/i9BzWDq3hc3EIMloreWuFZfvD3r5nOOEXUw01Svzbp3ejvc9nBZ1KnU&#10;i9uh8efEn9jzw54B8Ht8SvBmq3G+xv1u9Wtb2N7hZoQwy23oAPQg5ANez/s36louuxf2rZ2kbXTK&#10;nzLEsYVfYdhx61c+O3hC+1vw7HotneX1rbxzLLixvBES46biQdy/7PSsH4V+Gbr4b6lDZLZ3E8LF&#10;EkZGb5+euQPmPNfnmPxscBmOHjW5pTptXv1vbW9v6sfXqpLMMrnzT1e3p2PqnwqUe6jlmTcrKFY9&#10;h+lfPH/BXT4KJ8YP2BfiLoul6NJeahoukSatZxo548j5nbAHOI95x/sivorwUgNpG6jt6cgGuivt&#10;L8P+KtP1Dw5qlrHPFeWb22oQtH8skcilSp9cgmv7E4Txf1zK4a9FY/B80i8LjnJdz+QaZ1s7oxTO&#10;25X+Uf57V9C/AGyGq3Fm13dbVYBmVep68Vx37WX7NPin9n79pTxn8GdfsWa48O+JLq0XCn54VkPl&#10;ygH+FoyjD2YV2Pwejl0b7LPCy+ZBGOpPzHI9enBx+tfR5xJTwsWtz0MrjL2jXQ9wn+JeseB7tLXT&#10;7VSrMBho/m2j6/4V1Wk+P7fXbA315PJngyKx+XHqAP1ribvSRrMdvrUoC+XIrMrMRuU56VYMcNnF&#10;usW/dtnd7r+XrXwEqcXFp7n1MYq6Z0F3rWmpe77G4LoW+Vgp59ua8v8Aj54Wl1DQbjXrBpGQ/ejB&#10;+ZPm6jjp7e9Zt34x1HRtS+x3dxJtEmFVm7ZrY1T4gWf2VftR/ctgFZAOfrWFGnWwOKjVjqd0uSpS&#10;cbnlHwz8XNoN9mZm3W+7ckh+ZcHoQR0r6f8A2dvipdT/AOiQ3TJFJcKY9ygAH6+/FfJfxcisrXxZ&#10;a+INIRDBdMXuGVcHd/PGK9l+AGrWxFnc6fHIqynbOsh3BeeMEc9vSvqs0qRrYFYhLf8AA8/L+b2k&#10;qEj9C/h7qrarLbtHIPNjVTNGpPynuOn+cV7R8PbWe4k3+Z06e+Dj09a8L+DU+mSeH4tU2rO2VMjd&#10;CRnOT+eP/rV7x8MNSsLpPPt4vLbzCSg+vT+dfPYTEU60lqeXmVCVK+h6NptndSyxpIynGCflHFbW&#10;saWk1mpRWkkk9F4/lUeiQw3QWXGWKYZV7HsK3reKJB5kgYHHA68/lX0lGipRce581Urcsk+xzuj6&#10;FFYJ5zku0b8RAfL+g610Ed7YWNk2rXvy7VO2Nu/v9Ko+JNW03wZobanNMzTTHMcbYwT6gen61kvE&#10;dVht5L0lkVQ4jbkE/wC0O/Xp2r0cDhZOsqUfmctatzR5mc54S8FrD4g1Lxxrsn2vUtVumnWSYhvs&#10;0eTsij4+VVU+vUmumW0eIsyP8x6bc+vJqdIFIUp/KpYgSWW4fG3jdtr7CjRjRgoxPIrVpVZXZmSB&#10;I386UM2OWx1HvzXRfCK70yXxnb2t1Hbta3Ef7ySblVVuhIOMHPHTOW7Vk3Fkp3Ro7NhTuZU6/pzW&#10;h4Htv7N1+HWordWkhZREFUbVJ+Xn1+lbU9KibMautNpHefGfwBK0AnjiXYowrLGAdvbHP+TmuLsL&#10;KCe32TzxzSL97y+cfh2NfRywaZ4z8LwiRY2e5hIZd38WOQPp9K8D8X+GJ/COrSYV3WL7x2Y+U/5/&#10;OujE0/tIxwtS/uvoZsmnuImFvM4Riu5Cox7dqpT6FcysZIY2HlqThWz+Xv8A4Vp22qWN9lYCZFXr&#10;g4waa96qZWKVt+flz0ri9TpkVfDesx2dwtkWYMx+VQtdfBdxoqssqru6dq4O8tsTieQCNt3DKvI7&#10;1t6LrCXqNbXHyt935l/Ij61nYqLvodnBcxXcXkTEbv4WzWB4knu9LLajbx/PHyyhfvCmx3LK/wBq&#10;ifEiNtmXPJPatQyw6vp2Vcfdxu96ynHqiuXoeafHn4YeCP2m/g3q3g/W9PjurXUrGSGeEqCykjH4&#10;EHp6YFfzp/tS/s9eLv2ZPjDq3wp8YWTxyWdwTZzMuBNbknY4OPTr71/RD4g1i++D3jdNRkDNpF+2&#10;26XbkKxP3q+T/wDgtB+wraftFfCf/hdnw3sVuNe0W3aeH7OoP2qAgs0fHfuPce9eXjqKr0+dL3kd&#10;+FqOnLlZ+IrAZ2g/p1pFeU5BP/AulT3NrNbzukylWViGVlwQaqnjgV4sT09LXLNrfSxHaCeDjj8K&#10;uw+I7qL5FdvvYPPUVko27mnKXzwTj271MqcZbozuzoYvFl1wTIfvevXir1n4rk35eYr/AHd2K5iI&#10;ESK3H09ParUUKj5l9fzFc0qcY7G0Udlp3jGRWyJSc/pWpD4vd1wsn9O1cHbRSqd4fb82K0LSG6L4&#10;jjLc/nWUqs4dTojTud1H4sZh/rOD6D3qaPxE8jgq3zdlrndG8M6xeyARr8vov/6veuy0D4a6hgSX&#10;i/mKKeKnKQSopIm0jWriR12ccgYxXYeHrq/uJFIG3PPXtVfS/BaWwz5X4sOlbVhYmwUeYfbGcYr0&#10;qVZ9TlnT7HU6C82N7T47fQ12mg3Ue0cnp83vxXnljqsVqFZHXqQu7vWtY+LDGuwPnoecYraWIXLu&#10;Z8h63pGoIvP0HA/+t0r0fwN4gihlBbuQPTmvnfTvHUMXytcr8zc/Suo8P/EyK2ZTHc4VVzu3df0r&#10;zK2IZ1Qpx2Pq3R/FEBTKy4buOw/SujsNeglXmdV+bPv/ACr5f0v4y28ZCrfBW3D5T3OK2rf45+Wv&#10;zXZGcD5fWuT6xU6M3lTpn0NfeI7dLdkE68f7PT/GuI8VeIbeRiWnVW2nC7h+NeU6j8erZly98pz+&#10;dYN18XILsmVrpT833fXI/wDrVnWxE+oQorc9NutVgCY847cevSq7anbMcySZ/wCA5rzGX4m2bjIv&#10;F6gGkT4iW6jAkXHYsa5/rEjf2Wh5zcahGy/K3G37uOtZ13exbPmO7b3NZd1qbEYD/KehJqjPqbBi&#10;5bHtXiyrdj+zKmFLGqTRv8yt1zzUPgyx/tHxVbxdd0gY+h5rKvNR3pxJ8vTiuh+DeLvxjAFkztkU&#10;/XkV4+Y4ipTw0peR42ZUVDDyfkfpp+w9pMVpoMLBF+5nP4V9XaHMVhCHvXzf+yNp72nhaOQEf6sH&#10;Ar6G0iRjEFI/Wp4dxF6a7n8YcfVb5pL1ON+P3lS+HZ0J/wCWZ/lX5F/tn6QX8ZSXRZR5cx7YBr9a&#10;vjzOi6JcF2+XaTX5P/t16rbWmsTSQN92QnHHHNfo2TVP9u+R8jHWmcp4NukXRI90vCpxXC/GnWor&#10;axlMUy7m3Db1xx9feqGg/EJrHS9rzcFDlfT2rzn4qePzqbMEmHzfwivYzOpGMbLc6HKMadjyvX2L&#10;6jNJIfvOfmrMd/3yqehYCreqzrJIQCPvfNWTLcuk6n0auWjF8h4802z2v4Zw2qWsbsOdvHy9f84r&#10;v72CwOmSSqqqUUk+/BrynwHrURhjjeVfujqa7K61sjTGi835WXG7tn868adP3tT1MP8Aw9Tj9Xu2&#10;m1JnDkLu6Vf0aVQ6jIyOcdzWNIzzXTbG/iwPetvQbJjKrJtya87E8vKS3rqdv4Znc7fL/L/Jr0Tw&#10;jZJNKruOevQ9PSuB8LWhyoZPdf8APpXp/g2y2hSyKMnDKR1r5vEVIx1OepI9c+GqIkSIFySw+92P&#10;pzXuvhCSNbMAnHygivDfAFqYHjJyPmHA+v4V7H4fvY0tlZWVflAryZ1uaR59TyLniBI3DDdhT6dq&#10;4TW7YzzNsG0Lk5XHHWu11q6HlMR6ce/vXIakRLKxCbju+XnpXLKXvExvzHL6tYnyjsYE9d3Pb/8A&#10;XXO6npPmwMq5/wBrFdzcaeZI2JQHcvzcdOazLvTIwu8qv+7jNVGpybGjWp5F4v8ADrNE7EbQOVxn&#10;rXkXxB0dERwq/wAJJzng19G+NdPxC7KcLtz90c14d8RNO8ssI8LwxU7RxzX0OWYqTsmyl6Hzz44s&#10;BFvQqMfw1454xsQt0Qfm+b0xXvvj7S5JldQP92vIfGWkyKu9x65OK/SsmxK01LjLU8vvLME84qnJ&#10;CB610F/ZskuQO9Zk1ufM+Y19vTqXRpExpYCq7j/Kq8q4X5hWvNa8bs4qhd25HFdkJ3LTd9jNdSDw&#10;1RBec1PMGBqBsnoK64lCqdv3avWk5GABWeARxiprZ2V+tKcboDotLuXt5Q6P+Xeu+8L+KbqCNQkr&#10;fdwcHFebWMvz9eP4T61v6ZdyRgBT/wCPV5eKoxrRs0EonqVh4+1C1cSQXTAKBxu616N8Mv2ibvS7&#10;uOO7u2XHRSf8814AmpMUG4/jUUurSxEOkhVh93Br5zEZTRrJpoylFPY/Sz4M/tO2YEPn3PTBz269&#10;K+gPC3x40fWIR5NwhVgPlLdOK/HfwX8cNd8MXCxPP+73ANzX0B8KP2o4nEatqO3ty3+fevhs24Tq&#10;xblFGUkz9Jn1jR9dXcGUl/vFeR/OsW78NeY7NEFZGwa8C+GHx9tL/wAtJdSX5sfMzDFe5+D/AIi6&#10;Xq9tGBdRtnGdzg5r4vEYKtg3ZmdSn7typP4VmjkyqnhgTtFX9NsLiJwJIThRjp/SuzsrbTdS/eQy&#10;Lu7j0+uK0F8MxKvMa4C5/GuCVbozB80TmIbPTp4ClwNpxxx096434jeAIry3MlmxbAJUR4H5+1d1&#10;r1lLBu8rap53DPTt68Vz8l/IisrP74rWhiOWV0XTrSjo9T5M+MHwg1SSGSZC20Mc/KeDivlD4s/C&#10;vWmaTLyfePTvX6ia/oGka9byRXECkspBxxn3/wA+teDfFz4HWdw8jQWytwfvckH0r7bJc++rzSOh&#10;SpyZ+W3iXwlqmj3rJLA7AZ+ZqyWjdDhkI/Cvsf4n/s+/OzrYncARkr715B4l+AksG7bZsME87a/V&#10;8DxBhcRTXM7M15jxcEr9aVSM5PNdN4k+HGpaOT8h+XtjrXPNbTxEq8Z/KvbhWp1Y3izRMRCSMUpc&#10;9zQljcvysZq1b6HqUxCx2rHNDlFbsOaKKMzBmy341e8N6NPrOqR2UQO3cN3HatOx+H2vX7hVtWG7&#10;r8vSvT/hf8HtQsrqOWa3O3q7V5+NzPC4Wg5OSBSUlZHtH7Mei2vhwWqCLsu5sdef8/lX3p4A+Ldn&#10;oPhcKt4qCOL5mY8Cvivwbo40+zSO3BUqAT6j0q34z+M2paDpL6Pa3W7sxDHJr+ceJ8nlxNmF4vqZ&#10;Yimo6I9V/aX+PMWpWd1CLtSuCFVmzk18L63DN4o8VSS2kZkJk/hGe9dF4/8AijqGtI1uJGJyfm3V&#10;a+EulGW3+0oB5zNlmb0r9E4TyGPD+BcVuGEpc1Sx3/wW8FX0PlNsyNuG46nivorwbaqI4oxvOwYb&#10;djjHHavOPhjbeS0VuY1bGMmvWPDkkMJZ4gu0NzhhzXxvHGKqaRT3PrKdD2dM6jT5UtLbcsm3nv2p&#10;xvPNmaQNk/57VzmpayouMrIP9pf60/QdYFzerGZVG4fePp079eK/L3hZcrmwlGT0OxiuFsbPe77W&#10;Jzn8K84+LXjNrGxkCS/w/L7985rqtc1+GKykxL/yzwuMelfPPxy8YbLWbEmccbW6Z9frXp8O5W8Z&#10;jVddTSK9nFnlPxM8ZzanrL7rhWQenrXPWF29y+W6Y/u1maldPc3TTsxO5utXtJR2jVRx6Zr+g6GF&#10;p4XDxguiMlLmkdJp0bhApfHA+7W1ZDaqqqr+A61k2C+XHtXbzzWjbvk4UZCj1rJyfMbm1bHK4aUY&#10;PP3a09OB4IHzbvl54rFs5Tu2hdv+61dFo9u0jKzoflbk/Q1vHUzNzSbPzUV1UFscV0ej6Mxl3vHx&#10;wM1B4d0zcVGB6k7Tg12OlaSDtUgcHvWmptCOuxb8O6Uv3iG+994KOfzr0PwrE0SrGyfp1/zmuY0a&#10;yjjKvsVehBNdpoQSNAwKruGc9aqBsos0dTg+0WrKy7vlwvsP85rxz4nacPKkJjUdT0z+Ne0TSI8T&#10;bzz3+b7v+RXlvxPiaaOR0AxswOOP85FdUJcppFX0PkX4w6Yf3gKDkEA4+tfO/i+3MNw2V/i6+tfU&#10;HxhtmLSr5Y3Y6kcfSvm/4gQbLpgV45616+FkZ1HocmkgYVIH2Hpx161X3MkpG7+KnI5A+YflXpWI&#10;jKxaSQElC1WIXGPWqaN83BqSORlA44rNo1jIvRybuS24dsVMJOetUoHLHONoqzEFJ+fFYSidEZFm&#10;NssxAxxUnLYyv4moAzZ4Hb73rR5rjjpU8rOiMy0spHBXmnCVAvy1V+0sflODt5pxlz82eo+apsbR&#10;mXElDYGwdKkMu5eo49+tU45cNyw4qVXzxmp5TRT0LJkKGnpcFeDzVLzR3NO3spzuFFhe0NS0u1By&#10;XwferglDjJf/AMdrDguNz5OPetCG6IAYnHHHSnyjVQdeqh6jK+lYOqBugGc5NbFzN/CG96yb071I&#10;xV0/dOSu7nM3ww+CvTmqZ67QK1dQtur4rNeHC13QZ5FZO5CrMxzTxIc7V/GojuA20uSB92trXOe9&#10;ibzRH/FThOCdymq+7dwBTk3A4C4pWLjMsJMG5Bp3nAEqKiigZ22rVu3sZS2WTtzUSkomsZSGxKXG&#10;1qu29k8hznFT2emMzZCcfyrUtNKKHIXPY1yzrWOqMZblW007eAAD+Nathph+7t6+1W7LSSdq7OMA&#10;c1rWelOxxEntXBUqndTplW203btOVH4Vr2GnZ2qi8mrNnpBwGKZ54C9617LTgSuTt9F4xXFUqXOy&#10;nErWelMg5HWtiz0xZNvAyP0qa1s4wMlf/rVqWkWyQDPv0GK5ZTOyI7TtLQMpI6D72D/npXR6VYHK&#10;qgX15rOsBsO38BitzTIiW+XdtX+Ljjt/OuaTZtF8praTp8ty6WtrFvaRsKvqff8AGv0K/wCCevwG&#10;stOsYPE+qWAa1s8PdXDr8rvnKoD9fmPsAK+JPg7pgu/FUISzE0nmBYIW/idugH+elfqH8C4x4c0b&#10;SfhVFGI4bGFWuox1uryTnb9F6/Wu/L4Ri+eXyPmeIMbyx9jH5n058GvBv9u6zN4s1M5jRFEK4+6M&#10;9PrXoGqX8moXaafacQxj5q53wzG+i6Hb6Fpo2fu1Nwy9vX9a6BIRp+nmb/lpt+UmvroOMY2Pi+Xm&#10;lcqapewW5GZF+Rf6VzGpa3JqDbNzeWSSq0/VbxZ5T85z0b+tZd9fwWiqSwdz0UelHNzM6OVREuZB&#10;EwmuDkfwr/jVOXU2kPkoyqOwz0FU5Lx3kZrhlHG5mZunt+Fcz4/+J/hPwigXW/E8diG5aRYy7Rxh&#10;cs/A6AfzHqM17sEEYynLQ6m41b7JAzmQhY1+fb91RnGCemTxXP3vjTRHRpbi+8thncrDAUe57d+t&#10;eHa/+1hb+KdF1Cx+G+qrGv2NDa6jdWZkzJLJtLCPksVUO2cYTYSSSCo8sPxD1v4kazb6f4QuZ5dH&#10;0nWVsb7UJHXy7qREBlWPncXJblsDGSM8ivJxmZQw+7PbwOU1MUux9m2OoTW9rH5Eqtu+fLE5wf8A&#10;62Otaun6zBFp7XV2fJ37sea2Dx3GPqPzrzLwTq+sTW9vLcXtvax3U6xK19IFSSQ8BFLMOSTkAc4H&#10;pXlf7ZX7ael/Dk/8Ki+E979u17CJqmsJh7fT85yqEH53wwPtlevSvnq2Zc/vI9Wllb9ooWPqi88W&#10;21lEbNbu3e7DKPs10zNnpwSgJQ7csCw7HINey/D7TNa07REkgk8y6mtxK0LScIz/ADbQewGfyNfD&#10;/wDwTs0TXNStJviN4wvL3frF+g87U2Z5SkaujMoZjt80eSDJwSI2XspP1N4y/am0D4aWPn6lbHzP&#10;3aRwwqMrnIJHPIXgdQc4FcNTPMDSw8nWqWS6oUslx1TEKnh6bk/M9BtvHGt2F9dQ6zBIq24G4Y3D&#10;v07npWxpXxd8NX1uJLi48va21t2OD6V5f8K/i1D8XrS41GcMH2gqJWyf6DIz0HT3GDV7xnq3hTwv&#10;ocl5cNH5zf6mASBWlOeAM9yfavnsLmmKjRVXC1eaDu7y66nVXyij7b2Nem4zVtEenXfxF8P6dK0D&#10;3yeZIofG7selV7n4kQvb+fpsDzKud+3tXnOgeF9d8d+PbjVWsvL06FIoof8Aawi7ifxr2jRfDGna&#10;fZLCtsnv8vWvQy2txHnVapZqnBNpO2r89TyMfh8ryyMF8UmrtaaHP+Gde1PxZI1xHaSQwjgM4681&#10;Y8X+Eru+0eT+zLplulXMe45DEdvxrqbbT7a0Ty7eJUXrhRUF3GSMdxX0H+r9OeXSo4qbnKSd3tv1&#10;Xax47zD/AGhTox5Uuh+ePx7/AG05fgP4suvBXxKQ6fqVvGskc0alom3AbSDj5jzyCBjFfMvxs/4K&#10;wavBockvgLxr9nn+4t1Jbo2/BJJVOgG3qT3xiv01/a2/Y3+C/wC1L4XutO+Ifgy1vNQWzmTT7x5J&#10;ImjmMbLGzGMgttZtwByM9ua/DX9oX9mDwx+zL4p8a/DT48/D6cazeabGvgvUrPVLi3t7KZZR5k2H&#10;yLiMxg5UnALKeMjH4U/DWhg8fbF4mc4tuybbTXmrbn6/lPEWXYvBrkoJVFa+2/deR10P/BYT42WH&#10;hu8v/wC0NN1SSS8igSxurMKyqFLmXPD4bheWP3W6cVb8C/8ABZD4naxqNvpXiXw3awtc3ASSaO78&#10;uBtz4GVyoiVQeTk55Jr5X8C/CLUPHnilfBfw9tpNavZ2YxWemx+fLJtUk7UTJzgHtitz4q/BXwx8&#10;L73SBpfj+11c6tpKXtxHa2M8MmmSMWHkSq4ALHaSCpII9OM/X0uEMgVD3KNrK19UOpmEvaWbWvTQ&#10;/QLwD+3bpvxHl0+Oy1FYbi9uvK+zy73KMWCqcx53BmPyqDuODwAc1+i37LWhz6J8OodOvfEEN1ey&#10;H7TeeTNuMCucxwlc5Xao24wACCAOtfhv+yXo2peI9b0vw78PrRtQ8QajMYIradIkj80kC38stICx&#10;ZiQ2QNoBIyK/ej4aaHNpHhyOxh0+OKdYYPtctvImx5hEitgJ/CuMDPJ685JP2/h3wxhcBiKuJV30&#10;V9l3+Z8JxrmXtKdOjBJdWdJbWy3XiS31SSWQyQwyQRRhhtIdkYnGOv7sYPbJ9a6iwukaRoROrMDn&#10;b3FcrJbXEIVg3K8hw3NXNBuls7tWdtwf5W3N+tfq86MVG8T84cuY6hsyHLClKhBuBpYcOu8HNDMS&#10;MAVymIZD8bsf0pwYj7uD/tVGSyj72KmjlCpgr9K0GhMlv4aYc4+7UrfKAzcfjUT8NkZ6VMh6FS+j&#10;JGVNUgCDy1XpzlTVOZBnINSJCqUPOalRFxmqySAnBqWM4OM1EtzWI3VLrZbgYrhdWvVlnIRPlDdB&#10;9a3vGdxcSWDQWs2GZdqqv3s5OMVxOl2eptZ/bL+8j8yaRt0G0gpjv9DXxHFWKlHlpx9T2cthHWTL&#10;UC2884eQnaW+ba1WRHHEw9Av3qxfsN7FerK10du7Hl1t20hjiVJBz6GvhI1pOVpKx7ko8trDbuBp&#10;2G1+3PtUH2COJCCgzn72KveWJF3Y6/zqCVZJJAhH3avnUVdlxl7pi3lhHIWKt9326YrJvNOLXSiE&#10;7vm4rqLu0YAMsf47qz72z3qiEbWVuKzqRvodVOoYUkMORE8u4t1OPWohYMjeWX+8cKcVe1Lw2b6d&#10;TDLnafXFanhnwpqN9GbOC3Mzq3H+yPc9qxp0qtStypG86lONPmbOceEQuG2r/d2mt/w78OfEnieM&#10;S21msMB4+0XHAP0A5Nei+EfhTpemsup6xElzdfwK6grH9PU118NksQ2Km0AcY7V9dl/DUqi567su&#10;yPExObxi+Wmvmea2PwL0aMRya9fSXkkce0Kv7tcZ6ccn8TXReHvCegeFwU0nTVh7s2Mt+Zya6aSN&#10;M9P0qndoMnb6V6qyvD4WV6UVdfM4vrtetpJspzzpZ7rpkVsKfwrwD47/ABJmlTUrdrJo4/IYrPwW&#10;Hb5Qe5OMV7X4mulsbKR57naFXpjrXy7+1rLqeu/D28tvClszXlxOI4ytyI2HPUMRgYr8g8TMRUq4&#10;ZYZu0FeUo6e9pa3kj7zgnA0q2YRc1e7Sv2PCfFF14K1CS4g8Q+F41lWTyIbpmdi20Asx2H0b6g12&#10;fwVsPC81jc22jyzReSCwgabczY5BDe9cJp+k2emeCXj+JE8l5rlwGjSeHCxQMcAfODgsOOe/41L8&#10;A4LLQfGki6eTJDcIq/u5M/vFUhi/JwSMc8Zz7V+CU8twtSpGnKCcElytdH028z97xV6mBmoyat9z&#10;9LkfxH1fxLrtxdW1rHbvJMrRTYXk7uAD6YPfOQa9Z+DHgZtM0O0knhaOYRqJVbqGxz9eax7/AMMW&#10;M3iKO2eM/vHPzKp6cda9e8FaXKRHaToTtUlFZcZUe9eFwjk8s2zaWHrw/hy/8mvv/keLnuZxoZfG&#10;NPS6NfQbARhY/u9uK2Y9M2DcVHtntU2iaUXdXZR83K10CaPGYVR+uK/qXKMn9nh1FLY/G8djl7W5&#10;yKaW7TsXXjPcVHd6Q/8AqsBVY/exkGutGhbp8M2Btzwuc4pLjR1e33KqlhXrvK37OzRw/XfeR5pq&#10;vhK1ulkt57ffIZFMZHKj86i0PwK6X32loV+X++M9K9Cv9EWXbiNVK8bqha2SFcA8g4NfLY7hTAVK&#10;6rVIq6PWo5zXjT5Itkej2M0CKcr6fKK6aPS1XS3v4W+ZlB6YywPSs7T4lMYGMfjW3p8JaAjja3y/&#10;1r7zhuNPC+7FaNaeR81mkpVNbn4+/wDBxr+w9qN3rmj/ALaHwx8M3ki3Futj45fT7NnjhaMHyryZ&#10;l+7ldsRY8fKvNfm38M76WKeOOV2bHZu/t7V/Up4m8IaR4h0688PeINMhvdN1K1kttQs7mPdHNC67&#10;WVgeoINfhD+2p+xJYfspfHDWPhzP4d8ux817rw9dR/Mt1Ys5McmfUfcYdip6cZ9fM8RKjRXMtO56&#10;OS141Pcb1X9fgeZeGb28urZdP+2jyw2Y1bH5ZPatVb6CGMQSPklvlH9fpXOPBqGlwLDFMskYOW2o&#10;AV4Hryag1O7n/sxjFL8yj+I9f8j0PavmpKnOV4n0lOt0Od+IutaRLqMqm/tYljIZ5Js7ie4QAc/4&#10;/nXM6lqS3+lzC2uGaMDCuYyMfhnI5xxWf8ZLy2g8MieNSZBLlpmHLL9O3Fed+F/H2r2FpNai/wAr&#10;dKscqlc9GyOTyOQDxXt4fLViMKpxWzMa2OjRrezl1NHxFq1yHjtbmZpI42yqt/D716D+z98TYtI1&#10;VrCd8QySo27aMjGRgHsOefoK8n8SzxXD7hcDG37y8+9WPCWq/ZbuGSJiem7auMc17FTA06mBcGun&#10;4nHTxsqeOTP1i/Zh8Tm+sreOJlkjfaTxxgn9etfVXgewiW4W9sCwSTAZfTA/pX56fsY+PNUn02wF&#10;vchPLZQ27HAz6f571+iPwcI1aO3vLXdtuEBYN0RgME/jX5Dh6lTC5q8PJddD3s4pKWGVVdj1rwZE&#10;nk7nJLbefl5rY1fV9M8MaPJrOsT7YY+ViVPnlbsoHqc1W0rSpdGiiubhPv8Ay9fvH0rmvFqv4g1X&#10;zrm43wRAhct8qrnsOnav0mFR4fC8yWvQ/PZQ9tW12GRC48a3P/CWazB5cZObW3LcJ6cdquwLKu5H&#10;nDL688Vh6X8TfAP9ot4ZsdXhbycqWVt29gOeQeo6c1p6prdtE6QWgH3d3ze/TvX1eTU6ccOpuSc3&#10;uePi8RGpWcYbI3bFVjjzIc54wamDeXtktH2zZ2/Mo6H86y9P1VZyok+UY7dvzqwNSgeUwRXf75OW&#10;XaePf0/WvaicUty5e20UMKzRNiYgjbu4H1H+fxrNsZ7iGdYUCxsG3Luyd2PUd61prhHgD3LRjK53&#10;Fvb6fWse9s/sk41RL1lLKPLDLwR3wvYe/eqlTvqiE+jPWvgFbavea2l7Pq86wWm7y4N25W3nA2rk&#10;8YHXoOwrrfi18Pbi+tZrywRpd0ec54BHb2715t8CtY1iTxBa6ZDehLXzS9wVjG5woJwTj7vPHfpX&#10;0nLbQXls0Mke4Fcc120/epq5w1JSjUufHOoaM+mTNc28DAwSqJNwJzz047EfzqyL22Kq8briT/YP&#10;yjGc9CK9I+LXw5n0m+e+W1j+zybs7ZNoA/Hoa811G2jjZrZbreu35li46diRxn+hrkq0eWR306/P&#10;GzG3sPmhQJUbnKb0HFZ8TzabfpI37sMwDN1BrQt4ZHRrdn3Ffu/MOnpx6VV1Kyu5UCwt/F9z/Jrl&#10;lA3i7SNaG8lEs0kc4+eMExso5I4yK0PDuo3CzSJM/wDvL2zjt+FcvYubc/Zi8iyLzv24JFbWmXSz&#10;R+ZE3zrw3rWMlY6FaSLHj/wnZeOvDtxodyoEjxkwt6NivH/hv4tm8OajefAn4jREwyBlsZJuwP8A&#10;Dz7V7hbMz26uH+bOPofevM/2k/hXL4q0lfHPh6Dbqmmje23rIBXNWhy++jSjJOXKz8Uv+Ctn7Feo&#10;/sr/AB+l8S6Lpu3wz4rme506SNRsjn3Zki9uoYD0PtXyNKDvbH8PHH1r9yv26/hRZ/tlfsaahpcC&#10;q+uaD/pFqpHzRTxg/owyK/D/AFCwudNubjT72Jo5oJWjmjZeVYHkfnXz2Jpxp1bx2ep6tJy5bMql&#10;TkGIZ7U4IW3FBn29alSFivBB9c1LHBsbaCfWuVyNOUWFCeAm3nrVuON2bOeA35VHDEG4xuJ7Ee9d&#10;J4W8NS6lKsijcvFcdWpY1p+Y3w94cu9QmVVjx9BnNes/Dn4I32q7Ha3+X2Wun+C/wZl1CaGSW2yp&#10;P+f5V9U+Afg3ZabaQl7VeB8rbelTTwNSu7z+46o1ox0R4t4X+BSWMEbyWp9CWXmt6T4fWtlHtaAE&#10;D9D6dq91uvBUcMBdUVtox92ua8Q+H9kOQMDP3T29K7I4PlWiM5Vo7s8a1Dw1HAzFY1P90t/n/P6V&#10;hX+lxxMw8sZ6j3r0PxLaw28jFiAV49P0rhda1G0g3mR1XtjjiiVNx6k+0jLZGFd2zw5eM9Dn5f59&#10;azrmW5hUqH+m3v3qzqfiS2J228bNtyfl/wA+tYl/qd7cfIsZOWNcsk+grpj5tY1K3LOjn7ww3/6q&#10;SLxhqsMmYrlh/wACzz0qhJY6xcnlT252+9S2fhHVZyuyM8/dLd6mMHLoPY2LLxtqicrcsOc/e/8A&#10;r1fHxD1NYdn2rPYbmNZ1l4F1NgM8cnr9KsnwPefeY4+Xj2rojh9NiOYhu/HWsPIzNOW+XoGx/kVB&#10;F4/1JSD9o9d25un+eKluPB1znOCQF+Y1m3Hg25U7WHXpxjNY1MLOXQuNTlNaL4gXWBtutzdsHrVu&#10;Lx9fFARcOnsMn+tYEHgi+LrjdjPHarq+EbpRgI59/wD9dY/2fUKWIj1NaW8ATYx/i9apXV7tTJOf&#10;f0qGa4H3Q/XrVG8vH27wvRsH5q+X9mf3RWsgmuyOc7vTn/Oa9A/ZujW/8dQoCPvDd+deV3V4Pmy3&#10;Xkc9K9b/AGPraXUPHMZUbsSLj0+teTndNRwEr+X5nyueVPZ4Gb8j9Z/2bNPa38JQsByyKD8te1ad&#10;bLa2QuZF9ea83/Z50vyPClog/i2n9K9M8R3ZsdMZAM4X0rq4dwPLh+dn8NcWVvb5tP1Z4T+1B4xj&#10;0rRrpnl2hVZvTFfj1+2n8QP7c8RSRQXSvic8K3TBr9G/+CgHxIj0fwrehZMMsbfKK/JLxAmq+N/E&#10;l1cXsbbjcEqxJwPT8K+4yejarKrJ7Hj0feWpgSapdLabUueo+6OtcD4lu7t71kkfucH8a77xhpcu&#10;gttmj6LjcPpXnHiOUyXHmAY7HdW1SUqmK1JxHKY95MNxDEdfWs6SRxIAze4q1c+ZMcK2fb1p0GkT&#10;ydflzxivQg4U46nMb/hS8lUxqX+7Xc2VzLPb+Us+VKg8/wAv8+lcXoenrEv7zOdorstAhieRVJ9O&#10;vcivBx048zaOyg/dJrDS2lYThR1z0rqvDujkSKQo2k4PtzRo+kq5QgY64Y13GgeGY2VQIcN1zz7V&#10;8jmGNcdGTPcseFtFZpI9ybdp7/5616l4V0GRVjYpjsOM1j+E/DUUQDM4G3rk16Z4X0hZY4ywXb/D&#10;tPFfI18TUnUZxylobPhnTZIYVAQcDAAx/jXdeH/MggG498tWf4c0ASRbkGfl+6B+nWuhtrAWyBVy&#10;cjHNYxrWepzS+JNla/Z5I/v7vesi4jTblSMevrW1dBRuB+79OpqlKqAbVJ6/NTdaJcYmY6xomCR6&#10;Gs++jTHBG7urf54q9qt4trHuBwvP8/8AGsO91Fnjx5hIx37c007lKPQ5vxkrFHXduCjJYV4z40ss&#10;ysqkHOQT6e9ev+Ibo3CyBnO05x7frXn3iGw+0T78ZI/KvWwMrSRotzwzxt4cfc+6IccnP41494/0&#10;QJEzBe/3cYr6W8a6UoGQjfMuf8/nXiPxM0ySNJPk+U4GPQ4r77KcTy1EZyPn3XLbZMcCse4iDZ21&#10;7R4Z+AXiX4h3eLWBkjz80jKefpXpWg/sJGSNTKjSMQCWYdP1r7OOfYDD2jKWvY2p06so+6j5Ea1l&#10;l5SNvqBWdf2rhSzLX27/AMMTWiN9njsWj9G29a4j4j/sfaxokUkw07dHtPzLH0+tddLiDBOW5Tp1&#10;Yq7R8g3WVbhaqtnoFr0jxz8LLzR55AlqV25rgb6wmtZChWvqMLiaOIjeDCOq0Knt+lPjIHOKTac8&#10;0d6690UaFncLsHPStjTLgddxrAtX2DaR9K1rOYqc1yVIoHudAt2v3QCKikuMfdqpFLtDNnOac8mV&#10;4H61wuIiK5YAnnikstf1HSZRLaTsrLzwabMww2OtU7iTjk/jWkYqWjRB6p8O/wBo7W/D0saXc7bV&#10;4zuPpX0d8LP2tS3kg6n2B27u9fCJdy/NdB4S1PVtNnVre4bb6bq8fNMgweKpt2szGotD9YvhR+1h&#10;HOI2a5VmX73zDP8AKvcfDvx403UYEBv1yw9egr8lvht8Ttf0xkWWdt3Aw3fPrXvHw9+O+o26x/aL&#10;o7V49egr8lzjhr2NR8hnN3Wp+gmo+OdIv7bMbpuK1zc1/bzzjyGUsfvEH/69fPPh742PebPtF797&#10;HU//AF67TQvibDKRvuAu4gd/zr5WWBrUZbHPKJ6pbWKPEzDgfWsfXvDZnjPnlWVv9nFHhzxja34V&#10;Ypl45+Z62zqltdK21lbAwec/1qL1aepOx414n+Fum3jMrQjCnCllGTXA+J/gFazwOy2g9B8vQetf&#10;RGrW1u7Fyceo45Gax57CMt0yv93d9K66GcYqjoma06s09T4r8efs6zTz+WLLjuzLXn+rfsyW1q+7&#10;7Dlv92vvzVvCek3nLrGCRzmuZ1r4Y6VfjciRnb97oK+wy/ivERgk2ddOrGWrPh1v2eYtm+HT9vzf&#10;xL1rS0H4AEPk2OSrZb5a+qtR8A6Xp52fK3tt/XNUIvDmnWMu4H6fKK2xXFFaUNGzT3Kh49ovwOhi&#10;jULaYXPzfLz+NdZY/DK10+1CrGq/L6HBr0RJdOtY8+SvC9//ANdY/iPxDai1aO3Tb/tV8bWzrH4y&#10;ry62uVGpGOljh9daPRrJ7eNwpwR97oK8V8d6w9zcyMpO3P8Aer0b4ga+XLeUxxz/AJ/WvJdeka4l&#10;KfxZ/Ovsshw7j78tznlLnndnNyWjXt2vHGfSvSPh/Fc6Vbq6Ald38PasHw54Za9nV1GTuxj1r2vw&#10;J8P5XsAZLX5V746Z716mbZxHB01ZnRh6ns6iZp+Edbu1t44oohHubDSMpzj+nrXq3hO+hFisYkDZ&#10;T8jXD6R4abTnkleLauMfMMY/XpWxpGuxacWtZjuLfdyeh9c96/Os+rPNI86Wx9hh6nPSuaviKdxc&#10;fuJckZBUf/XpNHvXttrSZHdjwOM9qojUbZ5mkdlb+7ub/wCvVTUtcNtbM0bbc8cH9K8KGHlKKppB&#10;yxvcn8b+OhaWxtoZs7e+R+VfOvxL15tSuWgSXPqd3X2ruPHvin5XCS7jyeG/SvJ9ZkmmnfzCc5Oe&#10;TxX6RwzlEMLHna1FUttYw9q+bnbyD61taUqGVQyfePFZewBt7DHzferW0oZITP619nVfu2MqasdB&#10;AMbQF/h9KvWUe8eaT/vdOap2KFxz7Cug0nTZcKANwz6/p+dcXLqbdCbR7NnnUMGbrk5Neg+FtBaR&#10;FCqPReOtYWh6E28Pj/d6dfpXoXhq2KBFSPBzlfeuiOgox5mbGjaGIQrqvPTFdHYWi2yhDx8v96ma&#10;WbdrfMgHq3zD8qmZ0UcA/epyOiMOUvwXEZIDN34Kjg1v6VqRjjGG+XGFzXF/2iYuN5zuxjj0q1aa&#10;0QwTzW3bsn3q4uxrGJ2kush4/KQZ5w3tkYrgfiJeYt5Mn+HPT3//AFVoHW2WPBYe3HT161yPjvWS&#10;YJB5gGV4wCO9Upaj5bHhPxZaMtMQw5Y8+/Jr5x+Iaq0khIr6C+KN8Jtzj5ewHrXz34+nBZ8nPJ/n&#10;XtYE5quzOCmPLDPelWTsV/Wop5S8rc9/lp0b/wB6va5TljJlqNzgqRipYyxO5f0qmkgZifSrEM27&#10;gDpWckbRmXISQwwOhqcSgfLt+tVFZiv3qkDgjJzWbR0RmWhMRt5oab5sEVX3Y4xzSszN07etTyle&#10;20JxcbeWH/16dHOSRnb6VVVyxwT1/SnIxHvS5QjXdy9FLuO0YO3kmpUlDDIOMVShkCt8xx/vGpxJ&#10;uas+U6oVOZErTheQtDT/AOzxVdpUZME0K4AJIple0LUU5Byg4+lWkuiF39qyjcFQzEjH8qX7XxtJ&#10;6N1o5Q9oaj3HOaqztu3YFVZLsscA9qcs4Yrz+NHwmUpqRUukDZ+T6c1nzRAMQE61pzgsWLDrVV4W&#10;LAop960gzkqRMuWJe69PeoNrM2EFap01pEOBUkOj5YbkO7+dbxqpHM6cnsZkVq0nRcVettLZnAJ/&#10;Stiy0I4x5fXpmtey0JsYC81jPEI2p4eRh2mindu4FaVroxLBQpNb9noS9492OevStO30Qh9uw1xV&#10;MSd1PDmDaaMzDGPetWx0VQ+Nn51sWeihOTFn6VpQadGoCElfl9a451mdtOjZamZZ6OzMB5f69K0o&#10;NNVB0AK8/Wr1tbgDEbGrEdoWOWAwa5ZScjeOhVht8FcJz1rQgt9w/vZ64qS3spcgI/3v9nNaNpY5&#10;Xpn3FZyehrFX3IbO0eQ8DnH5Vo2Vo5YHaG9eferFpp0jYCjjtjmtix0YttLnnOMVzykbRjYrafYS&#10;u2COe/y/0robGwWCL7VIVO0ZwVp9lp8UKqpGeed30xUHirU1sdJZFxul4rPm5tC5SVKm5Podj+zl&#10;rN5dfEaO506NGOn/AOkGR1zsx0P9fxxX6h/sLeGtS8QyTfEjxFO8v2iRjZNJ35xu57mvzc/Zs8JW&#10;9v4UmecMtxdShrq77bSeFz6Adfxr7q+Fn7TBm+JPgv4deArDGjaX5C6p9l58w4yx46gYX8Sa9SjK&#10;lRrRc3tp82fnGZVpVKjm+p+h/h+2jhskllj255PrxVHxVr37o2MEo3fxbe1cLrXxutLaBmgu4/Mj&#10;4khTqucY+vWvMbT9pfR9U8UDw6t95l5JvZbeMhjtXqW9B9a+j+tUZaRdzlo0Z8t0esapqtrp8W93&#10;BkP3Uzya5iHWZNRuZmRWUo3LFePoOaxNV1271KCOQ3GxnnBkZmxsQDOP5Cqmt+ITo+lsUMcksysV&#10;SSbYj9OvPC+/XsK3dRRjdm8acpaI1b7W1RvLJO1z8zFgMrx/jX5zft+/FvxZ8TPiPrXgPwpFAtvp&#10;+qGz+0yXSW7JHCiZyzbflaVzj58nZ2CnH3nJc3kFnDqV7cRxtMC8W75w2Oox25HXt+lfkP4n8d6L&#10;8cv2uL6317VLHTNF1zXbl/EGoalIIrdbOOSWaQ5yWJMCtjBUs+FAHQ+LWxHtKjfbY9vCYW0UkjU+&#10;Enxu8W22qw6Lpuo6bb6W9pJY60vlukEFqwCM0hB+ZjkbTuOH3cfO2fVvHf7V/g34M6vpvwv/AGfv&#10;E2hyNY6eZm1TVT9otN2P9SSrKvnO2Gd+Qox1IG349kuLR7uS20K4mWxmuCbUzR4Mse87GZR/s4zj&#10;vmo7vwbrs9mLho/9HSIm33sB5Sk7z+GSxJ5x+BryatP6xJOT2PrqNGnhqdl1PWPjT+1x8bPiz45k&#10;/wCFteIJbqOzugFsbKRYobJkXaVg8klcEZ+bkkYJJ6n9AP2Xv2avh54k+FnhX4l+Ov7dnurXTrK/&#10;m86RGme8+RghZEZmRGJG3JbG0HGGFfD37JP7PHgT4h6rHoWrC+WZ7KN9WaTKwaZEsqs9ybgbWy8Y&#10;8lY8feZmyQFNfp7pPjbwN4c8P2fgXwNrsFr9qtlhtbdpAW+VAgZY2YfL04GMk9SMmvzPjDPlQrxw&#10;OGlaVm3btsfXZPk9Sph/rE46N6fn/wAAn8YeOPDfwn0W10DwtNfXnmLLcNDaYZ4QMAA5IwAWVRnO&#10;SQeorxptC+Of7QfxFa002+uorW1RHvppF3Rx7uYwQG4Y4yFHPU8da663s/iR8V/F+fCVtus7dobe&#10;2t41EXmTeaSx3ffACBScHAy2M9vs74OfBnQvhr4d/tjW5LO3sIj5sybSqyMBgs27n+pAUcAAV81l&#10;WCxOOk4b33fReep6WZ5thMhw6cbOo9u5zf7PnwyvPg38FLiTxTrUt/dXVwZrq8kUjEQxhVG4kDKj&#10;nOTk5rD+F3hfxZ8RfEMfi74hC+EVnfSyafZ3Vp5amPzGWNlGem1QRxzkV33/AAns3jC0utJ8QWCw&#10;xyXs1skMZ+by1YhDgeoAP/6q9X+H/hCy/sa01IQ7VaNXXcvbGefzz+Nff5flEcRShh8O9Ir9T81z&#10;DNq2HlUxFde9Ud/w6FnwPpmviWRrvy4oFkPlIq8lfeuyiUjJNQWiRxriP7vr61P5oC4Fff5fhYZf&#10;RtzN+p+e4rESxVTmtYkqvcE7sbalRjj5qhuGPJAr0JTvC6OVL3jM1WLfGw28188/tsfsZ/CL9sr4&#10;V33gH4k+Gbe4vY7eX+xdU2lbnT52A/eRuCCDlVyOh28givoq7AfjHbrWLqscLBgxxx8zV81muBhi&#10;IqV9UexgMRKjPQ/mN/bl/Y6/al/Yf+NEFj8SNfN2utSz3Wka6spEdztZi6M0gUmQDGR0bcuM5xXk&#10;tjN8SL+50m4uvH88rWMUaadNcMzNEgfcqqTztDE4ByAM4GDiv6ZP2pf2Y/gf+1Z8P7j4X/G7wPZa&#10;xbMsj6bNMCs1jMyFfNhkUho3APUH6g1+Qfxo/wCCfPxK+BHiTTfhlr3w1MM0d7dm38XeHbcrFdWs&#10;4ZVid5Mb2Ax8hxsDtjIxRgcxp+x9lWaUl5b/APBPclUirVGnb1PYf+CSnhSz/aC+IN9418S+FdSt&#10;b6GzafVteMwjtdQ1R7iBZZIFgt4jAoiclkDNHveM4OPm/XHR49P0qy8i1kiVWztj3dT659f1r5h/&#10;4Jr/ALHVv+zb8K7aO40rTVmuitxeXlrM+Zn2x/NyzBmYqMnKqvlkKoHJ+oJIbKU/LIrheFC87eOl&#10;fpeW06dHBxjazer0sfD5ni5YrFOa2WwXFx5wEaDaf4l64/GnxadJMq4x+dNjigP+qPT609Lm6Q4j&#10;kZa7elkefe+50WgXMy2i2k0J3R/Lu3VoIcDgVzWi6hPaXuy4O5X4z6GuhLFhjOK4akOWZPmSFBTT&#10;G2MhqYJYw/kNKC2M04c9H+o9akB/DR++abIecfrTgu0ZAqGeZUk+ZuvAHqaAIpw2ST83vVK561pM&#10;PM3eWMqR+VUZ7dpHMa9eij1qHECizkMQPWpoHyNxFVbjckmCaakyFSWO3tWbGjJ8Z30drDzhGkyd&#10;27npiuYRiynP94j6Vb8ZaqftapLIrMZNoXy87FHvxWLFqQ8rC+vHbivyLizHR/tBwb2PdwEmomqA&#10;wO8jdxj6VY8ksyshP3eaxtN11LqQxFW+Rv4q34WDx/K/avncPiaVb4Xc9bnlHcWFjnYOwqRItx3G&#10;o7eD7NuLtu3Hj/Cr2n6VfalKotLdtrHBkI4FdmHjUrSUIptle05dSjdQNwFbbVK8tnkX7uSvpXe6&#10;d4GtIZVnvZ/OZf4cfLWzBpdlCmIbWNfoor6ClkOIqL95JR8jF5hCHwq55t4O8F3PiSX7aGMcAba0&#10;jfxewr0nSPD+n6FZrb2EO3+838TH3NWYYIoEVIkVVH8KjAqZHzwO1fSZbleHwdPa8u55+KxVTES7&#10;LsRx7Q+KkaZSMYqGeZEO7qarzX6IMh8V6E8RHD6N6HPGn7TYLqX5uDUMW7fvPHeoHvUlm2s9DTvG&#10;GIO4fyrhp4mNao5p6HQ6cox5XuYPxBVZtMl8qP5myG2+lfNHxZs9Tu/DdxZybVVbopiQE7lYexHv&#10;X0p4vV1tcnP7z2rxvx9plpf2l14fvCFNyp8lu+/Gf1r8f48pfWs0UpKyacfJ32P0jg2t9XjG+uqf&#10;+Z8ZeIPiJZKl74Xk0gyKsjLHbrEqom7gEbu4x155rA8PzXPg/wASW19Z6ytnqUknl3EVwoWJGyAf&#10;mB24HrwOas/ECLS/D8+oix1+ZLyykYxrdFmSFgCxOfXJBC46fSuP0r/hMvirfSeG4fEFxKby1C6p&#10;qEknyrFn5kkPp8vY9Qp45r8ly7B1oVow5LavSysl3P6A/dSwrafutamv8Q/2y7/wZ8abrRdZln+x&#10;x+S2ntuXdcK0aZIwSG+bOCOcV9lfs7fFzQfiX4Ut9TsrssWXbNG334/UEZ61+Sfxl+HPiK5+NH/E&#10;xW3s7aO5Z7WeS83FbaJSqudp+VWK8qAW54FfVv7AfxF8RaFIliRbwWs7krHg+YMH5sk88HOOOlde&#10;OweE4bzGnmuEelR++ltq7femeXmuV08yyl0+W0oLR9z9FdLugkish3Ip+Vs12FoiPaAt/d4rz/wf&#10;dxvZKkTq24A5Xmu8sp/Jsk2y4Uc1+55BW56PNLsfz5m1B06jj2ZIQjHAH3aCqeVuDr6FcVDPJtTz&#10;A/vVWSeUDKt8vf2r0qmMjSdmjzo0JT1I7u3ZwxQVkXN1c6eXjkAZWGPpW1dSBgPKl29M1k6teW8R&#10;bzWAxxzXzeZV4qnzRlY9XB05c6VijZeJLJJfIa5WNh0Vq2bHxdZwHBmXHs1eA+O/EFnD4rYwTkbH&#10;3NHuPK/TofrXH6n8f10i6ksbZJGccxbWORnocdxX4rLxWnlmMnRhFycW1pqfex4KlmFJSj1Vz7Dh&#10;1mG+j82GVa8Q/bu/Y/8ADv7XnwlfQVS1t/FGlh5vDWrTKf3UhHzQuy8+W/GR0yAe3ON8H/jZrviW&#10;9EM86+QPvSR8fhXu2mzG/sFnikGTg/NX63wjx1huMsG48rXRp9z4vOOH8Rw/iL3P5+viT8MvF3wz&#10;8YXngPxfBHBqVnL5dxbrMHCN/d4J57HvxXJnw/canM1rA/bh8YAx/IfUV+sv/BXL9kpvHHwvX49e&#10;DtKtVvPDm5/EsUcZVpbM/wDLwAOrIQN2M5Vif4RX5jtpES3EcdvvC8yzMMnAUklsZ54z+Ar2KlGp&#10;havK/kdWGxMa1NTj93meJeNfgvq2ubkh1eN4G5MLR4YZ/nzjpXnt5+y/4i0y+Z7XxDBj7wVom+XP&#10;86+or+yuGvTOsEaqx3lY/u/hWfqfh+a7J8kBjuByfp+lenh80xWHjyxegVqdKs1Ka1PmfUvgX41M&#10;TC2nt5GXnZyN349Kdp3wT8Z6fOt1J5ZXAHyZ2juea+lU8PbbfDK3m+Z/EoZWX+ec/nn2529B8OWE&#10;kq/aoV5+9tXOPzrs/tzFKFtDnVGjz8xn/sma54j8J3I0y/0rywv+sY/dPTHU/wCea/Sz9nj4lvqe&#10;gW0FxpBZyqoPLk9sjH4V8e/D7w34chnjiskEinaquy7OuODk9jx6V718HfEFr4Zv43inaIQ48tlc&#10;fIcf56V8Nm1GpisYq0FZ90e99boywvJLU+xtf8RMdFtYSrRt5ShRu5yR39eK8z+PHjTT4vDX/CK6&#10;HrSi7naOK6WD79vCSct2/ukcHNVvDnxffU5Wtr+SOZxkxtJjd+A7Z9vWraD4capJcza14WhaS5O2&#10;a5jmcPx3zn/CvqaOJpypqM3rY+JxVOfK4xVrngtn4e1mydGjkRY4JNwbb97jr6j19q77SLvxZDbw&#10;31vcblVtkqhww29AR1I716FF8D/Aeq2XneHfEN3bs/8AFIfMRfqMA+nelt/gZ4rsXmXS9Tsby18l&#10;RtMrLI7Ac44wCTnvVUKeIpSvTl9zPnZYCUXcTw34nuJF+zXu5ZFVTuU8MDzkZ7+1bOn+JzHes16W&#10;YbiRDt5OOhz3H/165q68O+N/D0keoXfhu4WP5lWSNQw3YY7TszgcenBNVb/x3oGkymLUra785CCt&#10;vNCw4wMkZOMZyM/y6V7lHiKtgY2rpvzCNGVrHVz68La8+1RTrngyc7lbPPUDPfp9a39N+IGjazJH&#10;DDu83y8srr/Lj9awdA8QfDjxjoSbZPss27LBJlyMfd/LHpxXm/xr0nxL4U0mTxLoN4skMNwGhIm2&#10;7wF53Ht939a+lwPEmCxUlBPV9DnnScpWPq39ne9utT8VC/skaNbeQIo4cuG5bkg4wBnHt7V9ORyD&#10;bgdRXy5/wTm0vxFr/gRfHPibQJbNZ1WSzkaRCkpII3DDFuFP8QU/MeOa+oNoMgkHpjivq/so8mp/&#10;EZR8S6Ta6tp0kVxbrJ8pxuHSvm/4i+Dp9J8USGFFVRjPynao2jjrX0+VDH5jx6Vx3xF8CWfiCyLw&#10;w+XKOki/1pSjzqwU6nJI+d7C01CW9VJ4GWEyEQld20g9ge/SjW7CXTXWZ1ZY2YlQev8AOvVYPDg1&#10;HTDpUy4uIZMlZBlWxxwOnSo9c+GVzd6WLgSCQA/L8o+VsDiuaVE641/eueO3ha4MLQOu/wAzBZuO&#10;MUyCVrOYXcLnaqgOq9gDWx4o8PGF2Ljy2SfZJub7vH54461yPiHVYdGhdp7nazBlVvr9K4a0HHU9&#10;DD1Iy0PQPCt/Z67aXCR3LQzQxmRYz0kUdR7n0zUsV3FNDwAysuHVu+exryHQ/ifc6FqhntkaRoxh&#10;hu+TYeoOPUV22keNtJ1cfarC7j+Y7nRWzsJHQ1zylzRRvy8sjx34meErj4Q/E2S/gG/QteUiVdvy&#10;jP3h9RX5Af8ABVP9nS3+Cn7Q914h8PwKuj+JCbu12r8qyHl1/Pn8a/dj4seDoPiD4Jm0NkHnrGZ7&#10;CRuu4ckfjXwP/wAFHfgDJ8cf2Zri6tdMzrHhnMsGfvDb1H0xn8a+dx1Kzflqeth5c0Fc/IeCHBw+&#10;3HpViK2JJ2U+KBllZGjKsrbW9vX9auxwkrtA+7Xz9SpY6bNho+nPPcIjL/F93vXtHwj8Btf3MMci&#10;D5mzwo9P1rz/AMDaS11eqNnVhg+3qa+l/gl4b8i4h/dfdPyj3weKrBw9tWuxSlyRPefgX8OILKyt&#10;3a3Ulto3Fa900DwrDDbgbB8vLKy+1c18LdJjhtreMsPdjjnpXprGO1tfkVe5b9K+so0YRgcM60jl&#10;db0O2tYWeUrx0XqR/npXj/xS8W6dpCSW0UQZ+p/x6V6x8QdSezsZJEYHcp7dO9fO/iqzn8QakztO&#10;yq3JC5rGtBR2FTlUkea+K9S1vWrmRY5DGuTjbk/1rDg8G394cMkjbvf3/wA/nXslh4IsYU3yRrI2&#10;7r+NXBodpa/u0RVHHyt9a4nRi3qdcZPoeR2HwpklUM0XX36fj/nrWhD8LFQCRkC+hbp2r042cEbE&#10;PjbjnHTr2qOZbSENH5i7QCF3Lj1qHTpx6FXkcDb/AA2tof4VZcZAx71etPAdkoG0DIwfu9Rn610z&#10;S2+zKDgnH61Gmp20I+Ur93oMGpUoxehXIyjb+DbaNNiRrzwu4dT1ptz4Rt1BQRr69uP/AK1aUfiS&#10;IP8AId2Ome9Q3fiRRGpYD8se/wCFae2iilTMG+8OWqJhIV3bc7R3rDudHt95AVf5Vuajq6SL8z+v&#10;B/lWbLqcZX7/AM3b6Z9qzlWjuUqfYqw6NGGPyqP7zH0qZdDRuQNvttzR/aMZOHbDdhkZxU0eqw4w&#10;Sy+g3UlViyvZPoeQzTluA3PpWXf3u0ZbsMnpTrm92fKB/wDXrJ1C7DD5nwD932r4qNPU/uSvWiNu&#10;rws5456jmvob9g3TzeeM432Z/eL78V80zXEm/cfmPU9K+rP+CddqLjxdbybRzMoNeXxBRbwSj3aP&#10;g+KMVy5bU9H+R+vXwcsVtfDdmGXBEeRtNbvj/UorXR5GZuQprO+HHl23h+3OeRCv8q5z4/eJG07w&#10;zcTpKq/u2Kmvawcfq2BS8j+I83l7bMZy82fnt+374on1rWJtJkud0bMcx7uvPpXyingCaO4822jH&#10;LclQOW9K9d/aY8X3HiDxzNambd+/P0xms7Rp7GzsVW9bL7M7iOnFfS5TTl9V5n1Kwkdz5r+OVrPY&#10;QvDcW/BBbcF6V4HqM0s8jHDDFfTv7S8llfxTtbRqq7W4C9/XrXzOtqzz5dMkNzScVTrNs5cV8ZBY&#10;WMkjgmPryK3LSw2Ywv5U3S7B5pVjiXq3FdtoHhK1a382fO4gduDXBjMZGluc6OR2/ZXwTj+lamj6&#10;8LWdQSuPr7Vq+I/DWmrbkxnLc/NzivONbvJ9JuW2t908HPWowqp49WRUZSiz3jwj4ksmAjlmUYPB&#10;PPY16d4W1GzdFCvHtxnlq+P9B+KjWEyhpsbfQ16N4f8AjekcClZsFRx83+ea4Mz4dqS1SNly1Nz6&#10;pTxFa2NqEFypZfu4I/Cu7+HnimO9WOJ5l3bemc98+tfGMHx0bULiOBbzdnt3r6D/AGftevNUmt2i&#10;dzux0/hr5vEcOypUXJqxlOmrWR9b+DYWuoV/3RklevtWxqMAgXleOoz/APrqp8N7CZNJWZ12ttzz&#10;V7WpmFuysvzH+8tfDY6jLD1TinG0tjl9S1II7ZZfQY71hXuuIC3zbSuRTfEN2YGaQ5xnp3rjtY1q&#10;dSzSybf7oZTnpXJSqc7NIGjr/iQum0Ou5fQ1kxap56DEihj045Nc7qGtSiXdJ/Dw27gZ+tR2OriZ&#10;xu24WvVpu6NDY1CV5Ez8p3L/AAqK53ULaEo0rgAbeM5/GtSa7cxeZ8rNn3HtWHrF6zxbAw2qfm96&#10;9bB+61cXocX4vgSbeWbkHPFeVeI/DMet60tsdqr5gDbjXqPieUkvvOexO3oc1R+H3geXxRq41EQl&#10;khkx8ynacV7KxkaEOZhCHPNJHc/A/wCHNja6eqJbqzMozwOley6Z4LsLa1VGhjU45+XpzUXgXSNL&#10;8PWkYMag7c/MuAPauA+O37SUnw/SbTdBtlMrA5uJW4HsPSvj6OZ4rGZp7Onrdn08Y06FBXPZbP4c&#10;6DcW8ZSCMt1Py9ag8UfBHTNXsJLRbGNvM4Py9OK+R/gd+3j4m1Tx9H4a8S3YJuJvLR1z06Y/+vX3&#10;18Odesdc0eKV5BM0kY+brzj6+9fW46OMy+mufrqFOVPEU3ZH5tftbfs0J4c1Cea2tB5bZ27Vr4u+&#10;JHw/m0y6kZYWCgn+Gv2x/ay+D8PiDwlNqFtaIxRSW8vGa/ND48fCkwTXAa2KsC33vavouEeKZRre&#10;yqM8HEUHSqaHxzqVg0Z4AqiUKferuPGfh6TTryRWj6tnpXH3sHltwD1r9uwuIjWppoxi7kcWc8/p&#10;WpYs2FJNZaVes5CPlXr1rSoro0RtQyKRlQKe7qBzVKCXoB3qZnwuQK4ZR1CwXLcZBrPuZDj7uamn&#10;nJ4P51VmkZty4ranGxFizoti1/cbTj5jivWfh/8ADSS/8tmhzx8vHWuH+F2km/1GP5N3zV9cfBX4&#10;epcCOU2+WGBhl618jxVnX9m0XZmFT4TnfDXwcaSFXMPb722t+L4Zz2eHik98YPNe+aV8PoILEHyl&#10;XA+6eOPSk/4QhriTyIINxJ4+XrX4zU4rrYio0nc5ZTieN2Fnqmlpl4mx/ezjNbNj4uvLDbvL+vXt&#10;Xp0nwS1iWEzyWpAbp8mR9OK4rxh4DudJ3KYfx/H3rqp5h7WPvoz1lqy74c+Lt9ZyeV5nyt/tdP8A&#10;Cuz0n42TMgxOfm/iJrxf+zJ4my0ZG3oTU9sb2NOuMd8VtUeEqR1Q7HtL/GhHGyS4XO3/ADwaanxd&#10;GNyTpyfu55/DmvBdY1i/s/8AVlvlXH+7/nNc7deNdSWTa8r/AHsjnpU0sro1veihxSufUkXxOtb5&#10;fLd0bH8Xp+tLca/HdDba3f3unzHP/wBevmTS/iFqMQwHbHq3auu0H4j3RHE/8OCdvPStJ5XGmvdK&#10;5T1a5tJpX88XIOTjH+RWVqq7YGdo+cZX5icfkaxNL+IKSrzPuKjozDH+frVfVfGkDJtRlx0X5v8A&#10;CuGrg6kYuxcbrYZqeoXCHM8mVHGA2M1x3iHxJtDEybu27PWna/4r89j8/wCAyK5DVdWmv7j7JbQl&#10;mbAwM/5FdmX5fJyXMjS19TI8UaqZ2YyP/EdvNcvpti+qahtMf8XevQrX4Ua7rcXnfYpPmHBZTj86&#10;6XwT+z9qAu1lmt2UjHUfzr7CP+x4VtLoaexna9hPhL8KLrU7mNha8cfwV9OeEvgnPaaOrfYfvf3R&#10;+n1rR/Zy+ELWjQveWgP3fxFfU2ifDqy+zxQLbjbt56c1+S5pi8ZmWO5G7RTHR5XUPifx/wCA9W0u&#10;1kWG2EZVfvBf8P8APNeO3CalZ3jecW+ZuCT0r79+NPwwsJ7KSIW6qOucdiPXNfKvxM+H0eiXTlIN&#10;vHyBf/rmvqqVGFHA26n1WFk/Zo4Gxu7n/WP028f5zWT4o1qQxmL5s5yFq3ql3FZJgN8vccetcpr+&#10;oNcz7Y5PvY+bafWnl+FhVqKVj0ZcvLoczrbPdO0rFuh+XNcrqFsS7Mq/ma7W6t5GjyM4/DNYGo2L&#10;eZ8yjce+2v0DC2jGyOWRzX2U7+nvyK1NNtyq7ifxWp4tLeRtxTIHGMVrWOimGMjb6dF6V1VLDiXP&#10;Dtt5gUEBgTzz19q7rRdHJQMye2elcroNr5Mg3ED+prutCuVztdh90bR0rn+0axjc3tG01Yo1H5qu&#10;a6DTPLJ+VenX/Oaw7Oby49wZfpVyDUGi5PY5HHT3rRSRso8p2VpeiOJcsPl7bjTJtSQyHJGF6+w/&#10;Cudh1Z2bBk/U1O2ohwef97a1LmNY+8WptRmSb5vThmHv/wDXpI9RVTzJ/Fn5vpWVPfAt9/23f1qA&#10;3yI3lyHjHTd1qOYextz6y6xhN/3f7vP481yvjfWWaBx5nO04yePpVm71UJwX3ZHT+tcV418QoIWz&#10;JtOOla03zMcpHnfxJ1IlZDjp6814P45uWMsnOeenrXqHxF1wuGYn36da8X8X6qkzsfc9q+kwNN7n&#10;m4iZz8suXJ205GLDBZar7mYNkVIpwMr1r2uU44y1LAcD0qeJpAPlqpGQ45qZXzwazkjaLL0M+U2+&#10;tSB1ChStUQwVeBipg4PUVHKbcxbVv7x5+lL7HJz71XSQvzj/AOtUyOMYHaoehMpc2w9dygKF9qFJ&#10;aXOOppoGOuc04YTkDvQTHmuSpjB3DipTOVX5T749ar+YQ+WQUjSknhfxBFRynbCXukyv6Gm+YMHY&#10;1VzOSO31pjzhV7D8KfKXzE/nsRg881H57KAAah8xiwYN+lM3c5C96rlE6hZFxJk5bvViGVs4Tp2q&#10;rb2zzHCfrWrY6W7DcynP0rOo4oIvmGR28lwcY/8ArVbtNIbG4xVp6do7OVyvStqw0cYw0fT71cFS&#10;tqbxo82rOdi8P4U5TA+lXrLw9yGK/L610ltozN/Dz61saf4bxyUA9sVhLEWOiNBXObtNBIT5Y/xN&#10;a1p4dkbBMY9Dmuos/DiBQWXnNXF0xITkR8nj1wa5KmIZ1woxitTnbXQvK/1iKvpir0ekxp8gj249&#10;s1qeRtONg/AdKa0WHy3y49ulZe05tzWMVEzVtcJhQPl52561IbfaMg4z29avR2525/i4FWorIs3z&#10;L8239PwquYkzbe0dGX5B0+83er0Vkceh9OuavWmnM4w0eG28Fe1aVtpBzlv/ANdZzkaRizOtbBiw&#10;bjBI5rXttKJb58/L146/hirVrYRxliY+c4PbHH+fzq0reXFvUbuBwvesXJyNoqw+1to4v4Qfr3q7&#10;DLGpyxz2/Ws5rpIfuk57lTgVWl1WONyrdzzknnmsuU0coo2nv1iGwtuYYIO7rWBrTXmua1FptniQ&#10;x/d+pIAqtd+ISNw8xeDjDfrXS/DHw9c+INchlig80zSL2/U9Pf8AStacOX3n0PJzTEKOGaXU9tvU&#10;tfBXwfsfCSq8d9dxqsm0fMFOCzZ9cVzP7OX7Qs/ww+NVzeyaxJNY2tuyssUhHzZA4NWPinqEupau&#10;8RvjHBp9v5SuynltvP5YNeCzMngeL7HbqbqS7YyLeR+mTyD3HWvNp1p4mpK+v6HxNaMa0rJ6I+34&#10;f+Cid3ZeJbzXLhZW+0QlreEN87yAnB56E8DHoK9U/wCCeXh/xT4u+2fEjxfaSibUyTDI2T8jOWZs&#10;np1+nB9K+LP2eIPBniHVtS0/xlbC4b+wXXS40baXuWKjHI7KXb6r9K/TLQPE/gb4NfCHw/otve2d&#10;lbrYQws0swDyfI2RxySxRvxb619Tl0XGKT6HVQj7ONjrPH2ojS9FmvLu+jtrdclpJD1UHnbz1PT2&#10;rkX+IEXiHUGuJbxfs1vAhj+bKk43c/QY9eleA/FL9pf/AIWD+1TY/CuTWfL0fT/DNzIbWPH7udlD&#10;tLK7cIoiBwB0BBON2Be+COq69/wq2bW9fgNvNNf3M/mXCnCw7ykbHknBQLj1yO5p47FPZM9bB4dP&#10;Vnun7Q/xSk8DfAXXPHmlWu1dB8NPLBM0mHkunG1e/TcR0xxz2r8dfGk2iGazjtYlZZh5l5I0wZ/M&#10;5U52gBSTk7eTgg96/TL9rfxLe3H/AAT88ba/c3E0Ur6btZZLcDzt06Dcf7uA4AAGRux9PyhivLu+&#10;26Pba8Fj5n8ttygXAU4A98fxcDntzXAqnNqj1sPy0Kbue4fDf4fR3MqraeT5eWhW3aQeagUhhI+Q&#10;MAlgAASc9eM19MfB39kS/wDHktvbjT4Z7XKNcTYJKY5ITHBY9MenUjk1g/8ABOP9h3Xv2rfDWk+O&#10;/C+k+II9Nt9WuIvEmpX06RWd6wMLRLbt8zB1Dt5mQwIUYwScfqx8If2fPCv7M/wpWz3rdXFtbyCe&#10;4OWmnbcSMlicnB57Y4GAOfAz3NalDDypYf4ur6I9LAyhKup1tV0Xd/5Hx54otdA+Cfhe38KeF9Cj&#10;s7+8lY3y2KiRy/zY3kAbtoTG49WyeMcdH8Hv2VvFfxD1+w8ca3o10LqRZLZYZF8vyziOOWWZlJLM&#10;4dkUD5tzMcLtr6Y8Ifs46f8AELWP+Eu8SWFvIpuWe1ZV2h4/NLLu5+YBfr95vpXuWmWnwq+D+gvq&#10;3iLWNP063sInuLq6uGCJEGOSxJ6cnPXuK/O8jyHGY6s6uIsr6uT6/wBI+0zrjGnhMKsNhI3ltZal&#10;L4TfBuy8L6bb213Z2MUduiiK3tbJYkjVdvyjqx5xkk8jjHJrgv2ofHHi/wAU+PLX4G/Ca4e3vLea&#10;1u9bvLePPkxszsByMA740J56NyCKr6N+2H4k+OXxFuvAfwH8PtNplvKqjxI1v+68rcgZlzneSTgZ&#10;AGOecc+/eBPh5a6Ra/2jqsUVxqk4U32oGFRJcMORuKgZA6D0Ar9Ew+Aw+MwrweAfX3p2/LzPzHEY&#10;jE5bjFi8dFOT1UL9+rRxvwg+BthoGnHWfFb/AGieaaS5mmkPLSSA+Y2FwACTwO3Pc5r0zQLW6ksS&#10;14i7ZGYxx/3VzwPyxWhLbxRw7GQbdvTHWnW/CruP0r7DL8ro5bRjTh0Xzb8z5PMMyr5hWdSfV6Lo&#10;l5IVUWFFVUwAMYHamGQ4JKVI/TgVGzE9q0qKXNdHLHYVXdhyKZOTjinGQBeTioJ5K0heMNXcn7RU&#10;vjj5hWDqV9GlwqyR7hjPr+lbGoSlYiDWC4FzMzK+3HpXl4rmi1Y9DDR6mDd6VJqF+siTBd0mJNw4&#10;Ud8VR8QeC9G+Jnhu48L+MNH+06fIpRVkQb1Y5AKMOVbngjkVs3oju5W0+Of5iwEYVc7yfX2roNBs&#10;YXnkVJIyI8xttXOzBzjOcDtWOU5bGvim4rS+r7+R1YzE+zopPtp5HPeAvB2peA/CNvoOo6tLeXUa&#10;nzLq5+Yv0A78AKAMDHrWh9ogNwyxrtJHPy4zW3rLediLZx/DtNUoNOld93k8j+8tfplO0aaXY+Rk&#10;veK0cqum2Jty55571Pb201yvlGP61estGldii2oVT1rXtNLFsijycnb6VXOLlMGS0+yBd6N1+XaK&#10;2tKmM0ChjllGGzVv7HvGHgpsGkLHL5q8Vzzd9R2uKIV8zzAvPrT9gB3Y7VNJEVXaRniqs77F5Wsy&#10;bJCymQruBqs+5281k+6KczgHkj0qM3Bj+UAspbHFBIrS/u9nK7qgD+S+5JeR90/0qbA8vBHeo5FR&#10;RuQfxYPvSYGZqG5iW65OayNUmEUe6RvukHb610F1AgXJz+Vcb8QpktdNaTz1jzxuMm0jkex7f1rm&#10;rT9nTlJ9CW7HmeueKoNW8Qxm3yJpVX922QAORj6/L+taOmXEM7NHI6/L97rxXg3izxqLbxtII7zy&#10;41c+TEGX93Hk4U4AOep555ruPBXjZLqFdtzGcY3fNjnNfy7m2f08RnVWEl9p9T2MHUcYnqKRJB8y&#10;7f8AaX1rb0iYyIYkH4nuK5nRtYhuYSMb2QfMO+PWu08A6edX1REBDQx/NJ9PSvQyulLE4uEKf2no&#10;etKtzU7vodR4b8LJNCt1fpkN92P1966a2s44YtiRqqr0Cin29sgjyq8gdqlVcjbX7lgsvoYOioxW&#10;vfueVUrSqS1Iti43YpmcdqmkTFQyAgcUVE4yHEXzM8ClMhxtJqNQVJY01m7mphUluyuUZcAnmqUw&#10;LIzEfWrrSIRj8KrXRKL0rHEUY1o6mtOTjLQybeSZZ2a4H+6KuxSxCXfPcY7njOPaqlwQZ9238qS5&#10;kS2i8wg/N935sc15OXwjh4uC2Tvqd1b95Z9yt4wvLa4tWRuvG1q+d/2kNa1XQNBvtS0hF863t2lj&#10;LH0XPHofSvYPGmuXSN86AB+Ny/Wvh3/gob8er3wX4ZvrCx1CS3mngeK1Zo9yySdAAQcZI96/JvEv&#10;NfrU4YeldSlJJNLX19D9J4EyupLERe63d9rHx/ff8FBZdM8eNpXxf+Gmj+KJVkZI9Ws7o2t5JEVZ&#10;NkhIaOQ7TjdhSCF54q1q37UsXxH0ePwr8PNKh8H6XDCZJrdbhp7m76/umn4G3HVQBnOMnivi/wCM&#10;LXVz41l1ScfNNhh5bFFViOevQbs8V6J8DNVHiyKbQrXWbS0kmiVGV2BbcvO1CfuknqSa3zPJsZHJ&#10;6coSvKyTdlc/WMvxGCWYSi42Seivp92x7Zp2mx+KHtoRotnHdW80imNsyJPGFAGSH8zzN2cg4HQ+&#10;oqbw/wCL9a+G3xsGkeHtb/cfbmEUIY7okzzuVx69h174ziqXwl8eeIbLxDJp8UzxX8lq1rdrJGoW&#10;fIGxR3wSoO7JPcGk+IGgal4gtpviPaajcLqWlxptt7eNVS6VeGO8HgqQMjq34mvk4Zf9YwM8LUS9&#10;5O1+j2T8j6OpWj7RPp/mfop+zb+0Xo+t6VbwajqarNt2yFpPv+nfrX0t4X8ZWOpWq+Vdq2FHf2r8&#10;W/2fvjfrQ1ddPu3YK843w7idrZwe+Bk98dq/Sn9lfxwuoaEDfzDymVVifzNxzxXncK59m2Q5vDKs&#10;U+aMr8sn08mfn3GXC2Flh3jKP3H0leX8U1ttUqvbrVC0uJxI1uZWPs3IrFh16ynTME+fmyrE9AKv&#10;6ffNBILpGY7uVDEHmv1qTji6yk2flHspUYONjUlt2SPex2jH515x8SPiB4f8KyzR6pe+W6ruxuGc&#10;evPaui8TeNZNNsZrtXbCj5t2OOeevH61+cH/AAUR/aN8SR6rqun6ddzRxl1EKxAKuMHepJJHTkZ9&#10;a+O4uxdSmqWDwLTq1HbXZK2r/wAj6vhPJpZhiJTraQirtnqvxf8A2grPRPFcl+JtPktyhUSrIGYK&#10;xKjPPAYg7T0yCDgg1g+IdHg+L99atohnthIsYjmhZZFZGA6beCM+559MV8O/A34w2Oj+LL688UaN&#10;/aVnfMlpcS/umnEWHJj8uQHfGxwTjBVlUhgRg/oF+w94k8KaneLaaIzSaf5JSyjkjJ2qcN5bcAbl&#10;LHpwa/JeIuFaeV4qjySlFzkrt7Xlu1310sfrFOt9Twk6tON+Raea8z079njwfJ4Rlh0PWLWSOaOQ&#10;J50hwvHQ19O+HI1W3EYdT8vFcbp/h6zulilsrQKq8fMvJx3rsdGsxaW6s8hyfvCv0zgHIa2R8yeq&#10;bvzWtv8An6n47xTmUMzlzvRvoWtVtrae0ksbu1juILhDHPbzKGSRGGCpB4II4xX5F/8ABR39lGy/&#10;Z2+MkkXhXww9v4b1qRr3RrhlZk+bmS2zn/lm2cAYwrrX6/SQC6hw4OO2e1fPf/BSH4Dv8cf2adUg&#10;0rTjNrXhn/ia6OsZ+d2jB8yIYI+/HuGOhO30FfsWKoxxGF5uq2/yPicFiPq+IUXs9z8ebTTo5jsS&#10;WOSXdjaD19Mc/wD16J9G8vmNl3dMD/PFbEOrT+CtfbUdBeRZreaN7S8MKo0ciFXz95hkMMdSGHPQ&#10;8Zl9rEuqXbTSLvaSQszKoC7mPPHbn0xivGjGNj35Sl1J4NNtBaxNvcytIwdHT93t4wQc9evauo0L&#10;RbK8VI4wu/gMPUY4A5rmNP1ARn7OY13bj88mOMZ79uv6Cux0GS40uD+03tGNvMu63VmILqMjI/Hv&#10;0Ptim48xHP7x2PhLTY9JEkclspjbKHzFyo6cjkc9q73w9DY2tobpn3yMf3as23dx7n0NcD4Ru9X1&#10;3RrjUbmKO3eOQ/6zbiRSVXAxzuy3Oeg5rvvCGhx2zKZQdiKCVkbGM4qo4XUxqV/d1Z3Hhh5Lcia5&#10;ZsswKtI3IH0Hbr+FdLIbtJo7q3kZkKgqFx85xnpn0rnLRFvEE0AKxAbY19f/AK1dh4N1CK6iWExy&#10;eYnyho8AJjjIOf8AP412RwsJaM8qpXfMdJ4O8SXcL+VNE+3bz7A4HQGum0/xpLaN+7u4jHn+KQ7j&#10;XH6XLdQautlBp0kgbrJtwE561veVZ3Fxsuv3LK3LbcrRGly7dDjnUudhpvj0G1ESsWLAg9ME/wBK&#10;mutU094t2o6fbzxyYws0atuOT/nt7VzWnWtta3R3Pu6cZ4NXrac27tp0+DCxBXco4+hPTr264qpO&#10;cqdmzDmjfYt3/gT4Y+MrRbfVvC0NuwBRbiw/cSRc5yCmOnvmobP9nLQNf1+Dw9omsX11azOpurGU&#10;qy+XkZ+YfdOMHOM/nVe51FLHT21KNlCDO1t+TwcHv0r2v9l/wTqd5rbazqjSKq28csMO3CkMT146&#10;7l+oKe4NdGS4J4zMoJx1TTbXZf5nFjKlOnSck9z2f4beD7XwT4QsfDVigWK1hEcSrnCqOgGSTwMD&#10;rxjiuntrNnGW4pbKx8lVDtk96ugLt21+ucx4HKQiyh24A56VWurDB6cVe2gNwetK6ZHzVVw5TkNc&#10;8NQybp7WFUkKkFlHzY+tGl2Krai0uvur1A7/AFrpLm2A+ZFqhNbEyDauM/e96rm7knmXxX+H8GqQ&#10;SPaDa0ke1to+9/nrXgPxG8IRW+nst3DGNseWVj97nH8/0r6+1TSY5Ld0deteA/GnQbRfNtZrWTZn&#10;O5WIPr+XFZ1qcZROrD1GpHyL40ur7w7ezRLDJCzRs1u275WQnIH0rmvD3xYv9F1JbyC4fbHJm4iH&#10;Jb8O1ei/FTQpNbmjsjAPJtt6wrG/RSc4z3xzzXldl4Nls9SmS6kba0hWPa3QD1z+FeLUi4yse5Tn&#10;GpFH1R8N/GUHjPRYbu2nTd5YaL5hz7V5/wDG7wPHLe3+lJAq2et2sny9gxGCPzP61i/DTxi3gm8t&#10;7WI7496ou3+EZ6/59a9U+KMcOpeF1vrcKzQgSxEddp615+IpxkdFGpLm2P58v2oPhXffCL44a94R&#10;urL7PHHeu8K9ipY//XrjtI06W8lzH9OnWvub/gsn8G7S11nRfjBpFuMXmba+f/axwf8APrXyf8N/&#10;C7Xs8ZWL05PHFfA4yMqVZ03vc9ZS91WOk+Fvgx5ZlbYFXcN27jP+TX018JfDUtoUcqp3fw5xnpXn&#10;Pw78L29tKhZcZx+Ne9+BLKGKGMjHC/3fp/U162W0+VKxhWu2eweAbiOztIhlF+X5vbiuxu9Yj8kl&#10;JF29hk8V51o9+tpAqP14x/8AXrUHiJZI8F+P9lvpzX0UZcsbHE1cofEO4lu4mEZ+8PXpnNeXXkP2&#10;SYySp3x9a9J1fVre4Ukt6gbTXD+KoI7mFpIyI1HVg3SuWpJ81zenotDBn1yC3PMq8dF9fes9/E0S&#10;MpVtwHC9cGuQ8Y+JV0KViZWdfr/nvXBa58Y4rNW8uRQx+6vXrXn1sVTp7s7adPmPXb3xSsR3F1Hf&#10;n69Kx9T8Z2sZZvti8fxbh+X868K1n433TMfKn3MD0B/SuW1H4tahcNgN9WJ6V5dbMqfTU6o0WfQl&#10;98Q7GM7ftShtpPBNZdz8UdL2n/Sgx3cfN17/AP66+fJ/H+qOQ7P/AMC7VHF4n1KZWdn46bfSuGeY&#10;vdI6FRtuz3x/i3ZqW8uYnbjcu7GKo3nxgtwGH3j0JVwRXiv9uXi9Jzuf72G4JqGfUrwLuMjN9T09&#10;6zeZVGHs4nq+ofGF0xHCv/fLdqybn4ySA4ZFXuvzdc15bJf3AO15vyFU3uZndhIW9PcUfXMRIr2a&#10;6HqZ+Nk6t80QPtuPp/n86afjhNuICf8Aj9eVmbIwWx2pvngdQaX1jE9w9nE76e8PRc4znmqM05bK&#10;huKfcldxDHpVKYndkng/pTo00f1pUx1+oSSAHJIr66/4JxXMa+J7eRcbhIBz/wDqr4/RpJGWMcsT&#10;wuK+vP8AgnXYXUHiGEiIgeYCeP0rjziEZUoLzPh+KMRGWXzV+jP128F6r/xT9u27/lljnvXjn7W/&#10;jkWfhy4gRvmaJhtDc9K7fw94kFn4UjOBuEfpXyr+2z8TylnJmXgE9P8AODWnvVIxprqfyDmMeTGS&#10;fmfGnj/UZ5fHcl5P92SUjpW81qLvQ/PU7Sq/nXOxTW/irxCrkKdso+XgYr0fWvDK6doywQDll9+A&#10;R9K+yw1N4fDJFYeX8p8m/HnUjAZ7Yt2wFb614m/EnC+9e8ftAeF5llnup89CV214PfIsTEgH7x6d&#10;q8eVTnrNHHiJOVRmlolzFHLiUjk85ruNO1a1e3UI/GAdy9q8hlvpbZ+v0X1rQ0jxxcac+4uW55GO&#10;tc2Ly2dePNE5/acr0PStZYTQNuXoPvV5P8SIs7gn3uea6iX4ow3lv9nSDb8pOSvWuS8T351blY+v&#10;NXlWFrYasnNWByjLU8p1jUr6znJjbjd0x1pbHx9qdt8jysAK0/EGgNKSQnPWsAeFL95dsMZINfol&#10;GWGqUlz2J5nE9D+GPimXU9bidwW2sPmr9Hv2QvDZvLW0unUElB/kV+cXwl8OvpmqQtPH824EZ9a/&#10;Rb9kfxdZ2FjbxGVVkKqNrEfn0r4/Po02mqaOvD+89T7k8H6RbjSlVf7v9Kw/FMKW7yRDb16FuKqa&#10;V8SdPsdHUfb1ZlUEKuRn/wCtXDeKvjDYXl55KSKpP6e9fluZZTKum4oyrUOWXMWPEOmmVyqJnjIx&#10;3rhfEuktbxMWjA5ya6bTvH1neMF+0KV7VHrotL+NjGF2nn1xXxtTAVsPLUx5WeQapFLbzEfLhWyW&#10;7mq1pMBKSyHLH7uT/nvW54r09lmJhjXA4ZscVl2drHHw6cfxfKf8/lToSbq2ehdiV7s+UVyvTHNY&#10;2pyyorbAOmfTNa06KisWTj/ZzisbUYz5bHIwcfN6V7tPa4jivFU8r7ojgBePpXrH7N9npr6ColSP&#10;zmdmXca8m8YbY2YAf8Bb/CtP4UfESTQQtqsn3W+9070sRGVTCux04R8tdNn1JNaxx2/zxKpI9BxX&#10;xv8Atp6jDZ6vNBayjlM8GvoCb4qTTafzPkbT83t+VfLH7SeozeJtSuLtlO3kbX615nCeFms6U57I&#10;9nGS/dLlPm3w54sl0L4lWmqyT7VjuhuIz0zX6i/sv/GV9R0mzgjv/MMiqfve3P4V+TPja1ktb8yq&#10;vzBsqwFfSv7Dfxz1C0vYbK9uN3lEKwZq/cM9yuGMy+NSPRHLl1Z063J3P1d1of294JuopYVkaSAl&#10;R6Gvgr9oz4ayfb7hni2/Mc+v+etfYPw1+K1lrukRwi8jb5QGVW56fSuU/aK+Fmn63oza5YQAsyky&#10;cdO9fhtWdbK8wUkup3Y7DynHnSPyU+NfgSSynklWLuen8q8T1WzZJSnln72K+5vj38K2PnD7IeMj&#10;O2vkb4k+FJtI1J/MTjd1r+hOEc6p4zDKLep8y1KEzghaSh8hasQWjA5K1cFuS2B+tXLTTN/VTzX2&#10;8q2hXMygqzR8BalCzKOSK6K08KnywSv51Hf6AIBlVrm+sQcrBzXZy8zlRzVd3zwpq5qlu9s+COtU&#10;AcNhe1dlPWNx8x67+zzoj31/HuG75h8tffn7PXw4m1SGHdF8q7S3+cV8W/sqaZ511D+63fMM1+on&#10;7K/g2KbS7d/JX7qltwH5V+BeJ2YOGIVJPc46suWJoW3wgM1qp8nbwOgGKr2Pw9t9O1FZHi/i46nB&#10;/KvpKw8Fwy2y27Ww6Dd7Vi6/8OFgnNwLbhf4V/lntXxGTVMHCHNUSMqPspSvI8qvdDb7MIEtgVx1&#10;ZetedfFD4eWt7p7TS2+G6qp9PSvenszlrZbb7qfex2/KuS8ZaK0qt8irjn7uM19NTr5fiYtU2mel&#10;FYetoj5U1L4feVKyJD7Y2+/0qufB8Vshikh2kc17RqHh9EmcmNTubrt6e/tWXD4B1PU1YwWP7oLl&#10;jjrXPWynEP8AhSZz1sHUp7HhfiHwXayEkR9V6+tcF4k8FxwOxRO+d2OBXvfijwZfaZ5pjj+aPPyj&#10;8+a4LVNIS/LbounDLU4etjMDNRqnHyyR5IPD81s3C55+9UqNdWS8Id1ejP4OZcu0LYPeqFx4MBfm&#10;1Jx3r045pSqP3mCORtNcvIzldy+oxRea3MyjfLz/AAjPOa6s+Bj9mafyfw45qhD4OT7SIWi+Yn/P&#10;8v1r0cJy4p6HRTozqao4u6TVdRkEdnHuZh92vVPgf8FptamifUrc/vHH8P6Vt+CvhZZJbrdXCqrN&#10;97cOntXvPwO0nTLK5it5Aqq0mGYr0HFfS4fCxp072PSo4VxacjsfBP7Llje+GVEOnqr+X8zcc8fT&#10;itD/AIULp3h20D3NqnmLxu6Z9/evU7PxdpXhvS1tVnjaQ8c9681+OXxps7DTP9Em3O3Xb2GajGR9&#10;pS5T2K0aboWSNbwNHYeH5d+VVVX5vmHWusn+LVjYRrG7LtX+JXH4V8uj44yQ2bBJvmZuG55/TNU2&#10;+K95qEnzSs3zZypwPrzXyc8h5anOfMyw84zbPevHfxbs51kRpo23YHzdSf8ACvnH44eLre+do4Au&#10;efXj1pt7r+p31wZEkbqQp/u4/wAK43x1HeXu4tH/AMCx1r0/7PjOmotnuYGtLlszy3xTqciXnlBu&#10;v3WX+7WfaxTXTbsFt3Wt7UtBFzOd4yy9+masafopPLId1bUadPD2ij24c0kY40SSSPLIMfz/AErN&#10;vfDn7zLLt9s//WruDp5SPaUx3OO9Z97aIYxuQruH8XfivZoTstC/Z9TkoNFCOP3K8nH15q2mmmNQ&#10;PKX7vy8k1bleGH5tgX6/zqKbUYVO4Yx2bt9K6nK4RjFLUdHbGE7igyetaGn6i6jKONy9vU4rLkvI&#10;yAQB0P8Ak8VFFdIJdqtj5un4moK06HZ2WuSyn7y8HODWjBqSl8GQdj+GK4yy1Mxng/e5+7WhDrSM&#10;20Pzux15H6VHMaHWf2jsX5j1/wDr+tOfVXiTa5Xjqf8A9VcuNejROH+vzf1qK58QMX4faf8AaXqa&#10;n3h8zOkl1VGaRt3pzmoJdWRTuMoAGR94jB9P/wBdc23iBDu8yTOOcKx/AVm6t4nJDlWx3x174rSC&#10;Dmtubmu+KfLgx5i+n3vx715t4y8YeZvYSjn9B3pniDxY4zg4H/1q8x8ZeKtu7Enry1erg8PzSOSr&#10;iLIp+OPErSO+0g7ucntXmer6i1zKw7Zq5r+uyXMrLv8A1rFLmUltx619RhaHs4nm1KnMxwc46U9X&#10;JG4d/eovxpwIxha6+UnmJt3c/wA6mSTFVVLAqakRt2MGs7GsZFqOfc3zL9KkE4Y5x+NVQ57cYpyy&#10;bRg1PKXzFtJiCu2p45SOGNZ6zkEbf/1VIHOMg/Wo5S+Y0hcL2/ShpWUcNge9URMd23tTo5yR1qeU&#10;akWzMwHSmO5xlB1/Sq5lyMg89cUiyMwxRY0jU0JzLwOKj3l+2adBbyyNmQ1eg0kv2/8ArUnJI0Tk&#10;0Ura2mlbkdfWr9npjnaD+netKy0Rj8xU/wCNbGn6GVCgr0/2axnWN6dMzbDSX+VlXH9K3rDStwzg&#10;5z19KvWGieX84T8TW1pukYYEphs/LXDUqnXTplLT9JYrt2j/ABrcsdJEi42n/GrdppxTqox/F8tX&#10;7aOKAhRjnnG7+tedUlKR2R90i0/SkYAhcj2/xrVtLK3SMbQM9Q26q8E5X7o/HNW45WUDzHb6Hg/y&#10;rnlFm0JIlIypUDaMZ6UrqCM/eY9T60JI0rnGflqREdtu/wC63+c9qjlZrchkhD9D1BFItmScVeW2&#10;mcgOR976Yq3Hpwbl17/Kvv25pIZmQaeRgsnatG2sCDtK88g8VZtrSNFyoJUDI21bgA4kZWXPqeD+&#10;X0pORSiNtbFYyFMeWXkZx6f4Va8qNF3bf+A+lCzBSqKvHp1NV7u7WFN/Geufes3Jmg551iTKuAua&#10;qXF6sascqTnOPWqeo6kEdizHA/vdqyL7VCyGNRn86qMebUxlUsas+rbF+TvnpWRfa1jIkbufl/Ss&#10;u91xUO9jyv0rHvtTeY7vujuK2jTOeVaVtDYXVZLi7jtEP3pAFH419HfASCPQYPtlzCzPDbFsrztb&#10;Awf1r5p+HttLqXi2xt2f702ea+sfAenSW2nSOWVY5JwjR7fmcA/4j9KzxtqWBm/I8HMqkrWbM79r&#10;MT6B4U0zRtDg3TXSq95P3Lyc4H4fzrySDwLEum4Rm3xqq7WzwP8APb0r1z9oi18Qax8QNP8ADF5I&#10;nkWdqtyp4O8+XtHT6459KxLjwlrul6I17Pafu1j/ANYsf32xXzuFr+zw6a3lqeHQXNJsxPAsj2er&#10;wyRajumjVS+1Qrx/MMBTjhuPy78muu+Pf7ZXxG1S00Pwj5awzaPJJK1xwyzLjA985LEemRjFcj4d&#10;lt7ewiu7OGV75rmQTb3Cx7AuVYe/X+nNYHjfwb4g8SXq6hZ2Ium+zuWW3kWRl29chSSPXn0r6TC1&#10;6yt5nt4ahzU+Znpn7CvjEfFX47eLdW8f2M95Je+HbjdIk2CIpP3Lw5PO1hIDkc5TrX2ZqupQeFPh&#10;dDod7Na7Vljt4tP85lZs4GRjlsKucZwOvpXyB+wd8NtR0KG/8c6haXES3lwIM+SVzFECz4z1+Ygf&#10;Va+mfiB8XvGXxr8J+G/gd4L8IabbQ6NrzXH28WwN5dzlXYSySYPl7QAhVSMgelc2IrR9s+Zns0ad&#10;SNFOMb3JP26NTOofsd2Xwo8G6PNeSeJvEVhaOlvMXkdUkQlPUDdH3A7elWP+CZX/AASD8F+LfAF5&#10;8e/2l7S2t9PurW4tNJ066uRuCD9zJd4UgKSdypuyRlXHOK9Wj8C698JPDtlrHxde3uLi1mjlEkVq&#10;oIfG8ZDA5+bZ0wWww9c5Hiv9r/4h+IdSk0fwYl7p2lqvnR2dvIyq+FbzGZQPlU/eOMY55FfM1s+l&#10;7R0KUG7db2PqMLwvWxlFVnNRT7n1Bo3iz4K/soeFLX4M/Arwrb6PodnJvWO3YeSckNNOOSzMxOPU&#10;sR2HHh3iP4o/GPxpD/wuL45+Jl0PQ9Pumm0nw/ZyBVulBbAZR8zk8dTzzng8eK+GdT1W5vF1vNx9&#10;qwsMdxI5ZQgy2F/ugEdO/wCBq1e/Dz4+/H/XLDwV4C8LXer20t+LNbiEBorfG1mUt0XCkE5Ix056&#10;V8xKOYY7FewUrKW9tdOyPsKOU5XleF9tOzst3+Z6le/8FY/iRq1jB4b+Gvw9sra6M7RJDtaVAnAX&#10;JIXB65IHvXdfs0fAT9o39tG6/wCFkfGHXbiHw39uLwaW18/kNIjAfLGp+594AEkhUUZOM17F+yh/&#10;wS18EfC6Wy8W/EKzjuNRhXelmsxdUk3DDngDdtAGOQCWIJ4r680DQdL8PaZDo+jafFa28ChYoYUC&#10;qo/CvucBw7WrRSq3jDt1f+R+c5xxVluDvHLoJz/mtovTuzmfg38EvCnwg8MQaBoWn28bKiCaSG3E&#10;YfaoUcD0ArulxGm1RTMhTg0jPjqK+3w1GjgqKpUY2SPzXFYivjKzq1pXk92OcsylB3Wmxp5abSxP&#10;1qOW9toI/MnuEjUdWZsCqbeMfCUMmybXbdjzuCybsY65x0rT2kXpKSXqzncoxNaGMtGT0qGU7flN&#10;Vx4s8OtGGg1WFw33SrZqG41rT5l3JcjnkVrVqUFS92SJh70h73ILCMDPv6VBcXAVthkqE6hbhSEb&#10;k/7JqldC5uW8uJM5rg9t7qtqdUYx6sZqF+blzDbMG2n5j6iuT8ReKrHR7+DSosG5vLhIo/mLAFiA&#10;OACSefyrobzTtSWCZLNPLx/H15yBwPTv+FWfBvw1he9t/EniS1jmvLeRjallDeSoyFI4HzYJznp0&#10;7VzyweOzCooQXKr6t9uqR2xxOEwseaevZLv/AJGH4V0LXdT1RJZdSke3tUlRHsEAjZyQuSzHOVBY&#10;DHAw3Pau40fw+ulWf2bz2mzIzs8jc5Zs4GOw7e1axs4baIRQxbV6ClS33gA19jhcLSwlNQgeHiMV&#10;UxErspGzVeVj68/KOtEOiI8/nleema2IbLacuKWVABhBXV8W5zcpSW3SH5AtSIO9SeXk5NL5Ldc1&#10;ZIwAntRmpPJYkHdijZkfLS5UVEag3ZBFRy2UUrcpiplX5s0ZzySaWgcpl3mnSRksrVQaNhL1x2ro&#10;XQPwar3NlbOMhRu+lIlxMhmZQUY9PvM1VrmVTtIlUAN+fpVrUbGe0DOPmVu4HSs24QRRtJIpLE/L&#10;7+9JmbuidRKFzIy7W5wvY15t8c4AdJmsPO+a8QojbioRQDknBHcjn39q76S9n0/T5LqV2ZWXJXHP&#10;/wCuvJPjPr10LyK0srRpJ0jd9zKWVOBuJ7DIOB+FfP8AElaNHKKjfa336GNWVonyT410K80PxK+o&#10;tNJLbseX3EM2OoBP6Zp/grx4La4eJWIKtlVaQdM9M16V4nsIPF0EmmNAzT/6x2GdqAgYUZ6Y5715&#10;Nqng/VNC1M/ZtMhMe1v3jRt8wPQ8f55r+Ic2w+Ly7HOULuDbd7aryZ1Yavsme6+CvGF/eWcOoWsO&#10;7y5ts7ZBBJ7Y6+1fRvwO0i5i0SXWbu3aFrmTEaN/dHQ/nmvg74YeJL/TPE1npmt3Tra/aVMnzY+X&#10;PJ/AV+hng/xL4duBDoOk3yyFLdWUK3VccV+teFuOwuYYr2lSdnDRJtXu9ND6SNGpLBupFN9/RHV2&#10;5G0CnSIQ2VqDzQn+elWFk3oDiv6IpyTVjyZRsRtk1E4NTEEHFMf1FY1ovdGkWV5HwduKhlcYwalu&#10;XIPA/GqU8jA/eryamI9i9UdUKfOiQHLbQOfSoLuQSKCOi/eqpe3U1qw+Xk88/wA6d9sSVRtbnHzV&#10;nTx1GpzU9mu5t9XnG0iC7Xc+RVDUbqJXWBjt989KuXzlI/MVh6CuJ8Q+KbeOaSNkbzNzBSD0968r&#10;MsbTwNJtu1z08DhZYqokcV8d/iRbaN4SvtRFzH5cML7V3YIYcdfWvyd/bV+MfiHxU+oabJf/AGi1&#10;uLc7bfd5ihGGOhzhgeQ3UGvuz9sb41+GfB/hSaM6hBJIJt8sMibgRu53Y4Gen1r87vi14l8OeKtd&#10;1TT/AAtBaz28zLGs8eQVDMSXUMBwAPXiv5yzLM6+ccXfWF70KSSTW1+v3bH9GcHZTDA5S3JWcu58&#10;2+JtG/tPwkzz6fJNcRhg9w0LA7dxx65GCOa43wo3iKw1eeXSLebyzCouF2/Kq/3u2M/nX0v4p+Fn&#10;jGbQjqenaf5OkxxhoVaQupUcFsk45YGuduvgpoev/CjWPE0N28epaXcKskKplZkYZDZ9ARjFfqOB&#10;4mwlXDujN3v07G2KyOt7ZVqbtYwPAuvXmjTxwz60LS4kbzFuAd23H3SCMkZB9q9U1v4r6Naztot9&#10;rEjLcQrb3V1DskNxCI9udvAZu/Jz75JrxLwjrenQ+T4a1jdcWcdwHRflSVcgbtr84GByCCOK9Fn8&#10;U+A/BfgubTNK0O11a81C3aOzeRg72zMw+ZWHRs8ehBOB3ryMZl8vr0Zwvvey0PSw+MUcPaS20OIi&#10;8ReJvAGo2uqeHp5mtWkKXkkf3BljgewIxwehr65/Z0/bTPhjT447jW2V2wrQecME52g57+nWvmPV&#10;L2w8RaHZeHNQ0yGw3FpYbhoSrI2z54+pyNwVhnu3BAPHmniTWLHQ7iK90S+uJDFG32pUJVAMkADH&#10;IB64PTFdWacG4TialGTvCouq0/FHBWzeODUo1EpQeyfQ/VHwz/wUr0TSLa8GtLujhUl9rKxTJwD1&#10;P5fX0qLWP+Cr2g6FoN9fLEsqwsiQb5N+5m7KVGAQP71fmEnj3ULbwtb6joHiSTbeTMZLcqP3bocZ&#10;J5yM9K4nUvEeveIFvFifzlP7yVoiAqt0zgfe79BxTy3gPGYSPJPFzsvP+mfPYzF5PWlz06CbZ+qn&#10;jL/grN4J+IGiGy0+0k02a1tw01m0waR2YdUI+9j6cZr5E+KPj+88barqsuoeO5JbDVoC+n+c25rO&#10;bAdCwwdyEcHkcMSOVwfmzw+/j3R9Vh0yXTHjumZWjWRNzHdwPqCCOPevozwp4VufiZ4fbwh4msbb&#10;R7xLqNJrpoQqwIRtMrFTuVANucDByRV4jh7DZLivrtabqPo5Wdl5L/LU68txVOpQdChT5O9r6/My&#10;vBPhOC6v4dXeeO11SJ02tCh8q4UgBjtzhSOoPHX1FfqJ+wz8L4NA8MafqR8lYzagtHFFtxxkE561&#10;80/s+fs8WcWoQjQdRh1qO38lGvIwH3xhAH3AjAUEfKep6HtX6B/CTwKPD2mW9gWWNYozH8vHGMDH&#10;4V+f1ObiriCF4t0aTuuzfp5GvEOYQy3LXRg7SlueoeGibK1SKWIEkZVsdfetq2tmmkV5I+M521Hp&#10;Nuk1vHEy/cQBWrVtYmQjC+1ftmEwfLTivsn4RisRzTb6jorYbfukVS1XQoLmORZovMjkQo8eeCp6&#10;5rYViRs2/WiW2b5gUr6ejTg423PFqVJc1z8d/wDgpd+xP4i/Z/8AHs3jnwfY3Fx4O1a4BsZivmfZ&#10;JWyXt5XxwA3Kk9VYDJINfLlvpt1c/ulzv3f6semOpPav3x+MXwm8KfGXwBrHws8fWPnaXrVq0EzK&#10;o8yEn7sqEg4dThgfUDrX5J/tM/sqeKf2VfiTceCPFMa3lrdJ52j61DCyx6hBnBcDna6nh1zweeQV&#10;z4WPy+VCbnBe6/wPewGM9vHlm/eX4njuieC7yWdIDa+dK33Ylyd3fGAK63w3aQXdsdJbTYpJhJGL&#10;e7kumQWgXcWVVJ2kNnuOMcdTVWO+uJBAqt9mjjkZkYfK3X72R9K6/wAHaBo72cN44a4WTlmHds9h&#10;isqNNSOmtUUTT8GWFvp8sZs41kk4YyRY49+nP0969H061ju71ysUYdpc7UZtmf7wGB169O9cnYMP&#10;K2WsaqhOA3Td7ce9dLoOoxxWqwpb4YHht3b1rsXLGNjgnJvU7bRYYZLCSwFv3z9oj/g7c+g5rU0i&#10;IRXPlm43Lu+Xb8u39ff0rlNC1CVpVt4pZPLk4kVc4deOO3GRXTWxtbfaLoKrMc/N/njpUuUTHlep&#10;0MN3cWFz5lr5ikH5ldjwK6jRdes5m8m4bcvC7lwNo64/WuUsLlnMfkthepZv/r//AKq3rWJi2y3d&#10;fuZ8xP59KiMWc9SJviSwebybG0Zl38ZbBx1x9at301pYzKWt3dQcMzLnb6fX8ar6S39ngK0ytu4+&#10;X6fic1NNN9ot1Mdp5s27DR7uvXn8629mccnqbXhnwDD8UdPOnaff+W3mD54s7kBHII9159K+sfg9&#10;4PbwT4Os9GafzPs9uqqxXBPA5Pvn868W/Zt0q10/SJtbSHdLMwUrG2RwB+oJIz0Ir6A0e+W602O4&#10;iOA3Y195kOBpYfDqol7zWrPDxFSU6mvQ21nBHLU8XAbgNWatww7VItwcZr6A5+Y0Fm45NL5y1QF0&#10;aUXD460BzMvGZDxmq0zxId2arNdMJPxqNpmljYEd6CSrq1/EyMEl+b+H2rx74q3iTxMt1Fu25+b8&#10;f/1V3njK6u9JRr6CBmVVJbHavF/if8QIvJkMMDSSbDuUdvXP8/woqPlgbUVzSseMfESbSoLuSC+u&#10;4rJLeOWWCRlJ81uDtbP0OK8u8ReJ9BtrCS/mvIV65jjYV3HjrRfGnxf01J/Bumt5iyFflI3DAwSM&#10;9+frXyZ8ZNK8f/DyHVH1PVGW8sZkjntLpmEjK+c/LwowAM5/CvNqR9oe1hXFaNnsXh3xtoWsK0lj&#10;Luk29jXuvhnxA3iP4ctdSxkyWsZDxnq0eK/PX4RfFvUbC8NxqcDTssgEjKpyqnA5/GvtD9mnxfce&#10;I9LumV2kguINse7vxXjVoSjWafU6r8tRPufPn/BRLwZa+O/2ZtWgT5prGZbi1VcEjB6V+fnwvtvK&#10;KuVywIz8nv0/z61+i37QMTn4b+J9KVC0ZjkCL3Lbjx+dfnfo4m8P67cWLRMPJuWQ/QMf6V8FxFUW&#10;HxUKj6nt4ePMrHtvg9o5Au85bP5f5/wr07w9qg0sKzhQV59xj15rxfwF4rjSZHkPpz611fiPxylr&#10;aERSc84Knp/n+tdWUY6nUkrMyxVOUT04/EeOJ9jSJ19eg+tTT+O4zb+b5ygj1HXvXzvc+P72aZnS&#10;4/nyasQ/Eq4S3bdN8o+983avp1LmR5yTR7q/jxZV8wSK39056H+tcz4s8cs8TBGJ+XCn0rgdL8f2&#10;17Go+1KG6/Kev6fjUt5rlvMuWZWz0x3/AM/0rjreR1w13OX8byalqssj7h82c/N/n0ry/wAU+ELi&#10;4++zbt3Ge3+eK9evn8xtrH+orE1LTkk+/GW9/T2/WvFxOH9pud9GoonhWo+GtQt3JRd3OP8A61Zb&#10;Wc6ORJH3617VqnheJl4gx7VzmqeEPMY7oF6/Lg8Hp/8AXryamGnDY641Is86RV4z9P8A61aVnbqy&#10;KWwR261ut4MK5ZY/lPPFSxeFLqNBIg3Kei7Tx+VcVSNTsTUrJGKLd+NoxjOfaiXTmZSwj3f1/Sul&#10;tvDM7jLW+0dTV9PDQWDcbZgR/e7iuflqcxjHELY86udPmLZC/X3qA6dKG/1f3uhrurjw+rSYEf8A&#10;wLvVKbRFjBDgcevetZVJ00dHtoyOS+wzKclO/NNa3KHBjZvpXT/2WHLLtx24HWom0C5BysDfi1RH&#10;FJvU6IssXhx8u36rVCdiOM/pV+9cHnOfY1mzz/Nlhj3r2MP8J+/Sxml7mh4V046rrcNuFDbm+X3r&#10;9DP2DvhgNPmiv3tVwcbmbnr+FfD/AOz94d/tzxXCuzC+YP51+qn7KvhCPRNAhZrb+EFuOvH0rxsy&#10;qc2KjHoj8+4wzaNLByj3PWNdhe00YWlnjdj1r5b/AGqfhvfeJLCUJasz7uo6Y/Kvs620K2voGneP&#10;+H5fauQ8afDrTtaheNoFJxxwDXoYefI1M/m/HYiNbFNo/ODwR8GL/TtXFxNasSrZbANd14wsTFZb&#10;XiG5I8KPX9K+ivGPwlsNEdri3s1De69D/jXlXjbweo80SIvPK9eD3/GvXjnCn7rLwtSMZWPh79p6&#10;/Sx06aPZhud1fLOp3bbuV6n86+xv2svAyT6bdeQPmUnbx1P0r4z1Ym3uZIXOCvHP1qqKjUqOVtxY&#10;iV5XM+4kaZlOPxNV2G9gBU5kjYlWbHzdOtPSGIZKyZz7V6SlynJuR2ysGBx/9er0UKT/ACEfhUCK&#10;oOQPoc1PBgnctYyu9jSMSG88OGf5GQew9am0zwckTcwqfyq/aXqKcSAt/StbT7qyL5yFHfPasKmK&#10;xEY2RvGnch0Hw21vcCVYguMFTivYfht4vuvDUceJmVlHy4OP6V59aX1pCm3O09du76Vcttcg37t3&#10;A75rilVqT1kdUaT3PoST9orVf7LMRumbb+GcD1rgPEv7Rl9BcNJPdYLNwu78vp/jXC32p/abcyRM&#10;uD+Y/XiuG8XPcXLbzJW2Ghh5StJGVaMj6R+GX7Qy6hcR2zXnXH3mr6A8K+ObLU7RSJc7V5+YHJ9q&#10;/O34fa5Jp+rofMI+bK/NjBr6c+FXxCIijje7Bzx83414ufZTh3HmijmtJnvGsgtGGKL93j6/X6Vj&#10;3CJGgEY/Xr2pdO8RWmraeqPNvbHXmoLuWZh97cuflOO3rX5rWoexrWsNaFO5nUDhQMH7vWsHVrt2&#10;4jGfoo6f5FatyJnLbx/D06Y6dvy/WsLURuiclc7flHzdDXdTjzRJscb4wu18t5AByOhHt61ieF47&#10;hp0lQMdzdl6fpVrxnKBuw+7g+3atH4XaauoGKDaNzN+Ga6tKeEcn1N8PFSqHo+haFcX+mKHTadmA&#10;vGeleXfFnwfMksgaDCkdDX0p8PvBUj2qNcukfzfwqeRj3rjfjZ4HRJ5mjhyF49jx618rgcylhM0c&#10;elz28VT/AHCaPz3+KfhWS2vXZYsDcce1YPwo8cHwB4rjkuvlheQbmHbnrXu/xd8GJOshMZ4JwAtf&#10;OnjXQ5bK7Zl7Gv6GyHHU8wwfsp9jxE3TlzI/Qf4DfHvSI9Kju4tWB4BJMnFfQel/GHR/FWiJAt2r&#10;bl+bc3qO1fjR4U+LviPwLKLdL2TyWblN3Svo/wDZt/aZutZ1W20ma+bczLiNm9K8XOuCY1m6u63P&#10;ZjmCrU1GWh9XfGbwPZ615j2dmGB+bP8AXpXw3+0x4AbSb2RjFjOTnaa/QLQb+TxRoazKcfL823tx&#10;/nvXzd+1z4IEtkwktVyAxEvTNeVkk45Xjow7M4cww8YrmifCZ2xzGMryGx9K6Pw7YR3LAschcZFZ&#10;muaYbXVJFYY+Y1d0u9EByCfu1+tVZe0o3j1PLXc7m3srP7JsEa/d54rC1y3jTcSPlHvUK+JfKRsy&#10;H7v96snWvFaSxFTivOw+Hre0uH2jnfE7AykJ/e+7WPDtMyjbU2p3jXb7s9TxVeABZFGO/NfTU4uN&#10;OzKivduz6g/ZHixdW8hPcc+vTiv1G/ZV1VbfTYLcle2334/z61+Vn7KurJbLHEXwwIPSv0k/Zd8S&#10;CSzgRX+faB8pPpX81+LFOpGp7SK2Zx4hc1M+1NFvzJGgwozx8tac2mQ3r/ve4xXB+FNeSUxq0o9M&#10;Bu9ei6c8jRLJjnHRq/GcJjq1RONzzafNGWhiXfgTT44nuFt1DHPO3+VeJ/GSBNGSVsKF6H8vpX0p&#10;MN9q0bKp7rXzj+01azW1jcsiKw5Oc4z719BllSpRqKVM78PzRlofNE3xRt7fxVJo6SrK27GD0xnm&#10;vb/hYdEv/DGI0RpHbL7sZFfCfxV8VXfhbxpJeKWX9595T/OvUvg1+1HBFYx2txcru3ABtw/I1+tY&#10;TEYinSU5rR9ex72FqX+I94+IfgCC7guNQSBFjVSd3Qnjp+NeCr4K1C61aT7LaMytIdvlqcfQV61q&#10;Pxeh8U6X9kt7xdrr83zfpXUfAv4e6X4i1SKS6jVgsg38ZzWeOxWHxFPlIxdGM5c0UcP4C/Zo17xD&#10;ai4ubJmR1+X5cVpeI/2VY7JF3r5ZH91MD+Vfe3gD4W6Bb6NGI7VF3RgZ4zXH/tBeE9A0TQZpxsjZ&#10;UJHTipwGV03aVjlo4VSlqfnF8Q/C8fhiGSKRF2pkKwxye39a8S13xpb6DftL5i55K/N0Ney/tN+N&#10;Y4LuaK1ZcKx/CvkbxZrF5q2rPOJW2hsALX3OXZfTppNnqxw8adOyPoT4d/FiI2apd7W3fd4xiu0X&#10;4uW2jx+fY3DebwflPC18teFdQv7U5ErZDV1dprk0UZkLs27GVLdPevZfsYR1HCnOXun0lo/7Q+ry&#10;2zvqc+/K4TI/DFcV4++IWt+KJS/msoP3Y93T/IrzfTdbvL1FWSTHcqAK6vRyI4mmuCXPG0N2FfH5&#10;vmkcNUaprU9KhhtNS1ow1GeXy5FZlZh/npXoHhnwm9wm4S8nBKnP5Vwlp4q0+zk2TNGv91nYDNdj&#10;4M+JVjLcBGdfu427gN30p4DE1sdRvYnE4Snyux1TeHlh09naLbIq8ehri/EcZkimacKuzOOvFd9q&#10;fifSm0zzZLuLy8YbLAf/AK68n+J3jfT7e0Y2si7WUg4xlvzrvw+Hqynax51Gl7ORgzrDFM43fLn5&#10;selU7rX7SwfIZeOx7Vw+r/EZYGm3TrtyeGPNcBrfxayzqLjJ6feraWV1albQ9dYiFOmkew6n49s2&#10;wyOvXkDmucv/AB7E25Fkz16/X9K8av8A4ptklbjP/Aqybj4iiU487H/Aq9WjldSMdiPrkWexXnjW&#10;KVsoy+igDpVU+Lo2IRfqff2ryBvHkkvzmXr9KdH44duDK3/fVb/2fUI+txZ6/wD8JVHtxvGccU5P&#10;FEW1vmX8W6V5APHGwAiY/wDfVDeOyVLJL/EKFl9QPrcV1PYR4xtk4U+/+eKki8brGdrP8wHf/P0r&#10;xU+PCX/1hz/vUwePpV+QS/8A1/1o/s2ZP1xdz2mbxwroSB7YDU0+NwBgSbWY5bP868Z/4TyTbtEm&#10;Bn5VyKfF40lPPm4/HrVLLpLUHjI2PW5vF4b7rbuuVLe1UNS8VkRMqtnPf0rzaPxc7DaLhv8AvqrE&#10;esPc8b+w/Gqjg+Uz+tc2xqeJPELSEqHH+961wPifUpZd/wDOt7U2eZ8Z4X+LFc7qlh8pdnP+1XrY&#10;WnGJz1JuRyd0ZGk3NUO5VO0jmrmp27RvlaoHB4fNe1H4TMkRwOGGDT/fFQpleS3FSL93INUOMiRX&#10;cnpSo204JqJXJ75pxIP3jU8pcZE+/AwvakEjYJz+tQqcfKzU7OOo/WpK5iwku6l87adhFQBwGxk8&#10;09F8zlamyKUiyJAV+anJIzPhaILGZzuK1sadoEjvvMZ9qzlKKNo3exn2tjJMwO0+9aVtpDSNvCcf&#10;WtrTfC7NtIT7361vWPhsZ2mLkfernqVoo6qdNs52x8Pue1blhoAYfPH1WugsPDQ53Rt7VtWegDPK&#10;YOR1rjqVrndTppHN2Ph53G1Yun8q2LLQ9wXanbrxW5DoigZdNvarCWoQfu1HpkVyyqcx0RiZ9to4&#10;V8PF2A2jtVyGCOEABBmrBt9p+QfM1NKEjAHAPUVlJlAJAG27hz6U4StvC4/Smpbsx4HPVlqWKCRe&#10;Anv83aspGkWLG6sAC+MfjU9vIFTaP++jTIbR9nDe+MZ/z1q5a2MsrBgoJ6emOKhlpsdE+c7V3ev1&#10;FaNnau8hLMox65zmmW1hgLvGM9Tt/wA/StK1jRPmA5HO0duvasZyOimh8FmxTc368Hr1qdUXA2Db&#10;+HX9KTziQMsB23VBNcLGNxGPrxXMbxJ5m8tN21eOeAeKgfUFibH8PfNUrjUF2nEuCB64zWZd6urs&#10;R5uOcNx0qokymka0msKn3WHqPes291ofeX5f727tWNd6ztO8nd8vVe9Zd5qUrBgzn860jC5jKr2N&#10;PUNdZflXaM//AK6ybvU5pTuzj/ZqnLcJlcMv51EZJGPI5yPu10KMUc0pEzyl5Mk+1RHG3BX8M0gk&#10;y2B+dIWYMVx97mqM2zvP2eLaO8+JdmrDdtBf5favq7wtpdxNbR20MUa+WTN8+OeenPb86+Wf2Yw0&#10;HxAjuWH3YztOPWvq3R9Uj0TwXr3irA86xtT9njZD+8kI4H5kH8q87OdMvaXW35niZlLc5K70+XVt&#10;a1/Vrpoxe25WFlhjJVQB0z7dD7g+tWNe1bWx4Zt/DH2qPy7lfKVlUblUZJP17diO9d7+zNYWGjfD&#10;238V+L7myiu5dSe61CfUcN5iuzDoevOfyrjPiBAVkuNVsLiH+J4Wj6MhcD045IOOK8SnRdStBRex&#10;5+Fj7ia6nifivS76EyRIiN520Q+VJuCHOT+WT+ftXLS22sPrEdtHeeU52sZFYrnAAxxzxxXW+NNU&#10;WzhEke5ZPlDBeqnHPH+efpWl4C8E6Nquo2eua9qcKXF5eW0draxS5WSOV+TuGfmUA7lbGMg+1fRy&#10;lGjG7Pdowfs7I+vv2GfCPifUvhYbHxHr91qUl3JEbeG+wZIkkRSFRjncvB9xmvtj9nX4CeGfhhZa&#10;p4y8QxQzalIqrYbm+VYyPmG31yfwxWH+yT+zknh3wl4dt75l22Oi2zXDSIrF2EeOOOzbiPYivUjG&#10;13r9paRWjLH5jxbsDYxAJ6Ee35n3r4yvifrGLv3Z9fhqHJheVdEcd+0p4I1Hxv4FuoraRS7W+Y2Z&#10;9vzAZGOOMBT+deCfs6/sU/GX4t6xDpDQtb2tzJm4umm3RwR7tu5sAbvlAKqM5HcV956V8Jrf4g2c&#10;Xh+9t2jgkUpcMvULjH9a9r+E/wAJvDvwy8PxaB4attkMagb2+82B1r0sPkuIx+KSp6U95Pr6ImfF&#10;Ucpy9xWtTonsvM+bfCP/AAST+C2maAtlr2vaxqmpMym4uvtRhhTH9yNeB8vHJPr3r6X+F/wb8AfC&#10;Xw3beFvAXhm10+3tUAVoYRuc4wSx6kn1zXVraqvG3ipOFFfaYXJ8Fgp80IK/fqfnmOz7M8yjyVqr&#10;a3tfQiMe1cA9KXoKc45zWX4o8UaV4R0p9W1ifZGpwir952PRR71tia0aMHUm7Jbs8qNorUh8aeNd&#10;J8D6T/bOsmTyjIEVY03MzHoK8X8Q/HfxX4tvP7Osbr+zrSeTA8jO8Lz1I5546YrkPil8TfEXj7Wm&#10;u76JYrVd0drbqxIjGep7FvU0ngeTTf7T8y/gWNY1B/eNwB0PXr1r8dzbjDE5lmn1PBz5Kd0r7N+b&#10;e6PIxmOlflhobkfiC906ZLkasbx5GHmtIrcN2HIznnr7VvaTMkkRQTMZB823dnjHPT15/CuT1mSK&#10;08ReTbXStGsgEYhPygBfvD1JH6103hmCKbazN0kAjZV++O/bP/66xwNTESrypyk3Z21d0u/3nFTr&#10;VJS1Z22jfu4FdBuDRgbSvv8Azras1QqrKflI9O9ZGkOT+6k+VhGB9773tW3ZqoCsD8x+8tfoWBvy&#10;JI9alMmtJU2Z7buM1YhnjkLMSv13dW9KpvLuZYI0+bd19B71NFp8fyl0VgrZx0r1KNatKajFXR2c&#10;tPlvJmnaQeZKvmBdpfHTOTjkn9K2xKiosajoO1U4UEcEeOucN7cU4PhcBq+1wsfZ00jz5P3mXI4m&#10;nbA4q5BarEu8/eqPTivkhiferG4noa6RxCozGcnB4qUkdAKSgZDsGadtHpUhHqKbsFXzAM2D0pnk&#10;oG3nrVggHqKbsU8UuYCF0YkFTx1prkDqtWPLx9KhkjyM5oiBDuU8VGSFJOamkQioXiz1qiZEc77v&#10;5VVksbSU73hXd/eqaUKj4NRvsydgoauSc34tie1tppP3kkfl4aNUOeteB/FbxldppV3AsayapM5R&#10;Vbb+4X+HPpwufevozxH80QTc2MZKqeteX/EP4Ur4vtmiguGt5J7lWZhHuJA9e+ABkc9a+X4mweNx&#10;WXzhhn7zTOTEQlJaHz18K9E8Q/FPxa0l7dRrDCMyruCeZhQCeevOMj8vWt/xzoGn313b6TpBh/4l&#10;+nhL2XljGEH3SCB82M8Zqs17qnw28e31l4csopobfEUcl1uOWd8FwABkkjnjgGlvdE1/Ubu7tYtP&#10;/wBJOoI0kcUxkKYBJiwMkvzyoPavwCphcP8A2bLBypudVyam+rttZ26s4oylCyPPPEfhK0SdbqPy&#10;mkjjBbPyjn8M5H9Perf7PXxw1X4L/EOS38QXckmnXx2K7dIZOdp55CnoewOCMV0Xjbwvpel63Nou&#10;jyzySQc3auownyqSgx6Nnj178muA+MHgO71DSGgudK+z3EKtvZkIMgxwcHjpX5rWweI4fzT29JW5&#10;JdNr7WvtofXZDnTws/Z1NYtWa7o/QX4VfEbw98UfCsfiPw/fR3ETEozRtkKw6iumglw/lk18G/8A&#10;BNL4xTeAtUv/AIS+J9VPk3DCXT1mk6YG0oox0AGfzr7Yj1tdySnu33q/pzhPijD5xlNOcpfvFpL/&#10;AD+Z6GYYOPtHUofw5ar/AC+RvOueQKawyMGktbhZ41fPWpZVx0Ffa/FG6PH+HRlG6G1DgVyPjnXr&#10;jRbN7mBvnTn5q7O9jOwgCvO/i9Y3n9iXFzbfeVDtWvzvxAxGMy7h+viMNfmjFtW30W572SRp1sXG&#10;E+rOC1X473FxqKrdwrEqLtUKxOeevSuq8M/EO01q3zJLhhj5a+S/iXr+saZeS36S3DXBbbBbxrwr&#10;evNXPg38ZdZg1r+wdUv7W6utqFpLRjt5Gdpz/EB1Ffxvwr4q8XU8d9azCr7SlJpS0s1fS+nRdT9s&#10;xXA1Cplyq0EtFc+u7vWEMUkII+bpz3rifFVxGI2uFXcGUjkdDVC38eOojM8bOzEfd7VVvviB4avQ&#10;8Ulz5MozuZ2GCD2r+jcRxNgc0wN51FG60u7fLU+PwuU4jC1rxi36HwP/AMFEfh7481G/a/8ADzyx&#10;pDJI5SNMmdCPuHA6E/lXyI3hbxPaW9jPNcrpV0t5v0/T/s3nSJhdxaQSYXaQR9a/Tz9q6LRJvCtx&#10;rUE8c01uvzJHy4XH3hivJvhp+xv4M8b6a3xEjWW4dis0P2yMojjA+XBHXPevxjD4/EZJiqmFjS5o&#10;3lKDVtU9Wu2l+vyP3fL8dh5ZTTqYh8trRf4HzzpPw7+LHxjsI4rmz2wR2saPHBGIYiyqBuxwO3v9&#10;adqPgu0+FXgnVtL0u9kka5WM3umPDuVtmfm3kDDA+2MEV922XwpufD+iQ2U2kQqsygL5PIPHHavI&#10;vH/wCsb/AEjVNE8QXkNjdL509ustuQLhSmAhcDnB5A+tceBzbOFmUPaw9mpO9rWXo33tsa083wVZ&#10;OCa5V21fqfj74+1G58LeNbvVLK3a3t5LjLFjnZk9/TPFa1r4s0m903Zbx+ZJw3nMX3M3XapHf3rr&#10;P2jPgb488OeP7zR9Y05UkmjZDbz8blxnbk98Yx+leX/DO5s7O+/sTXNNZoVnTCx3WGHJG3/JHSv6&#10;cwf1PMspp4mPvOK1t6Hw+IqYnC5lKm/hk7rsd5a61pcWk6lZ6rpu1GsUlhjmYhkfzOADwWbG4kfT&#10;0NV/j7dW2maLBo0GsR6w0lrC8P8AZY3QwAovUkZDc/N0+b15qG9vLvWI49LvmnjaFTFZiVi/kqSC&#10;Wzn9OetdJ8QPC+g33hFdcvPGTzak1msUUMcYYh4zzuAYbVYEfMVBypOODnuwOPo4aMVFb6dzlxeH&#10;q4qLb6HnGg6Tf/8ACsYdMBaSZ5XcKyg+SWYZxg9wMEYr0VfAeheGvAFnoaaesV3JtN1Mk27fn5sY&#10;6YxivPbLW9ZtbySzEEe7k3EjSYXCrySffHbqa6a++Lml+Obaz0vTrC3sGt4gk0lruH2h/TJ+6cHG&#10;eRkA8VWNjjcVWTg7Rvr6GeDeFw8LPV7WOx1X4aaXpWqWNzoLQ6g0KrJBFYyCcuww5U7AN2OfTBFd&#10;fA9z4ruPI8GaJqdnd6ooi1g+eJTvJHylgoIDccHnPrXA/C7xDe6L4rsPtN7qEOnxXEbXFzbIpmjQ&#10;8MF52sQCTjjJ9K+tvgj4U8KeK/Gen6x8JNY1rVLe41iaK8vJtC+yxSwRbWimyCw37iyspyQQD3r8&#10;94qxOIw9OTTUuXZ36vpbqfSYP2NOPNZr5afefU37EHwCj+Hfgq3sdQtrmG9kgT7bFcLyGDZ2/TGK&#10;+rNH05kVTsxlgS+OnFcL8J9EuVt7e3kjLzeSHlJb5guOSfxr1rQ9L8wZx93r9a24ZyqVPBrTWWrf&#10;m9T8v4izOWIxkpNmtpKSFV2D7owfStu2iCqCGP8A9eqmm6X/AKP6DPIx1rXh2Fdgj2kcKtfqWBwU&#10;lFc2mh+d4qunKyEW33EZpziONsbP1pj3IB4HSoZLouSc5r1I+zpRsjjtKYzUoUnXhfbivNf2i/gJ&#10;4Y+PvwzvvAHiaKCO4eF20bVZLZXewuNvyuuex6MARuUkV6Q9wm35j71m6renZwm7H3eOlTKUKkXG&#10;etyqftKck4u1j8OfiZ4C8VfDHx5qHgbx3pz2eqaLdvb3cDKdpI6MpxyjAhlI4IYYrU8PawqQIkiN&#10;HvUFQc4cdOOP8a++P+Cm37Klv8Yvh1/wuXw3bxrrfhmF59SRFO66stuH46GSMDcCeSoK+lfnNDrT&#10;qFguI2aSHGGx0Hp7fyr5+pRlhqnL93oe/TrKvSUuvU9W0LV/tOyKKEFsgblb7vvz0rrNCRYot0sU&#10;Zxz8zZ7/AKnNec+Gdcgm0rzIbZtkUg+ZQfvEcA9s8H8K6Wz8SbRtMq84Iz2P5/40SfkSz0Sxd1cR&#10;rzt64OMCta1itr2WOWRAyg42rnNcLpWuRrAI7mXbIzfK+T09P89jXUaLq0Ac75Vhj6he571z8yuR&#10;K52S62YZI42QGOLAZBwp/wA8Vr2PiZWIebbbx7gF9zjtXnmreI7azA8hpJD94MWGN3r7iqdp4gvd&#10;WuMSzfebO1if0xUyqRva5yyhfc9stvEOh2ls5tS7TcMi/wB/nrUOjeOIb/UfsrRoshDDaQeBjoTj&#10;jI715xb+JPssqxKWXEfyKc+nvWjpvi2CF/tU/lqvAb+FufeueWJqRmrPY8+taCsj6q/Zn8U6Dp/h&#10;a6srq9jhuPPd5PtEw54UAA4HGB/WvePDfjDR5LCNGv4XbJ2EN1H+TXwL8PbweNdZh8P2usQ2ctxu&#10;8i6vc+WGAJVTgcE9M+tep+Ff2bfj/NHcQ2HxF0/y2K+S1vJIREO7H5Rkn0r7vI83xFTCpQpOSWl0&#10;0eLiIrmvc+s5PF+kuMJqEP4SDipLXxJZSj5J1b/dr5vj/Zd+OFvCuPi9qEkicZglEeeeu7rj2I/T&#10;itpPhv8AHjwxbt9j1f7XIBjzLqbv7/KfftX1NPEVpfHTa+44+byPoD+2bYDiYZpya7aqvzOM/Wvl&#10;3xP8Qv2jPBY/tHUtEhmtF+95DEMcDPA27T+ODVOx/am8TrbC71+z+zqFU5kUhRk9MgAdeOpqpY3D&#10;0/jdvUxddI+qJdestzPJMFVeSzdM0611mOeHzkkHPQ18w2H7SVlr8Mdvb6zDDMrZkh80NmPu/H6D&#10;PvXd+HfjRYaiI7dD9wYkGcAcen19zV0cTRrK8XdGkakZHpmra5pqRSR3i7l/iCjNfJXx68RfZtWm&#10;t9GkeNm3opVvLZkLAFR69B+Ve6av4uTUNPkk0mdZzwVjUhufz4rw74l6Vc+I/Edrps2mt5lxMI1U&#10;DBODkgtjp16d8VrUlGVPQ6qHxXN/9nvwxNLpUmpzXRjaO4iXYkLMZRk5HB6H2H1NeOf8FOvB+hnQ&#10;4b+30y3W4uYWSQwRncWG0kSKW4PzDoMe+a+r/g34MsfB/hyOK2WPz3XMiyYU/IdpGOeR1yeoFeF/&#10;t1vZ+ILCHTb+yiW6lYk3e0sAinBA47kg88/nXPVXLE7KMuaqvU/Mfw3p2sWfiFYtPnaG3mlVLgM2&#10;N6qRwR6d8fSvuL9m1dP0D4eLfTOqMJlK46KuPpXgPhv4S3d/rdzdeQrRwz7YtynkbuT0/KvQPhP8&#10;UdM1aPWvB5mVfsdy0cbDA344K/TNediI82qPSm+ZrXYxPjtqumIb23kkC29zqQj3Beiu/WvjT9tL&#10;wBoHw7/aJ1HS/DADWl1p1leqq4IDywKXxxwN4bjtX0d8etRew8NmGW45j1SOQ/Nydsme9eDftcSp&#10;4y+M0Wt2sfyyaPbR52j+Ff8A69fnnGCprLFN7qX6H0WD5vbr0PM9KvLy2VWjVgF5Bz1q3rPiO7uY&#10;8TBgF6j09q6TQvBr3CBGTaNvULx/niodZ8BSl98cf8XGOd1fI8N06zrc72OrGKFrHIpJIAskjN/n&#10;GO1QapcOImRF9+nv61v3vh6SzXcYh33bv/1VmHS1kDGXBB4wScCv0mnP3bHk8pjWur3lkcK38WR/&#10;nFb2j+KLslYZZW+XBPtVOXQi/wAwG3kVLpmkSRndsXaDj3P0/wA9qipKw7HV6ffW97F8x+YjIqd7&#10;VCFTb1JCtn86wFSW2RThl2/WnHXp4FIMufZm61z35txSm4l67s4tu5V+b8D7daz7jTjKSu35lPXA&#10;oTxN5rhbkdec9yavWtza3KblIx12/j0/z603hVJGSxXLuZcuiLjLQLnnJVaenh5WGFt1Pp23VvJa&#10;wfKpRfm46f8A1qtLZRfeOOuR0/OsJYCMglilIyLDwqJf+WK/Lzx3qxfeEGYNiBQcd16f4V0+k2KF&#10;w3l5754/Oujs9DglClYt2eTVRyyMuhg6z3PH5/h/cuxkSzZu/GaydR8Damh3G3YHbn7v9MV9EW/h&#10;uzfloVHXAAB/l0qrdeF7C4+XZltxB+UHFY1cklLRIxjmE4yPm5fCOo+cu2D5hxheo4qzLpeoIdqW&#10;Uhx/dT/61fQifDLS7lxI1tHuPPC4z7cCq0/wfspZN6QFv92SuWPDlTqj1aOYaanx9eXyocBvyrMm&#10;1BHkwjZzxWfqWtLhlLc1Q0y+N3rMMIH3pBwTW9PCyjTcpH7jWxfKtGfXX7EPg3+1tdt5zHk7gWPv&#10;X6mfB3w61lpENsI/mZVLcDnjpXwX/wAE9fB0dw1tdGFh8wyW6Hiv0k+HenqYFVUIbjGfSvh60va4&#10;xn4/xpmjd4pnV21gILNQR17VnaslvbW7yPGv3c/NXSTW2LXAHNcX47WeDT5go4wQK9eUnTpaH5Lz&#10;XlzHj3xK8Twm4mEhzt4VR6V5Z45vIL6waQPtZeM7e39K7Lx3ameZpivzBjk+9eU+NdQubSKRSFwF&#10;/P2rhwac63NI9GhH3lJHzf8AtKRRCK6WbbyrM276V8F+PoYxrdwYv+eh/EV9fftT+Kb13uIsM33h&#10;u9K+O/EU8k2ozTPn7x5r6zD6TVjXEXuYptdvzKv8XrQpOdqmnSzxqeTj8arm8SN8++a9OKlJGFOK&#10;NCFWQZx+VTIFbA/Fs1mjUYzHy3t96rS3TOgIG33qJU5dTtpxjylxWCjJbp709b3YdoP61nSaljjO&#10;3j65qpLqaxDy1Pvyfeqjh+fQ22Oki1homZgx+VcfN1qQ+I44FyZedvOW61xk+vEksHU/Ssu/8SNg&#10;4c/99V008v5ilLQ9Ebx+LbdmbH9KydW8Z292rEXC5I/hrzPUfEk33t/3vesW68T3gYlZfwr0aOS0&#10;90YSqdD0SXxZ9gvVnt3wyn35r1D4WfGmANDaz3O2TgcNjmvmP/hKrt2/eCrmjeL7jT7lJoHKsrZr&#10;TF5HGvRae5zSvzXR+ingL4ol44w8npxnn+frXq2kXy63YGSPbxzy3zV8R/A74jrqcsIdiN2CxLE/&#10;1r7K+ElympWCgDkqOA3Xjr+Vfj+e5HLD1HoaWRrXVusUDSKeeea5jXsxK2F6L8i59/5V2+q2zwxM&#10;qqcL+Pr+ted+Kp1RmUHg18r/AAnyko4bxa/ns0SjGeldf8FrGC1vo0mT5hjHX0ridalzdAt91Wzg&#10;13nwlliutUjufpjB4zn/AOtXVX5o4VR6G+Dj++uz6k8GaXb/ANmR5+8sf8Tc5rk/idpkd7FK0kTK&#10;c/L83X2rt/A0MYsFaZVHyfKoOcjb0xWL40s4mWRo/usT6c81+d5rP2WKjNdz6OtC9NHyb8VvCayL&#10;MRAR8vAr5c+LnhRYLiT9wFbJ6V9xfEzw1H5cpWPGVxXy/wDGjw4vmSBIjnJ6d6/VuC81fNFXPna8&#10;Xc+S/Fdm1vMQe3NafwM8Ty6B49tJ1k24kG3mrfxC0ox3Uh24wcGuHs7qXS9SS7gYq0bghq/oDD2x&#10;WDt3RjeW6P1Y+BHjqTXtDjtVmVcou7b+XWrH7QPha11TwRc2zsr3DLujK/SvDf2N/iha+JNAhF4w&#10;VlXawzjca+lr3RLjxVpax28RK7T8xUfNxX4XnlKvgc0b2sz0qk41sPY/Nb4q+F5dM1aQMrL8xDe1&#10;ccEaPLKfpX1b+1J8ENQ0jUGumsmCMNylV68V81a1pD2k7Rnj+8MV+mZHmkMbg4669TwrWk0zldV1&#10;iWPdDDisWW4nmPzn9a0dSgZJm46tVKRNpwFNfZUYxjFWNYFN5W3bQKkhYhwSKSRAvIJpBy6sDXRp&#10;Yroe1fs/a2bS8ijBw2714r78/Zg8bvbrboZOGZRknNfmv8LNYOn6hGwfb8w+9X2R8BfGywC3kSX0&#10;49a/FPEjKXiqMrLc5Zx0P0w8Ba6s1vCqyZYbe45r2bwRqhurdUmA2ngcV8h/BP4hR3FnDFJIWYfx&#10;Fq+kPhr4jimiSEEE7a/lqfNgMU4z6HDKn710epJp7XEW6MDpxxXkP7QfgK41nRZpFTPyd69o8NyQ&#10;3Uaqo3cZ5qPxp4Rj1fTJEaLPynpX02BrXnFxOynHsfir+154HvNJ1C6byGR1kbDYAz/nrXzHp/xG&#10;v/Dd/tW5ZfmxtLd6/Ur9vL4AwT6fdXsdn0UnOOlfk/8AGnwpe+HdcuBhlCysABX9BcIVcLmeDVOR&#10;2U+aJ7h8M/2jZ4pI/Ov/AJlGWXd1/Wvrr9mX9qTSrO8hjvr5VDfdLN196/JfRvHl5pk4ieRlIP8A&#10;e616Z4G+PGoaRcJIuoNleFHmdK7c34LvLnoo7KdWLifv54H/AGpfC0mgLcS6kq/LjaJF/wA9a8B/&#10;a9/aT/tawmt9O1sLG3AWNufpX57+B/2ttZfTPsg1xlIX+KT+tVfFXxy1LXiftmqblx8u6T/P6V5W&#10;CyvF4asozvZHXQhTlLUs/EzxfqfijVpF2sUDfN71ycXhxrjnZuZj6VFbeL4p7ppZG3fNkndjNaEP&#10;jGzTgEDI/GvbqyxEI+6j2I06XLuPstCktB5fl/htzVk2F4snlRqP04p0HiqwnYfMmfr/AFqxJ4ls&#10;I13BRu67fSvMqYnGXtZl+zpGx4e0pE2u7YHHXrWlreu2ml2bETr8g6B/QVyQ8cW9tHn7QPlHJ3c/&#10;zri/H3xDjngaKO5XG75tr4NcNLK6+MxHvoU61OnHQZ8RfivNFOzwXTAKeOT0zVHwz+0RcwMpW+3M&#10;vv8Az5rxzx74pa9kaCObK7jXMWep3Nm6tHK3y1+mZbkeHoYdJI8Cpi6kql0fYVv+0Xczafvn1Bto&#10;+6u89fwrg/GPxxN0ZHnvcR/3WY/lXhI8Z6x/qxOxX+VZ97ql3e5+0SE+1epTy2lTd7GdTEStodp4&#10;m+L99qkjRWrHb0+tcvdeKNSuGbdIRu96y9wPemu3OS1dscPTj0M3OUtWy1/bFwclpm4qMarcZwJC&#10;KqNICcD/APVTN5P3a1VKPYz5nc0E1mdOmfz608a669H69OaymZ853UOx3Yo9jT7BzyNdvED7sbvm&#10;+tMOuS56/r1rLZWI5Jpu3c20t/8AWo9hTFzyNI63Pu3FjQutTHGGrPQ7uamRS/GKHTghKUjSj1aR&#10;jjnNXLG/lZhuY/iay7eHBBFamlWXmOADls1z1IxiaR5pGrYmZipWt/SbdmIc8ds1V0nRnKjC+1dB&#10;YaczDb/FXm1JR2NoxZHPalozzjHWsXUrQktxn0z3rrP7LdlA2t1+UVR1PTFhX/VnGMtzRTlaVjY8&#10;61q0EfzkH1rAk4fafXiu01+wB+QDO3BrldSsZEkyvr1r1KMtDNlPdjgUpJUfKM0eW+Ofz9aXaTyV&#10;roGrgHIGStP3BhnNREtjFPSKVjhKC03YeilOTTxH5h3Y61PaaXcXJUEGtzSvDEkoXKnkdxWcp8pp&#10;GMpGRa6VLcnDD8q29M8NuV2hP0rotI8K4OQmcjpmum0rwoFKny8/zNcdTEWOynRbOb0fwqehi/8A&#10;Ha6LT/CxL7mi9hXSaf4YdVVgmO9btjoOVAEZ5+lcNTEM9Knh4o5vT/DK5UCPv971/Wtmz8N4U4+p&#10;U963rfSkR1JQjaOeKs+Wkb7VhPpzXHKs3sdUacVuZkGjJGNvfP5VYSzgQbPbK4qwECHjgfShlCOc&#10;DkY//VWLkbcqK7RhTgp14+tQvD5jbNvH93HWrTL5h+Xs38TdKcLcyNlW470roOUqrBldp4/2QetP&#10;SxLHOAfb0q5FaZOzZnudzVdtdKJwTGG57f596mUrDjG5nRabI5BSNvm6hRV2DSDKoyvGe3f8q1Y7&#10;CKMruC+3GO3Wp1tEQ+XlS2OKylUN409DMh01TgbB838XpU6Wcaj5UGT6NVosFIG3ndnjHSqs9zyw&#10;3YP8S+9Z8zNOVBuG3dsz+PSkadMbSPmDY5aqs98Y8tu6nPeqN3qxGQzH5W/yajcrmsac98UXahx3&#10;+9Wfeavs5J+UdP8AOaybrWTnAXr1+b/61Zs1+7NkSd+QKfs7i9oaV/rMki7kfHqqntWZPqEzuULA&#10;/j+tVpJ2LqQ/bv1/WoZZBluevPFaRguhhKTHSz7cnd/wL0qrLcliEb/9dDuSNj46HA9ahkYjG0KP&#10;61tGJjJvqAbjr9cU4jcMnr3qFCGBGNp3d+9SISw5P+fSqasSSxxkHn3pWXnO0en096fGD2/4CeKe&#10;ehUgDPBbrU3NDvPgLdQWfiCIzP8AxHuc/TrX1FJ4gitPh3eMIY/9KZESMrwzZFfIvw9ke21GOaMn&#10;Kv8Ae9K928Ba61z4X1CLVJkK26iRnlbjHb+X6ivPzhf7ApeaPn8d71SSPXnjt9e8E6b4bUwwrNfD&#10;LRtltoIyvPXFc/8AFpLMat/Yumqi29rIPLPBZiOOfYZ/WvQPgF8EfHHxi8Df8Jf4N05ZY9A/03UG&#10;kkGYoyeoHfn09K5LxV8MNduPEdwusxmRZ/Of7VD8yO4Bbbke/HHTNeXly5Zc0tB4HD1JR5raHhFj&#10;4bufH3j+807T9XtVuo1xaw3XEcygZkPPUAKffj8K/RL/AIJpf8E8vAesf2H8ePi7bW8/2Pyn0/SY&#10;7b/RZJEyreYHH7zawHzDg+pFeAfsDfsZ+OfjV8TLzxtq3gib/hH9Lumtbq+bMeZPvFMnrtyCQB36&#10;4r9OrnxBdR6no/gDQtFVdkkdu1rYNuWOIHrnHHy4yO3SvhOMOJKv9oRwGFlrdX+fRP8AM/RshyOF&#10;TB+2mtXf5JdWu/TU768Gn29zJp/hi1jMZjCxraqANmMevHfpWn4T+H9hFcSatr0UnlrxCix5OSc+&#10;nB5re8C/DOPS08+fPmMMFj169Pb8K9G0HS7dXhVoVZU6Db39a+ryzJ6mKgk9GeFj84p4W8YapDfh&#10;r4HubOBdUvo2jWQfurduqrjjNd1HH5Y2rTYXGxVxipo1I5zX6dgcHTwVFU4a+Z+e4zFVcZWdSY1s&#10;kU3y8daseWu3dtppHGSK6XSlu2cvMVyBnFeZ/tIrG/huFrpJJIf3irHG4BSQgYc+wANepSKGHFed&#10;/HpYTpVmJD0mYj5e4WvA4jw/tMpqx7ompK9Jo+bbiBwBdkMzbcbfSus8D6FFdJH5s4jkeLcJmVsx&#10;qCSWG0e9LrVjpM9oV+xR7ujNH8p+v1rT8P29lbtKkcrwItrhhJ1YdQPpn2NfhmXZP7HMnKTUtD5u&#10;UdTldJeaXUjIVWZAwBLYGec8c8HHevRvC0M6WSpcBSsj7jGV+YMQe/8AnpXC6XokaaitvbTtlZGb&#10;jHHrx9M16R4ds5IoFV8dOAp9K9zhvC1Y351+prh1qdHpkJwHWJfvbvu/mM+1bFlEzEHZz255NZ2m&#10;x+WpiAIVVzw/b8a0oVDR/e91zx+NfouGgo2PVposQRjPmK+3nFTSIyDzEOStVRCWKncykN+fHWrC&#10;LvPlzLn/AGvUV6NO21rdmdij7pqadfiaLyXbLDj6f5NDzSJLgfdI4+tcrq+tS6HfPJYjdGqbSuOM&#10;561d0LxnpmuxCPeYZPMx5cnVuO3rXo4HPsFLEfVKk0qi6Pr5o5KlOWskdrp8mYAV/GpknYZBrJ02&#10;7VB5WavK567s19OmmKMlyl2OUMMk1KSX5AqikmOTVhJexplE23jJH5U3HOBQGyKAFBzigAwR1Wjq&#10;cCnA54agp70AN6cUx1J5IqVlAGQKbQBC6ccVXlVtuKtMpHGKjkTng00BnzJk4xUe1hkgfdHSrk0B&#10;Y8VXubYmFhjtVkWsc34l1LZK0cDfOFGKxZra6e2ae6DDcc/MCMcVqagzLfMxtlbd8vJ71z/xE8Rn&#10;QdGaS9k+ZkwkffPXGB1OK83F1KdOnKpUdkkYS01Z4v8AFCwtPE2uzaRp08Yns08z5QyNu4OWYjAx&#10;25H1qp8OtXfwvod1rF5ZRxzWsxndhMpZg4wu5ySQoGT/AHmz1q3qMMd74ybxTFBcKskhE1qdwVjs&#10;BQHoOO+c9OneuN1IXkGrS+E9Kt7ecahIwjnaEmRML1UDgAEnk+h9K/B8ZiJYbNJYy1nJyirdf5Xb&#10;8Lnmykua52nhD/hFzot5qF/ZXBuLq6/eXUzL8waUZ2EZwBg4OKwPidAusaekc8K3CfNAskJVt4DF&#10;VweoO3Hrn26VP4gn8N+E9Ht7OyD6hfXUwTL3jSb5SCCcZyTk5x7cVy+l6fLqOoRxTQXMdqtxvuJF&#10;UytPjOY0UdG2g5zjHPpXg8R89bCrL4xi3bW3RvXXTX7zSnU9nJM8T8d+EvFfwnuLH4i+E55W+y6l&#10;8r7wdjqAcMo9QcZ6HmvrD9nz9tPwT8RmtvC2qTNbahKqI1tM21t5APy568n9Pz8J8SaPq/xAt7qz&#10;s7Bpo7NGea2h4WGLdy2PX5gx+vtXF/Du+0f4Y+LF1n/hHYXmkmLQXzRt5kIIAO3B29cHpn09K/M8&#10;nzTHZDnEVhpONJ2s2m1K3xL/AC7H3/DGZYfEy+q4r4ZbO9uV9H/mfp/o10sCrAZCSeVNbO/zIvpX&#10;j/7Pnxl074oeErXULeaOSa3UJNtfPzDgivWrS6S4jDpxnmv66yHNsNmmBjVpO6aX/B+45MzwVTB4&#10;pwn3+8WTDrgVzXjzQk1rQ7jTn3L5iEZBrpJECybsVV1KLdAzH06etTnmX0s0y+rh6qvGUWn6NWM8&#10;HWlQrRnHoz4l+LcEfh65eK906G4mj8yNRM2A277vbqK+R/Hdr8SPA3jmPxDBqTW6z6hGQ1uDvjUE&#10;4Jxx3HOK/QL9pDwil1BNqsmlYVTlmUdfevin41eI/DOpa2vhWxmEV1Nwu3G4npjJ71/nfWyvFcM8&#10;T18tlC8U3Z2+x0fy/Q/rXgTHU8wwKaV7r3uqR7x4P+Imp3vh5bm+ZjJFGJGkbrnH+Ncb8fvizo2i&#10;eD5Nb0nU5BeLIvmWaKeAT1PHTPPWvI9M/aCi8FaYvhzxI5+0dG2t84XHX37V5X8TP2hNN8V+KY7E&#10;avDHayKHjm3feXPr9B3r08to55iqbwlaHNS3u79Ho0+9tOp7FHh+jTx3tWrK91bqj1u48fah8T10&#10;qHR4rqO6mt3h1uE5aJACcTJ3wwxwehr6/wDgX8F9U0P4e6Xd22uSX9q0O0tI33McAV8Z6X8XPhUn&#10;ge08ReHdasrPWLOaETNEp3TIDtZRg8fLknjHFfeP7PPjTQ/Fnw8tb3wP4rt9QtLhc/6NMGCP3B98&#10;1+j8GYXD5lmDoYym7KL5OnK9NF67NfM+U43rYjBZbBUFaPM73V+/9L7juPDHg+zuNPa21mzyDJuj&#10;ZV44GMCvOvjR8Fl1aJboWJZFk3/u1wxXuB6ZFe1WqJBpbm5ujCqqQC2Pvc5p0lrZ3OieReDzI/LA&#10;8zHJHrX7tmHBuXZnlccPKylGN0+qfn1PxXCcQYvBY51Yu6btbX8D8qf29vgHoPjSDVfE9xZR6fca&#10;farJp320n98g+8jNndv9Mf4V+Yvjzwpp/hNGuZQiRy3Dm1mDf6whsbQfbPf0r9j/APgpzF4sg8Ga&#10;lqPhbw5FeWlnHI00cqHJQkLxjuOv4V+P3xI0dfHlo+saeihluAs9uOgb+IqMe31r5fgelLC1a1KU&#10;naMmmnp13S7H7FisR9byqlUUfeaVv+H7mbYX815pbRTBYr5WjIkaQKNjdCo789+1db4X8BXmo6vJ&#10;/bDO0ssaxrN9sTazs6oH77kA654rjrzT9Tt9R03UtaVWjFnFHHiPao2ZGCB97gV13hnxdc6dorRa&#10;m8hkmnX7NcSQr5aIB842hCTkFeB0r7LGU/ZXVHqceDvUadZGZeeBIm8eLYyu15vkMEn2cllGABkY&#10;JyOP8K6L4b/Aqzu72aKwSaW4jlysccO9Fhw2+VsHPy8cAEnmuc8QeK9dt9QGteGDJHJaEN9qtyYz&#10;Gq/MPu9OT19RXX+G/GXiLUtMtdbsr64t9RkXe1yk3LjPrnIy2efXrXmZpWzanhYzotbWfl+p14Sn&#10;galaSktb6HougeBNN8MandPqCi6vlWOXT202ERwbTlRv3AbTkcAgE96+1v8Agn74Q1zwqt02saJJ&#10;DHOqXUa7futIDn8DgdK8r/ZK+HHiz4/zw6x4+muryExLHbz3k26SMKBtU9BjqcAYxX6IfC/4I6Z4&#10;d0qGGztf3XygKp2qQP5/jX5nhMJj8+zpOjrGD95va66JeTL4izbA5dlroSfvS6djU8K31xf+XOkQ&#10;Tb8h2rzxwa9G0OIi0XyBlRgENXI6fpFvYakrrHtjWQrJtXjdzXa6SPMUSE/er9jyjDypLkm9T8Pz&#10;KvGo7x2N+xlWKEIe361HqF60I3qOKhMz+Xsqjqd4IvlY/Ntz719VKrONKyPnowUql2Tf2rJOSI1Z&#10;pFXJwuTgd6jOsXEkgjuICF3bd23kGsO41K50i8XUYAruG+XJ68VnXHxJhsdRfRdRKhtpdpWb7uRn&#10;8+2c4+lef9bjR1qya/LyOn6vKp8KudLeTzi78rgAfewaz7++sY5mU3G7/ZU8Vwev/FiO4LxWjhWH&#10;CrH1b61jTeMpbO2a5u5mO/5htPWuJZpRqVuSnqdH1OcaalLQzv20vicnhj9mD4gX8F4IWh8M3Mcf&#10;lttJZxsAHHU7sfU1+Mlz4qllvtkLskO75ZJm3MDnjoe349K+3/8AgrJ8cLnQ/g3pnw4068WO88Sa&#10;oJ7i3D/MbaD5vmH90ybOvXHtX52o1w8yHd975jg8e+R07Gt3KVapc6qcFSp27ntXhj4iGw0j+xrS&#10;5X/SQFmLt99Q2VHIzgH/AD1rorHxbbwSq9tN5zMoU7fu/j3PPpXhen69NE/lTTKc4G5j6Dr+ldBp&#10;viSVmWGCXL4+9nG01vKjJk83Kj6A8NeJIZZVhut/mNt3Rr+ee3+fWuovNRlmiUWlwsfy/c+9ivC/&#10;DGv3Fvdbr2QxdFVfL+YnHIr0bSNVnv5YxHKzrIo3M0g+XIzmuGtRsZzqpanQWur3f2T7Leu3/Hws&#10;nmKh6DqvX06dqks/iBE+rTRwfu0VmUKzjg9Bj8R+tZ+sm8j8PXEol3JbqD8ke7LHgA8def61g+Mt&#10;b8N+GNMs9Tge0mn13ZctbI5Z7MxuwMZLA9epXOemcDGeFUpVG7dDy8RiNbHoEPi+4a6mLptjVlCu&#10;0u7dwCeBjGDkY74zmtIeJ9UvId39omYI2So4C+hxn+XfrXltr4nn1iQ4spo1jxs+b7owOTkDjH1x&#10;+Na174vtYQqwGFvLVN7QwgNnHU/559q4qlOUZHk1KzPTtL8Y63oV8k0azGRQSGjf5sYHf0I/Q19G&#10;fA79uea0uX03xNGqo8AaNdwVST33EjHOfbrmvjez8W3Ot202mp5W9oWZYUJLPtH8IA+YheccdDXM&#10;634+vdIu45SY28pFHl7huG3twOnbnmvSyzMMVltZTpvTqjhxEuaNz9Ko/wDgoH4I0jUfsesXv2Z3&#10;XfGPM3Kw7AH6+oA/Dmu/8B/tmfDvxm8drpOtefcyKx+ytGVcgdTyMYx09a/K61utW8ZW0XiOydWj&#10;jwkm6Y4IySVxuz7cH0/DudA8Zr4Y0tYY7hYo9xCSBW45yNp/vDOMkk46V9bHiqtR1qpWPP8AaVk9&#10;z9UT4l8I+MrHOsLCVYH920g4x+NeS/tG/smaH8aNAkm8N6pNa6hFC32GSOdfIzjIDrjoeR8uCOue&#10;1fMHwQ/a/wBdstettL1SGfVINoRpI1Dsh6DKnqDxk9e+DX1p8K/jZoviCDztOv4pOds5ZXyG7jJH&#10;Qei8GvocHisFxBhnG111NIyVTSSPkLWfhl8Q/wBmy3aTxVoMjR3S7Y9QihYQ7uf3bbhndgHoccDk&#10;1Npn7UTRSLpdzawsqR75LjYS0eRwgYdScfSvvzUtO8O+P9Fk03VrW2uoZY9pDqrnB6jkdK+O/j9+&#10;wVc+BLiXxn8M7KW6t2mH2iyWNj5SncSc4PyjjHGRnn1rso5fHA0FTo7IqVPsb3wt/aB8O6hbS3/2&#10;2K2uIyn+iSSqC645YAH6Vt+MvFb+I2huLaJlaQmSGXpk+2OfbPvXyFDdP4f1mG5aWWHLYdX+VpB3&#10;YDGOP198V738PfEVzq2npOh8xIV2xszDJz/+quKriJx90VOcoSsfUxuLK08EWr6pZ3jTHaYXmd3a&#10;VmUfMnOCM9unNfMXx01dPEPj1bG9umcFTGqtCq+SoHCnH8IOT1xzXrn/AAlGo3fw/hs4vG0lqY7h&#10;T9la4A3AHIAXH3R16gcD1r5r1DULtviDFc3G+RZpGfc2Ap69gMdvQfh1rprVuaKse9gYe01HeFfC&#10;v2S8mWbbvSfbtVeuDwc46GvB9dvIfAvxjuoRtVrq5mAKqADznA469q+itRktrTTmv4YfLLbmbaP4&#10;sn/Ir4f+OfjV7n4u2N1BK25b5zNu6Mc//XrSnHmTXka1ObmTN79ojVoZ7ax0y2m8z7VI7ycfdbBP&#10;6cV538SNLjmvtE1Ex83FiG3EZ9P161c+JOuy3/iPRbdZs7fMZ9rdc8dKX4gzBF8NowYKun+vYcdP&#10;wr4HiShCrgZJ9z6XDy5JR16Gj4V8PCWPciDp27VqXvhBXDNDAuVbnd/n/GrHguaCazWOPHzDnnt+&#10;P411iQW0YbIVs43e/TivHyjDxp6jxVRyPFvFvg4wjcqN1/qetcbeaE0EjMY9vodte4+I9OinkkZk&#10;H+f8j8q4XxBpERZttuvPHC9P8/0r3HUUTz/aM4W30wO2An0YcZrSg8OFQpde+MFf8/41tWehSJNl&#10;oyf9rt+v+elXLi1iihLeUPlyOv6Vz1Kxopo4bWdPEDbVADbTzgcVzuowmLqx7kn0rtdetBJucN93&#10;sDXKX9rG8hVi2PXdVUalOUrHLVrMzLeBnYb15zxya1dPAij8w5UYznPHWsrcqsFx/ve4/wD11Ot2&#10;YkDY+994GvQVuU4ZSlLU37e5MQVIJGJzwvXNXbTUZtymbnnn5f61j6N5k7KI1Hp7fWux0jwqbiIS&#10;Sn73J6cVn7RX0KjKRJpupbWDNAw9Pm9hW1ZeKY4tu+QLnGc445rJvdAls4ysUfVePrXIazqd3pMr&#10;SFeBwQf/ANXSu6jOM0iZSl1PW7fxD56fLIPu53VNb3sbSqd+e4NeBy/Fs2bYaXG1vl+b/GrVj8do&#10;l+R5myG+Xp9a9qjTptGF5bH0dp+pW4UIWDbeF+Xp9a1YLq2nTdIsZ4A5T/61eAaN8dLORR/pqtnn&#10;B4rftfjXEI/3ckUnPaQcfmK61RjYaqHwZqereZKTv7/nVvwHc+b4lt8/365QzvcXBjCY966T4dxm&#10;HxHbyFTgyDivjsYoUsNJeR+2YzGcsWfrD/wT+sktdEhkH8SKN3oT1FfoD8O4VEK7Bj5RxX59/sKX&#10;8Z8N2iJz04H4V+gHw5kA0+NSOo6ntxX5TT/5GD9T8W4mxEqmJZ3DxR+SAPyrkfHdkJrJkb5sc100&#10;txtj5z6jFcf401mOK0kkdvu9vSveq1Iez1PmKe+p4X4+tIbaSQO+3c2MluteMfExbSGORjOrFhj3&#10;r0X4w+MrWGeTa4Zd2PlP/wBevmP4tfEUK7os/OcdcYrxaVSXtPcPZw8XzHz5+1HdW0rTJHhjyePp&#10;XyH4ouNl4wU7cHqe9fQPx28QLcy3CJIxbOfUV81+JLkm4ctu+91FfYZTGVSV2x4r4TOur0sP1FZ0&#10;uogn5mx/Wo7+U7/vVm3ErgZ5r66jQVjjjKxrLqYX+P8ACrUetR7MtJ8w6Vyxu2zmmS6owXgmuj6p&#10;zdDop1OU6a513A++PTisy88QgHcHNYNzqrMcbj+FZ93qjA8sefeuqjgvI19pc3b3XiOC3GPyrJvN&#10;ZLfKJMCsqa/JJYE1Wecu2TmvQpYWMRORauNQZ1PzZ5qmzvuyxzSNn8KTNdkYxjsZXBQMcntU0JI+&#10;61QqgJBzUiMeUFDBHsHwA1gjUIUV/uuOPWvvT4Da/ENOhd5Ru44Ld/Svzl+Dt3Naa2rx/wB78q+1&#10;PghrM4gty7FumQeo61+f8VUqfLdm9LfY+ktfvoJbN5CTny+q815L4ovFkkYrzz29a6bUNeP9l4kb&#10;5iuO5/rXA+Ib3dIW3deC2ev51+LVoqpitDRUeV3Zz+uXEbTZU/8AAVNdN8JtW+zX6OHO0MDjcK43&#10;UQ33QG989TVzwLq/2TUVgIbhh/F79K9CvR5sI0uhNL3Ki9T7S+HGui7EaM/DAAkP/wDXrY8W28UM&#10;e0H5ehXPt3/CvKfhf4strW2QSTtuz8u5hxXc654tt7i04mEny/KwzzX5FnEa1TFpJaI+mUeajc8+&#10;+INuhgkyOFPWvnD4xaYGE2FG7ae3Svofxnq0LwsFG75f4W5rwn4qRrLHIWYk8jp0r7bhWU6VSJ4m&#10;IjqfI/xSsljkcKp+8a8jvwYbhgR/FxXvXxW06MvJ8vvXhviK38m9ZCP4uK/p7h+sqmGSPOkmpHun&#10;7E3jBbPxIujyXO0SMPlxX6wfArwfD4q8O27hF/hy3U9K/Ev4MeJpfCfjex1GORl2zDOPrX7Xf8E9&#10;fiJYeKfD9rb3Eobeq/e+g96+B8QcJ7KoqqWjNsPV5JWZa/aO/Zdttf8ACEk0Ons0kcZzlc54Nfl7&#10;+0h8IrzwTrkyi3YLvb+HpX9AGueCLXWfDTQxwBvMi+Xao6Yr84f+Cgf7Ltxuu760sfmO5lCrzXyP&#10;DGZVMHjFCT0ZjiqfvpxPyb12Lbdtn8qybkAHNdt8TPBmqeGtYmhurZl2sd2VPFcVcAEZZcmv33CV&#10;I1KSaZjDfUpPkc4podvSpJUI7VG4KsxxxXejTmZ0Hg7URbSj5uQfyr3r4U+PpdOeMPOdvULu5r5v&#10;0m6Mc+K77wp4iktSGDNnqvzV8/neXxxlJpoznofoN8BPi6FeON7k/Nxu3cgV9gfB/wCI0NwsJM+d&#10;zZYL6V+T3wu+J0+n3MZMmPnH8XSvsr9n74vR3awxvc84A+90r+X+POEZUZOtBHNy8ysfpj8PPEMV&#10;5Grxy87Qa9Ms3t77TGiVRuZa+WfgZ46W7hjia4bOON3/AOuvoLQvESfY8r8vy4HNfA5P7aEkpl0f&#10;d3PFf2q/CdlqGi3VvcQjdsbnHI61+OX7Xfw5jsvFd1HHCCNzFQBx1r9kv2l/EcA0m4Bbkg7juxX5&#10;cftXaLFf67JPA27zGb8K/auD6lTCzclsehGnzbH57+NdFbStQYrHtFY8V5cQDMUxFeqfGTwv9nkk&#10;wnv8teTsm1jGR9371f0NluJji8KpGPLyyszX07xlrNkVEdy3Ho1b9h8VNVCqk8p4rjII2Iz71bit&#10;zgcVpWw+HlvEuMpR2O/tPicEwTIVx71ZT4pYbAnJx7154IAeOq0j25zuB/GuP+z8NLobrFVrbnpk&#10;PxUMfP2ntzuIqdvjCUibZc7c9815MRIGwWb86a2/bguaz/sjCyeqK+tVj0HVfi7eSBvLnbPeuY1T&#10;x9qd+5Uyt83qawTgdM/40b+OFrto4HDUfhiZSrVJbskmuJJmJkdmNCtkfMcVGGOOBupzHD7SuP61&#10;1cpkSbwBjNNdsjApAO1IFI55plXGtIdmFqMkn1pzYJIxUYGO+6qiTcax28ihXwMtQwZhgr0o2DoT&#10;VE6gA2eaUDGeaMFuopSoAxzigoQYJxSqrkZpUUk8D3qWJOT7GpcrCEjiIOHb6VZghyu1RSRRfNuY&#10;fhU8a84xWMpFxiSQwnpmui8MWyvNuPesOJAG+U10vhVCGDkZrhryfKXDSVjr9IsVQKV+6RW1aWKr&#10;8yKB6cVm6O+1VDD9K2Irjy0PPTnaK8mo3zHbFLlHHy4nIm6cVnavGsysFXdTLm/G8jd95uxxTxP5&#10;ycj+VEZ2J5kctq+nqpIKf71c1rFgiqwx+ld3q8cTK2Pm/kK5XVoC78chq76NQm2pyM9sw4qsbdux&#10;NdP/AMI9I/KhjU0PhnH34/wr0I1o8ppGLkczbaRcTkFulbuleGSzLlD75FdDpfhbODJFxXTaV4Ww&#10;VITp7VlVxJ0UsO2c5pPhYMoxF+S10uj+E2VVIi+X+9XQ6Z4bCgbY8/hXQ6doCp/yz68Z9K4KmIPS&#10;p4W2ph6b4ZVOWT0C8+1dBp2gohztHsK0ILGKFFwvAGOP8asAkHIDf7VckqkpHbCnGJHDp9vARuGT&#10;njoO9WPkDbozyP7v+faoWZhgn1xzTS65L5PHH3qxlqa+6TSSqF2hs7uMfnUZmbbwevbHSog7F8Eb&#10;v+A0gUbl2/dz92pHckGFO3nBOacqhTye3DdqRVOxiFY4qWOBpWwF6j86ll8zERNwbB+pxVi3sXc4&#10;b8v6VNb2eOAGyTnaKsxoANwG7b2BqJS7GkYsda2aquG2nn5qsqiKPm/nzUPngJ6EDcPTOKjlvtgb&#10;DA+/P51i9TojEumWMglVHvt+lQzXojG07tuPu/41l3OrMiYR/l9VrL1DxCkRZ3YK2P733qjlYSly&#10;m1c6pHGAfM3c/wAPase916JFJO7pxyf8aw77xC+W+baeud3r7Vk3GpNI+PMb2Gf1rWNMxnU7G7d6&#10;/kEK2fXPeqEupO6Yd92TxhqyTdAttbdy3GKf5hDFjV+zRn7QuyXxdhu3N7f5FQtI5++x/wDrVD5j&#10;DGcnK9aN5b5U+tPlDnJDN8/B52+nHSo5CX/eD8sdaYW2/Nn7vXHakPzttP8AdosDBjtX6d6jcsEw&#10;zD3FOYH7mOozupMM3IH+NMhu4zapHzD2qaCNvuj+Lr+f0pu1VAQDjv7VJHgEkY/764FU2KMSdC8Q&#10;wpx6D1oKhFwo79l6UisflBi+Xnv1okOTgPz6VJodF4JyJY3Vtv7zBLYwPevevgpoCa1NrGnXkeVn&#10;sVEe3puyP6V4P4HtUutNuJM52nhcf5/yK9o+AviaWzvLmF9zTLHGY0jbk4avPzmp7PLZPseLiuX2&#10;7uj9Hv2QfD2i6LeaT4WvrQw6XqVmlnrtrG5RblfmKg4POHx9QaTwF8CtV+LnxhvvDmm2LafZ6RMy&#10;xeS3yBRJjGGB+b5VP069TWh+zf4l0GPxRo90Jt0qiCSSNiMhgOmP8ivXfBvxaXwJ8c9VsdM0VV09&#10;rlpmlaMExSSAMGJGCVx2zxnPrXwtGpjcfhWqMrWdk+tmfRZXjMLhY8zV9Plc+jPgP+zD4c+Cvwek&#10;8N6JF5011LNdX8kvLXNzM5LufzA9gBXP/Ab4HN4O8a6pretRlpprhirTNkxqWyFH6dK920fXbXUt&#10;Nt7qAqEkjB+XpyBVHxVHDp5hv4oXZp7hIsx9snrXdPhvBzxFOoviha/n6mdPiDGUqdaEnpU/zJrK&#10;FFHlqD1zg1saT5lo24/Nk5zjoaxtPfyp9syn5YwRW7p06SxKuzj+GvuMHHktbQ+VxE+a/U27S43D&#10;Aq2ZMx/JWWvyD5TViO6LfLnkda+go1/d1PHnT10L/nbhzRncuT9KrQysWwasDDDFdUXzGL0EJK8V&#10;xHxr0a+1TwvvsFQNbyb33seFxyf5V3Eg75rL10w/YZvtB/d+S2/5c9jXFmNCFfCTpy6oOXmTTPCW&#10;8LpdhWuIYmcrncin5fT6/jVrQ/DSWqyRySs0hU+WJGG05BBNatvMssyqjL5YX73p+FLaSxwozLuX&#10;aSI818RSy3AxmpW17nhzjGMmcnDo72l80jW4QNykkedp4zkV1/huRmRWZ+VI69/pVae3E14yMW24&#10;3LtbbzWvYWweNV4+To3Q/wCc1ng8tjRk3T/rUqmuU3tMWKRAXGO3NacaFQMpxj5fSsi1UwhXXOD6&#10;1audQlj2hfr9RXvU6kacLyWx6VK7dkXzMgG8LyoxUsQMih9vQbgKytEN7e3LSzx+XEWyR/e/w4ra&#10;RVjAA9P0rfC1PrEfaWsjqlF05ctzF8TRQlpBJDuWSPoP71YVvobWmmtcJCVkVctk4+autuIkuCpe&#10;P2GaIrOCS1EJTcvIbI+8K8jFZRDEZg8Q90nbyKl/Bce5zml+LtT061+0TzrNGM7oyMMPcH1x+ddT&#10;4Y8ZWWv2YudOudwH34nPzKfSuH17RpbO4ltXlIXkoFX73oKz9GY2V5/ossg2j5Jdp9M/zrsyvPsZ&#10;h60aFZXW2u54spSpVLHtFvcrMMhu3SrCSc4zXA6J8QIJ7xdN1ENDNkBZGGAxxXWWmqqP3cr/AFav&#10;vcPiKOIhzQdzojUjLY2o5MDrUgcEc1npc5+YHIzVhJdw5rc1UrloMCcA09SCKrBxnNSJJnqaBkjH&#10;nFNPtQGyKUkdhQA1hkUwjPBqSigCvInHAqG6zHFkrVwoc8CqOrz+QoUD5jRzcoHLX9tLDeyS7iPn&#10;z0ryX4yeIrK61VLCa1mukhRhKI/4Tnk59ga9Z8XammkaVNeO37xuEHqa8N8UL9lea7dJcXLH7U33&#10;uM9BzXwXGmZ/VcH7KD1lv109PUxqUZ1Kd0c54k8cWX9m2tqdTmkikkIbzbcqoxgYBP3sZHOe1cJ4&#10;x8TwW15b39r50Oy2aBdsfltNk/N82O/r7j8bni6CCx1D7e7ExryqyPwc5OM9j8vevM/Huvxajqjy&#10;X13DHbKI3/4+WWJenyevr9MV+BZxxBiquk2lK65fl19DzVRblZnbal450zxIfLjhgbypt6+XcPvM&#10;m5SCDjJOBt5PvWpbePtI0zQ7wkW8N1IsyfZ7WDDRl5BuJOT/AA+mfxrwvWvidpFldWfh/wAN2jRy&#10;3ePssku5TGzH52BGflA53eldt8PNU8ER6yza7Yy3kMNvFt8xi29t2ZGPK5yc4z24rlpZpjZVGvax&#10;XNpKTWi0+/Q0lQcHc7jwfBJ4WjvLe0sG23SCVpJ7pRHtMR7Y5JIOR36Vg+I/COlTXrFdLjmVsFUt&#10;5PlBI/X6jvitp76w8RtcTWNhDbRyrLJbpJ+7RlUfdVT6ZOOeprM0eBr7WoI7QTJFJgb4lZ0Xj+I4&#10;PX6Y/KvHx1D6xClQpK/K2otet30+eppQnKk7oqfB7xz4l+BXjm2a1srg6XqUmFtGmB3NnDMB6jb+&#10;Vfd/gfxTZ+JtFg1awfKuuHXurdwfcV8GT/DXUdV1dNau7lZIba7jA/fFdwOWwowPmAwSenP1r6M/&#10;Zf8AG6eH0j8K3MVxiS5ZZprhsuwP3ZT7EjB+or7rw1xmYZXi3RxN1Tk9Lu9vT5n1mHx0cywvsZ/H&#10;Fe6+6W6f6H0SQskXB7VUnB8tlb6VOr+WnyjpzmmXEfmx+cvav6FqRUoWOCN4yucJ8T/Di6z4fmt/&#10;I35Ugr61+cv7Rv7PIufGtv4i0hJIhZXrO0AUox567vav091SKOSJs8rXzN+03odlaai0iaYJt2Tt&#10;6An3r+SvHbKZ5b7POcNZSi+WXmpaH7T4Z59WwWK+r7qR+Xn7U3iPStJ1ZYNJSG6u4ZhLIs0xJXA+&#10;ZeOu4cdzmvndPFnh+88aD/hPZLjRbC4inFv5MfmIknJjAPXaOAR+VfTf7VPws1WTxXqF/B4Vs4Vv&#10;rjzY5I7c748dQpzwD3rwg/ArX/ErPpF7o8lzHFuljaEDzI29OeSPYVx8EY7JaOAhKvJNcu7/AKsf&#10;0HmFHFVsOpUHY5CXxR4h0G+gg8MeI0ubW6UOvlyFiCRjafQ5HSv0t/4JFfEzVU8Ot4e1S784rIzy&#10;Rvwu0j+H3r5r/Z0/Yy8Rv4r/ALG8VeEZY4brTlZbyRQyxMRuU5zwT0I7V9NfCv8AZz8Q/Cv4jaZq&#10;vhfT2hs9PvlmUw3BZmUgAq44BFcvEHE+V08dQq4VJOE07xtd26ad0fOZlQp1strYSvO7lHS76n6K&#10;6X9j1G0XeBLHtDDzBVm6sPMtdhgPk9FCmsfwbqZ1G0guG+U+WAVb6V03lSeUP3rbYxvVfWv6dy2t&#10;QzDBxqQ6pfl1P5ZxsamFxDi+jPFf2mfgNN4/8CalpWhXHlm5tSG2feQjnr2r8u/it/wTc+Kdu18v&#10;hnR0uJrzi7kZQDC+4ncD7+tftJcRCVZLiFAWbnyiv3vrXOa54A0Z9PuLo2MEcjLukfGAK+E4g4Ix&#10;WIx317La7pae9HeLts/I+64b44qZZhvqteCmm9L7n4reKf2HNe8P/AttO8SaLGt3pUkkv27Y7vuc&#10;jbG2O2RkfU18zXGi6Jp9vGfEvmL9lldR5KDe7YwMjup9vSv3l8Z/DlDZ6ppep6VHcWupW4juFVcM&#10;MdGHuK/L79v/APZs/wCFbeIWtvBfhJJLK71CGOx1GdtiqzcsrDI6HoegFfIYfHZpl+KhDHT5nJ8u&#10;vu2ffzTWp+m5fmGEzelKNOKi1qra3Wn6nyNeaTFNr51bS4f3MjAyRzxhI22gBgyrxt6e/Nez/s3/&#10;ALJ2tfEW+h1nStWjXyZRvjhjJ2Rkg8AkZAJ9647w14dudHMPh3xDaw3DMzReXv8AmgGQd/HDKecZ&#10;yK+/P2HvAVj4Gt5NT0id762aJYre6mhHl7htO0HvgfpWHEmf4mly4WnUspOza1uup1yo08Lh5V+X&#10;Vbep7d+yZ8DpfCvheDSby7jedZAo8uParnGMgelfSXh+31VP+JVEfLit2yi+Zyuev16VxfhzyZ0W&#10;/URws6/vFRMfN7Htmuy0e5jgCSxXXzFchuvavuuE8rwuFwkIYf7W7731PxjiDMa+LxEpVTUj0mSY&#10;ea6Btr5+U/5zWjGZLdRDa5J6fSqUV6LhcRyNtH8PbFaViiFCxkwzL8vtX6pgcho0fenufCYnMKk9&#10;EQXl/PaqFu3HJwBjH8qp3F9E8v2mSYtuX5fb61S+IL3EmjXF1ZS+XLaxl1lZcqOnJH1r5h+Lv7Rv&#10;jLS7ltMS/kVZI/lTyQrJ2YYzxg9/Q15OeT/s73uW66WO7L6MsYkk7HtXjL4z6HZNMlvcxC3t2ZZr&#10;ppB8xHJVRnrXi3iv4yy6vdzT287eZN95d3Kjt9BgV4J4j+J2p3uvyTz3kn2Mvt8uRjgEA+vGc9/e&#10;qEvjnVLi7xZQ/u+uxckD9a/NMZiMZmVTllorn12HwNHCxv1Pf/Dvj37XDdTxSySNGACuDw3sf/r1&#10;peJPit4X8O+CLzxv4p1pYbWysTc3l5MhIijQEtgf4dT9a+Y/i9+1z8P/ANnvwV9n8T+KLf7dcKso&#10;0e3kDXMmcAHaDwOD1PWvlD4u/wDBQjxZ8adH1DwQ2ny2eh3VmVt7O1m2vPNvUospx9zjlVx06+v0&#10;OWZfWw8kuXTqzz8ZUp7t+hm/tF/HfxJ+0h8W7/4gX8bwwvILfS7eT/l1tEPyA+jEHcSO7GuUvpRp&#10;FnG1zctu6r5a9OM9fT/69ZeiXaXcjTlPKXGfK8zjPfB7jPr+tN1C+1K4RoJ73EG4SJGANpfAGfw6&#10;V9LQocurPHlWctizc341BoxawCPL7ju46fy4rX0G+tbJfLkuJrps/vdy7Ik6YBPX+QrBvXudMsV+&#10;0TRtJLkJsbJ57Y/njnms+4vyLJrOISM0jqzSbiwAPGMevSu28OXUzlVPWdC8Qw6lexwmeGDy2VUX&#10;Py8ZGf8APavRfC/jC1uL9bcXrRxyYDXAX5jkcgd8fTtXmvwt/Zw+JfizwPP4v0/UIlMI3xWMso86&#10;4wp5BPCk9getYOh/Gjw3o0ky6hdRWsVnnzJpGGW9ue49vWvNrSp1rqm7mMpx6n2VovijRfD3w91f&#10;xLa+K4dOk0vSZp0kvLfzlcqhKlkz8wJAXBz97oa+Rbf4nah8RPF15r1/eN/pEzSTK1ukas7ElmAH&#10;ypuPHTpj0xXm/wARf2w9d8f20vw08E6ckem3MqtcSN80zhHDD2UZUcc0zwZ4isrN2jV1UN8okZ8q&#10;rZ4bnHH5Dmqo4Oph8O+datnkYiUZSbue92XjTV7pIbCPUJvKXaqySTE5OcAc9uw7fSteLxDrNjqk&#10;kOn6m0KyxskjK3BXbgj8vr1rzTw9qdnNa3mp6ldeXKrK1uY2yXYY+VegxgMS3uB6VpQeI5bhZlts&#10;ySKm/HmAAITjgE5ODjp/LOPncTHlk7nnSl0O2u9eH9lrApljuEk2iRWOG9M8/X3PFVJ7y+veLaRp&#10;jBtOwL8o55JJGMZGTn9elGi2N14ia10ydYreExsZpbfLtJuOVGO7A4H49sZrubWPwx4F1D7Tcatu&#10;tb2xZP7NityrtJ5Oxh1OAWbjv14Gaqhh6lWSjbcyVOVS9kc74T+IVx8OrqaPxRrUcNrK4WSC1lRm&#10;ibguSD+HH+Jr0LUJJ9YuIraK+m+z3Fsstt5gaJRvP3mVwNuQF64GDXkviX4XeP8A4m+I5PHni5ox&#10;5gxHbyKiuUHTEaAKnbrjjtWtdeMtM1nw1onhlGkh1jT82t/p0lrstp4wxMTArJkrj7wOCDgjOePZ&#10;xmTPEUoQg7u6v5IcqcIx8z2b4Ya1okesTaTZ/YZg8whkmmmJAYL95Sh/3ucYr1Tw14q1DwSLPWpP&#10;EF1aeTMskyxlSsbBcEYIPynPGc45r5R+F3xS0HQdefSrvUYZr6Nf3lnHuLI2/qAAFXjjB7V9XeGr&#10;TRfH/h57V2RjPbqVV+VGR+PPODxXr5bUWXVI0ovY46j7n1B8Ev2nvCGswwwyeIbGR1bbNtuMkcDg&#10;dy2eOg5H5/Q1v4m0nxDoqTKFkjkGPlYMCMd+1fiDonjLVPgD8Xr7QrCWb7NJfktb7iNjkjPU/j3/&#10;AFr7x/Z+/asuLjT4bKa7jSGRBlmUts98fnxxmv0anKNampLqOMpcup6n8dv2Ivhf8UbG68UWWs6h&#10;pd9bqxikgumMcWW3HCE8AnnAIryzw98I9X+Fvl2kXjK11m1aVA37xFniOeSUBwRnPP8APmvRfiR+&#10;0Jc6fp9zLp7xRxtZ+ZDcyZ2yMfUcgk9favlX4QePda8T/ES61LVLwlVkYwRlTtMitjhQdq5GT07d&#10;68bOlSpU4u2rIvHnXKj3zxpJqunaFcPprfvfs7lAnU5GMV85WPi7xDZ+Lo2vkjePzPKaNjja3fg/&#10;/XH1r6Vvbb+2tO8z94qyRkN8/QHjivn34i/DO88A+MbOVVkMN80jLO0mQcNyfY8/hXgU6kva8reh&#10;9dk86bouL3N7W/FG7w7NerIrFWfcyjKrjrzj618J+K1udW+Kf2kIzRrJIyle/wA/APp0r7I1eCeb&#10;Rb+zii+aOFzH15Yjpmvjvw/HPqHxDW9upfk8yQfN04PPf3r3KMtJehtXjyxSt1Krxz6h4stWG4+W&#10;6hV445P+NVfj7r/9majoEfmsR9nbv71rRzTnxA3kSbR9sUNhuuDjrXK/tLQm+1zR5ox92OQMyngc&#10;5H+c18ZxEn9Qly91+Z60LxnG51XgTxoGiVy2eMjn9cf/AF69C0/xcJodxkzxhQuK8R8ExTWsajDY&#10;xxzXbadfSKcKWPzf3v1xXz+AqSjDUmuryOu1TUftQ/dP83J7e1Y09sX4lTcw5ywotNQjnfy5G2tj&#10;5s/hVtCD8y/VvrXfKp1OGS3G2ul27oUaPttGeuRVfVdBMyFYY93y/LV7SWl875Pl+Y/Lj8f51pXa&#10;GCHc4w2P1rzsZiJU1oOOx5n4h0V4Inknjx+JxXE3tndrJgxbd3A+XivZL+xi1X92YhnONxPOKwdQ&#10;8Bs7Zgtu/PT+deTRzLlna5yyi3I8b1KzG7cy8/N82Tz7VTS5jjdo9+7t16cdK9C8T+AZ9jSxJjaM&#10;gYP+f5V5nrmh6np94uxeG/i6V9ThcdTqU1dmFS6kdx4Wu7QSRguCe2TXrHha086NQiqF4/hx2/rX&#10;hfhW2mjnRmGFztxuNe1+BtRMcSnLfcz8zdP8/wCFdl1y+6bUjpdc0aGPTS6x/wAGfY+vb/Oa8S+K&#10;kXkRMiDKtkbh35r3PxBqcIsPLnkye/JryLx9bC+LKpHQ45qqVT2bsaTjHY+dPFTXSu25WDZ6Yrk7&#10;i+voJch2AJ6LXqni/RIEZ38pcjnr2ri9S0GMfMkbbfftX0GFxEZI5PIxLLxDqe7Yly/DY+b/APXW&#10;ta+KdVEXyu34PiqZ0hITmGJvz/zzSeWVOHRvbK16HtH0JaTPN4bRRMrHP3vzrqvB1qseqQuv3vMH&#10;4c1g28TEqV/8drrvBmnSzajCqfxMOgr4XMK8pU7H6lianPTbP0l/YXZodHsQg+XtX6IfDYFrGMg8&#10;YH8q+Cf2DvCN22gWcs8bL8o4r9BfAOmNFYwouflXFfA0acpYyTZ+RZ7LnxDN7U28uDDHPynpXlHx&#10;O1dba1kIf5ui816prQMMLB2xXgnxsuJTbyqjfd561WOqezVjx6MdT5e+PvjNrS7fMuMse5/zmvlH&#10;4x/ESSTeUmK+WTj3H/669z/aO1WNZHDS42swPPPX/Gvj34p6vI9xJg984XtWuDpxcUz3qVo0zhPi&#10;B4nF80xVvvcr04ryfXgJZWck884rr/EFxLcNvUf8Brmr61kds8/iP0r7HLYRoxOOtPnlY5S9gdid&#10;p4/lWfc20gGMbu9dNdaWUORk5b+7Wbc6cwHNfSUa8TnjGxzV5H5eazLxht6966HVLXZuZRzXPahF&#10;tOBnA6+1exh5KRpFGbcXRJyDVWSZn425p9zlcVAznua9SMUVsLvJ43UMSTkmkyG+YUpJA4NUVrYC&#10;SeaTnPNGT0pQWHSnewJXEyV5FSR5zg9T3qMHsakgJ3qAKQWPVPgz4dM08M+Npbk/nX1f8JbWW0jV&#10;hGPu5UN24r5x+CbxLDb7iOeAK+pfhTHHLHCzLhdvvyMdfSvyDjLGVuaUeh2UIrQ66/lkkjUMpXjJ&#10;HSudv4Hc/ICFJrqLi3ad3Yf3vlG3tVdNCkuBtxt7btvQ1+aYfmcrs1qTWxxl1prOgRU7ZNZCRNp9&#10;95wBHOa9G1Lw8II1O3n049K4jxZbJGGePOQ3Gea9WnUTlydzlqStqbvh34k39vMtnBL827jHTnti&#10;vVtE8WT3mlqssmG253bu1fNPhi8muvECQMGbB+Vc9a9t8H2V3PAqBZFbYCOP8/5NeJn2X4enZ2t1&#10;PRweLlUhYveI9SlbMWc7udy15p49kM0MiA9uK9U17QpbfSTM4Zdq8Hd3rynxb5mJBn7tRkrpuSce&#10;gVldnz/8TrRm8wbfpz2rwnxlZ7LssB3r6K+I9mZGbfGRzzXhfjezPnsDng1+98M1v3aR5s4pbnJ2&#10;MzW06yocbWzX6L/8Ex/2gPsM1nps9ztZSq8yY4/OvzqdGjlxjivWP2VfijP4C8cW+LllVnXbzx16&#10;V3cUZaszyuUUtVqjP7Vz+kr4K+KoPFeh27xzbg0YyN1c5+0t8A4PGejTbLbczL/dzj9a8a/YF+Nd&#10;v4k0Wzke6z8qhh5lfc2m6ZY+KtJUNHuVk+7X4DRpyp1HTvaUWaO8kfg7+2v+xhqWnfbNTtdN2srM&#10;d23rXwj4u+GXiHRbplXTZCA3OFPFf0xftD/suaR4y06eFtKVvlOG2Dmvhz4r/wDBOrTBqUlzb6XH&#10;tZiZF8vp+tfovDvEtTC2pV9TnlTkpXR+KV7pN9a8TwSAe69Kpyxso2iOv1A+L/8AwTis0t5JrXQi&#10;PlyzCMcD14r5K+LH7GWueHNQdLO1cLuIwo6V+l4PN8Nio3iyVfZo+co2MTbga3tCv2yAzfhiusn/&#10;AGc/F0P/AC5s3/AKj/4Utr1iPMjSRWUcqwrtrVKUoasbT7F7wxq80MquJO9fRn7Pfjq9sdShieRt&#10;uQcbq+f/AAp4C19LlVubZgv0619EfArwHLJNGYrd3Y4w3OPrX55xRQoYihKDVznnGXRH35+zf44l&#10;lht3MpXcP73/ANevq3wz4oSbTF/fbT/Fzj+tfFXwE0nUdKeBbhWC8ZX0FfUnhi5DabEWl56Ed/pX&#10;894zKa2HxV6cdLkRjWi9jn/2h5heaNcKD/AfTBr88fjZYyia4aWPcxkYHcf5V+iPxR0u31bSJGLf&#10;wnevtXxJ8fvDljZ3E0UjHzDywzx9MflX6Vwzh5Soch7uGpy5Vpc+Kfi3o8bo5CglgR9a8B1rSvs2&#10;pyRnj5q+lPi5Ay3EgDfLjjH514Z4g0/zr9jnnODxX61kdSWHpuEjHFQtUuc5bWbdhWhbWGCGYVet&#10;NLC8slaUOk714H/jpr16uKRhGLsYwsWUZC96ikgZQQwroH09o0x5ftu21VuLAjknrWUMRc02Ofmt&#10;gDn1qs0Hda3Z7NnGfy4qtLZFU3Y/EV1xqkR1MZ4mLcA/WmmIheGrTks2znHf0qA2hVcAcj9K3VQf&#10;KVVjB6Uvlhxmp1gelMfPK0+YLEAix/FTSnWrSx5OA1Ai3HHH8qXMHKVWhOMk9ab5AXp2q6tvk57U&#10;otCOD2o9oOxQNqMZxxSNaYOQtagtMr81OFpuOQvWj2wuUy1tNzbVPanf2aR8xJ9TxWxDYHbwD/3z&#10;VhdN38bazliLFcvUxBpr9AtPOnFQSI//AK9dLaaGzDIH6U+TRZEwSv5is3ivMr2dzmGh8tslalgg&#10;JOQe9a13pQXOG4PNVkt1VunJo9rzIXLykcULDoO9dL4ZhIbOP0rJtrfPP5V1HheAI+5/XiuWtU90&#10;cdzesYSi+Yw/zmpb28MUZUufu1YUoi9dv+NUNYciJlxncM5rz78512tEy5tUO/IX+LvUkeqOw2xt&#10;trAvrxkl3AdTU1jc+YV+c9ar2PUwjfmNlp/tQwV/CiPSGm5K9e9OsI95AY7hW9YWwICrmqjLl2O6&#10;jR5tzKh0JQn+r6irdr4baRlCr7YrpNP0czgDZu9sVu2ehQoArpx7/rVe25T1KeFT3Oc0vwvsKgxf&#10;lXQWOiCFfNYcLyB3rUitIokAA3LQWJG4N7qu6spVHI640YxEit4IsDZyOfXNOa6w23bxx/DimOXz&#10;1Jwwpq5LcNhv881GhdyZJTjKn5uop3mEjJVv9nHaoPmGDuZeRmnxxsnAPzfU+lSUSb/7jEt60hI/&#10;vcY/+vT/ACZCRsyf97tUn2NiM46jBKnvSuG5XIJXaB3/ADqaKJ2YEnLcZ9verEVmqHJLe/1xUwjV&#10;RkAj09qiUjRRIorQD5yF56+9WhEiNvU4XGOe1RGVUX91w2cDrzUcl6FXcRjHB9KxcjWMbFwTLHhf&#10;73A70G8HIZh8vX2rLk1PC5Z/wJ6+9U7nW41jA3r065684qXqarRGrPqhUbd5xjPQdKyr3WljHB/+&#10;tWTqGtknhiB6A1lyajIW5csevLcfSiMbsHI1rzXS7Z83n27VlT6i7HDP9cVUa4ZnwU6HnrTPMckr&#10;x9K2UTnlJyHNMdpXPTpz0qs78chvxqZ1CdXyTxmo8gnI45qlymbYmRj8fzqZeoZG6foai4I4PKj5&#10;aeCQMfy7UBElUkHa3QdP8aDkK2flx+lIAc7gD+fWk4B6cNxmoZdgd+FGM7eoFCzFmZdnGOD+NRyO&#10;x6N+lNDAHBJUYznP+ev9KsRMjqvymnBvn4PbDVCjDIyD+FSKWzkfrUyAftBbj8DT41OfmXbihCAT&#10;k/Kf4qkyqcFuPXFSXEA52/KuP7uajkJRcdc8D2oLjb5Z+99aikfYwyG552+lAmzrfh7Oy20qqcfP&#10;z09q7v4PS3sXxZs7SKT5Ljhoyfv4OcCuG+GoZrSYp93cuPr/APXr0b4MWhl+MFjFPFtMNwpjde30&#10;rjzSn7XLasO6aPDxqcq1kfcHgHxfc6L8QNImsJJY5HlVVZe3H3SO9fUnhKKPWPFFzc3EE5muJwJH&#10;iXbtG09c+gr5X8EeFJJtR0fxfO80aSalGVZsFQd3HHYYPXHbvX2V4f0yJZGlj+9JdI29h1G3tzXz&#10;/C+HjToez6o5faVI1HE+qv2ffFlp4k+G+jwSTqZkX7NuZwSzrxz9SK9A1e2u4ksyqbo/P/er/s7T&#10;/UCvl34Waxrmlo0OiK8M66qq28e8bSDg/kTk/jX01e62YLHT7O5T99et90/w4TLV9xWwWHilVa6H&#10;P9YqX5Sa2hRZPlP4+oq9bqmcxj5umaqpAblMDdyoGMVcsFmifyZoG+XH4fWsaa5WFSXumhDKjrtP&#10;3l4qaz2szbQao3AMRLc/Mc1YspznIFdkbc9mc8leNzQjRBICrdOKtbyq8GqJkx8y/jU3msyHH96v&#10;QTUYnPYmMjddtZ2qXDNFJEU3fKcjGcirM15DBatNPMsaryzN0Ar5x/aD/bIfSr+bwJ8KIYZL7zo4&#10;59YuGzFCpb5tq4O44zz+QPSvLzDFU6VKzlqzow+HlUu0tjenubeOdkRujH5iO2eKlssvceWr/eOO&#10;GqpPbNLcOBIXZVBdm6se5/GpLKdY2XzNq7jgFjj9a+JjWl7b3trnzNb42b2rac1pGqqMs3Pmbenf&#10;FX9LmBj819rf7vrioL8PfaVFLCcN5eT3I46VS069SNVilf02kele/KUaNZNbNIqPuyOqjVinyjp9&#10;2pYbUTMgkX7lVdMuEcEkVfJK4eNtvbmuvkjUXMjvpyRciXy18uMc4qWCbFu235iWzmqSpJI2XmbG&#10;77oqWd2jhHlHblT8vpVU5ON5WskdcYrRXJVmZ5djL68+tTwMSpgZD61T0IXLoTfTLIwc7GUdF7D6&#10;1ekXZuLdcf5NaUW3TVRsqfxcpl+LNMS60/zhHuaFSfqO4rgzdLDOyeQ24YC/LnGTgjGemD+FepDa&#10;48gD5eCD61wvj/wjfW6yavpqrJDy0iqOQPUivAzqhVoyWKoq6W6SOHE0edXXQxbm4zA0kUe7EmMq&#10;fmGD169CBjFbHhHx5Jp92tjqJk8osFUMu5kOPUdvauLi1IX0skRtZmmXO6ZW4HfkGrFpqWhxtGb6&#10;zaG63E5Zjg8duTz3GKwyrPuatGdOaS89n/wTy1KUZXue4WlwI189JcqwztrQs76CdN0TfUHtXA+F&#10;/F0Plw2FzeK8cseYZm6j0ya6WN5YH3RvjP61+p4bEU8RTUoM7YT5jo45Nw+VqEmKnk1n6fq32n9y&#10;y/N/OrZcYyRXVHY25i2k3FSLJkdKoK+D96ni4xxS5R8xcViTTqqxz5OCanSUEdaTViiQA4zisbWH&#10;VbndL93pmtkuojOe1c5rV8n2KedecKxC+pqJy5Y3A8/+IOptqd5JBD0h+ZY2/jHtXJpPbXrmGUAl&#10;hjG2r2u3V7dnZdoyzKxEbM3QVDbW3khZVX94OW96/E+IMTUxWaOpF+7s/wCu57GHofuzmfF3g/T7&#10;nSpraayRk8zfyCATj2//AFV8s/GvwFqaeJptUFlMunyKC0e4qPl7cA9ff1r7ZeJJ4tuz733tw61y&#10;3jH4SaR4mheNht3dfQ+lfE8RcOyzOnGdD4o6279jGWDjzcy6nwNb+GPGnibxRDNpu64laTas+0+Y&#10;qj5SMqM8LtGOuP09b0X4ZW/hGO31PWr64+0SXKj7PNcKZfL65LYwDgryRwPevTG/Zl8WaDqs1z4V&#10;1XTbURRtuu28z7QYn4bBzjgccYNXLfwR4R0tpB4gsWupkTzLiaadiB91SqhQvOfUnIwMZ5rgwOT1&#10;lhXHFQ5ZPrLRX8u+3oeXi4ypy5Tgx4jigs4bAzQSeVD5rqqjJXAYrxwFHGeOcc9TTfD/AMRbm4Cw&#10;6U8cEbXDSXEsGVYtnuRjgDoB9ao6/a+H7XVJEaWPbdTLuba37uLccqnPDEY5PIAx3rz/AMWeP9G0&#10;zVl0/S7aTFqN8MESt8w27VycjLHAPHHvXzGNx1bC1G41Fo7WXX+kc8aHtI+h9B6PqOmxJEk7LKNz&#10;MkdvGVCN0ySSPr35qBdXng1mLVLS5aIwzDzpi3TkZzg88dvavJfCfxM1O6RIbpZo9q7HSUYaI4wc&#10;5/liurs9eVdBVLW4MkjSsJQMbSOzfe3dfb8a7qOcSrNKKty69vT8SqNSpRqqS6M++fBuv2fiDw7b&#10;6jaX0dxHNCpEsX3X9xWlaAjdE9fOf7Ivj7WdG8MzeEvENtJBGtw0mntNkZVjkrz6Hkexr6Hsp0ub&#10;ZLuJuGUE/lX9IcMZ1TzvL6c7WmkuZM9qtT932kfhexUvLXbM0bn71cH8RPA2h61DJ9s03zmHPzHo&#10;a9KvLeO4UFR8w+7WTf2YEmCm4N97ivN4u4ewudYGdCtBSi+6v/Vj0srzCrhaylB2a+R8O/GX4Kaf&#10;PqKprejyR2rSMI5vLyoJ7e1cD4U/Z48NaT4hbUbTTPM86QeX5nzcelffHjHwPpOs2LxXVgrDk421&#10;4Pb+Gbjwl4wGlXmlM8fnfu5F4wM8Hmv4Z444HzLgvGUqdKtJ4erJRvr7t2u34H7zkPHGIxmBlSva&#10;UVtfcm8MfD27itYxNpSxNHHjy1WtPQPC90NS+bS/lXhn29PavYPDmgRxabHfPFucrkq3fiqVxpSR&#10;3zeUu0M2a/asL4Y4fA4LD11NvVPbV6K1z4qpxPUxFapB/mQ6LYParGyr93H3TXTJdho8SHnbxWfZ&#10;2qxR4A/WpJZfL+X+tftGUxll+Hsup8bjZ/Wat2W41eQh0fkfeqC4sre6hjs7st8ynhuh5qJb0Rhg&#10;Hb5uOtVrzUMuiRudwbKnPSvoqdal7NXW55vJPm0KXifSbQRCWe03qz7FVVzz7+1fLP7XXwL8IeLf&#10;CMlz4qs7i4hs5ZLiSKEBWUKcbhk4ztz9K+pb/W7l41RPmVs8Y5J7H6V4P+0HpU+txyQ3+pssf3ZL&#10;dW4cn2r828SKeHeUzlSpc9TeNtGn3R9vwfisRRx0W58q6n5ya58KPC+m+JJpbDyRDDbiOMND80hx&#10;gfN7DqCQPSvoz4I6nFpGjWumaOjW+mLtZoz/ABSAAFufu59BxVDxD8M/C1hdvqF6Y0aOTH7xtqj6&#10;c1jX3xh8K+FLfy7SVZdmVjVTgFvQjOf0r8Gy/J86zScHW5ly7935H63mmdYWWH5Yan0/oHj/AEzC&#10;2aSNtADbW4Jrq7TxzZLbLLHOtvAzACeZgFH+eK+JPEnxw1u1Vf8AiZpAhi+WGHG75l4J598jtxXg&#10;vi748eP9Wu49H8c+MJmWByscSXBiUqD8pCAhcnAzjpmv6i8PsDTnLlm0nFaI/Kcwy369UspWu9Wf&#10;qp4Y+OPgzWfFp8JWniS3ubyGHzJI45AcLnGTjp0r0iDxHHJCBER8rDbhsgj0r8bfA/7QOu+Btdi1&#10;vwxqjWtxHIokkaXCzKGzhvUE4796+vPgh/wUW8EeJFj8PeK9TW1uX2+W6tlTITjahzz7Zx+PFfrl&#10;bDez1g7o+dzPhqrhkpUfeX4n1p4n1q4kj+zNKAoPzMjdj2rxH4oeDPDni2a4uJY4ZXm3I37sfKDw&#10;Oc5ByB/hW5r/AMRbbWbZTZX26OQBtyv/AJ/Kub1XUoYyJoZww+8NmcA//XrwMZCNe8ZJM8rDxqUN&#10;btHz38Zfglrfh+7gutGWS+VpY9tvMpPl5YBuV6qFBY9D1r5//aU/bc+GnwbstW8HaHfR/wBuy+ZZ&#10;6dNaR+YLBwDtmkXGdgOcqME+nFfb+uNa38LwzReaWXLMfmYKe/pkdK+SP29/2KvDnxvs5tU0q2tb&#10;XxNCyvpmqRwrH5sR+UQ3bbjlS5OHJJjznOzIHgrIcLGrzwW3Q9WeZVnR5ep+Zeu6p4o8YeIrjxLr&#10;/iq51C5upsve3bFjJzno3Kjrx+ldD4eu2VEt7mQ/KoUN/d/L/wDXS+K/ht4w+F3jTU/h/wDEPRZt&#10;J1bR71rfUrG6xvgkU4xxkMD2IyGBBBINQxXdpaptRmXaxO5yP8+mPatXzSdmtjxZVurdzrpteWyk&#10;jeC8WeOMg7cHDY7Fc/So4PEVnbXS3WoytHH8rFFbkd8Dp7Vxd5r8FuPMEm5S2Nx/i9/8/Ws3xR4k&#10;LW0Ol2qbJfLDzSK2WZj0HrgAitY01LW5Ptl1PQh431K9WS3lm84SNnbJ3Y8kjP09K1PB/izT9Pv1&#10;2bfMXJZt275cg9f5+leP+HPEGqx6rFpsunTSMzq3n7hhV6nqcevWu08K+INFh1OS91UI0bzbY/3X&#10;JXJ+bJ45HX0rix0ZRp2iYPESjqj7U+C/jfw+3hHVrnV/iBJoMcdg7faoYTN5WFy29Rz06Ef1BH53&#10;/FbxLHqXii8u9IEiwTXUkkcccrELzx17jOffIr7I8PeO/B2t+GP7H8KRTR3H9n3Mcgjiiy5lh2gY&#10;cYPO4YbIweOa+J9Q0+0v9bk03Wmlt7r7QIpPsdsPkAAXJQ455JI9fwrPh72fLNNq6fzOSpXqVJXZ&#10;pfDq1W2uTq7DycqRtU9Qcg/1/OvRNA1vFzumjLxmRQpmUF9oXAGfTB71yOleDte0q/j0mWFpGiZZ&#10;P3ald6MMo6+qkEMDjBB9a+tP2NfhhpMGm3g8W6UzLqlu0PltYiVy2MooGflyD97371WaZh9Vi3uc&#10;tSXu2OK1fUdB00WsekyzMEhXzA20hjjPGOByTxz096t6Bd2bSrcXd00KqceZ5YPX2/H8q1/2gP2c&#10;Nc+AnxOm8D3cV1JZyRJc6ZdXCgM8LqGAJX5SRlenZhnHbnkkiighsrm4bdJJszuXcSP4Vwcgep9K&#10;+dnRlWm6k1aO7JhTXLe+h3GkajqNsza7Z3VvGsORCZZhvDLj5z/dHpx0BHNdd4B1fwzeahb3djdt&#10;JPIgbzNp4YcMw6Ecg9sdfWvNPjtofw98O+EdJt7fwbfTanqF+rQ38Oo+XsgVMSHZhtxLHuAAF4zS&#10;/DbxLqVnpen6Zplu+qahJbm4ZbGJxiMbs53DBKnkkEqQT6V9Bg4UamFU6OiM5VbaJH1nD9l1TRlk&#10;tY/ljyyMjDL+o6/5z9K+VP21PF/ir4P+I7DxF4VsY7ea8dVurlgQY0yGVVUdAecsP0zXdeD/ANsK&#10;98NWrXFjaWiszFd19GLrB29QGGOTx2IP458g/aF/aJsPF1ra6Lb6daTXihnSSSFGIjc42rwRx846&#10;cA8V6OXzi6l10OWSlc29A8LedcaV8VvC13DI0lqVvYY13LuiR2kkyD34weOeDg197fsW+ILXxp4R&#10;jhuNb+y3CyiCBfsyurkruJba2QAAMcHk+ma/P79nrxvfjSLr4c6nbstnfae32eO3lC7lOGxnnnIC&#10;k55I5FfVP7LXi+x8ItJpvhLUXt7zeCqydIwFx3P3t2evBHSjHRprFKrFaPc55R1JP+CkH7PniTR5&#10;ofjHosMskNvCZNSktF/diEFv3hz/AAk4yecY/LzP4LfHfVLSwj06A71iZWXbcFvlOOP8/pX1B47+&#10;LK/EL4WeIvBHxKMckc2i3UN4scgiYhkPBYt1zgnHXsK+C/hNdW9kZrG7kuIyoKxmI/MzL2J47Z55&#10;9uK9/J8Z7ai1F6ROinrT2PrHxh8ZdZ1yx0+61O7ZVmsRD5J+VA24AnAxnp3Ndz+zvaWSeI7No9v+&#10;lSN5i8thhyF4Jxk/oK+dfEWoahffDrTdWaykDrdSR75LjnbgHoPbH1r3D9jRdW1cW955bSTR3Hyq&#10;T97/AGa0zifPFKxlTp8stj6y163ex+yRywsu3HKMcAY6/nXJ/Frw++ueExPGrN9llyPmwxBPQZP5&#10;11h1RfEsSW91bSW97Aw86GToR6/SsH4jJJpfh5vNjaNfOG5jL0B4x/Kvn5L99dHu4KXLJWPHdVgl&#10;a5vIY1ZUjtjgknhtuMZr5esdB0ay8TwW1vtmumjuGuEWPHlAHKqf5/jX18LjTYrvUv7WJVEt90ck&#10;mD1HWvmTwjClp481axvJUEM0Ej7WUZZhyAO4r2qMvdl6HtVFzRj6nIeENP0Rm1SbUJv9OW4jSwix&#10;1O7luP8APNZ3xd8DyG6s7ifbII53QuGON3cc1e8KWry67JdybS02oL8rDHG6us8faeLvSdPu3Cqs&#10;moXGxVX9fyxXz+ZRVTDyT8j0JPl5Gee+HvCjmJR5f4e1XJdEutPcgkbW/wAP613vhzQFMSAxsue+&#10;7pVbxlo0UMEssYbcvQK2T9K8SGGUYGNaq1I8pvNcnsL3BLLz1C5/z+dbWh65NN+69f4mNcb4rnli&#10;1RxOrLsY/wDAado3iArKrb/utge1edWqSjLlucvtOc9c0O4sYjhgpb3zxWpe31vNDsz/AA4JC9Pp&#10;Xl1n4inMoaOduo6MBk5ro9O8RFXUTuAdufmb/OK8XHVPdd2VzWidNp+mQGf7TH80bcbG7HP1rXFp&#10;ZNEwFup+UjOawoNfiRRtYbf4inp9a6zwjLa6nag5JLN8oJ6V8rUqSVS6DyOT1fwg08beTGqqOjN/&#10;n/P41534t+HDSQFgi/M33ix4r6W/4RiGSDA5DLgrxn/P+Nc3r/gKKb5mi29R97v7/hXsYPGVo7ky&#10;jA+X30qbRH2SRcL91q09L8avYJtjP3VwMHGfeu78e/DW6WdtnzLjDbfXNee3/hK/gk+SFmHZsV9b&#10;gsfUnGzOdx5djZi8ZXGqMqs/yngru9qnnt3v4gpHO3AUcD61X8L+DriS7QPGcfjXq3gr4TwartVt&#10;65+9716dJ1KkrpGEp8p4fffC3+0Z/wB5FuJ5+U1l3nwD80FxG0e5sYZc59BxX2Rpn7PFtIn/AB8s&#10;G/hDR9PyrSP7Md5Io8jyZFYd8j+vX8K97CU6zSXKcMqqufCNx+ztq0hxbQZXPvk/0qv/AMMt68yK&#10;6Rs2eu3/APXX3mP2a/EMYx/ZpcZwrLinj4FajD8lxo8gb2XGa9qMHGOqEqvmfkzZ+Bpdq/u93HNd&#10;v8MfAVxP4lso2hbHnLj5enNe12PwDmUg/Yj9Dmuu+HvwPlg8Q27raSfK+f8AVnpX5hWxVKUbXP22&#10;tl9T2Mro+wf2QvCX9meErMCLc21che3619e+CY2itFjdeV9a8G/Zv8Oz6ZoMELwMu0DIPbj/AD+d&#10;fQOiZihUYx8vSvHoxtWcrn41xBS5MQyr43vFtrdiW6DPXpXy7+0L49h0m3nLt95ePb9a+hPivqcl&#10;vYSsrZ+Q/wAq/Pf9sz4nvpsUySXZyhJ69q8zHuVStZHi0Y6q54n8d/iFHqF7Mom6seFY8e3Wvl/4&#10;ia2bqRhG5LMx+b0re8efEefU55Ns2dzY47Vwd5JLdHzXP8VelgaMtJSVkj0pVOWNkYN1amYHfuzU&#10;dvopnXLJ/wACNbSWIdsbW6cntWnZaWBFhh2+7/WvalivZx0OWPvPU4jUdD2kvnHr7Vg6nYiONs/x&#10;DFela3YKoyP/AK9cX4sjjijOe/r2r0MDipVJJFcsjz/WIdgw33uprldUcJyB1NdTr9yAWGevSuR1&#10;aUt9419rgVLS5SMW7b5yT3qsHGfv1Yuid/AqvXvw1QChsdDSA7jg0oHHNC5wcGmUKASMUL8w5oIx&#10;3p6rhTx+lI0UUN2se3SnxgKBTSAOlPj4OaUtiuXoeq/BnX0ilt7dpCQp+7619bfBzX4XSNAOeR16&#10;18K+DdebSbxJN/y7h83TvX0h8GviREkkQFxjpty1fAcUZV7eLkkaRnyaH2FpWl2uqW/mwjc2B+PF&#10;WptCFoMtF06HjpXH/D74hWrRKguvmbg8/wCf8iu6Gr2uqW2VkDZGV5r8mxNGWHly2M5Xlsct4nPl&#10;wED/AID0rzLxgQEck9T90V6L4nnG1lYD65rzbxc5lDEFsHsecVzYWTliAqR905nwUqDxlCvct6Z/&#10;Ovpr4d2VrdRxhsgKo78cf/rr5Z0a9GmeKbeVW58zHXHevp74TalbTxwlhyyjA65/+tXNxdGfsYyX&#10;Y6Ms+No6X4i2Kf8ACJs0Kfd+XPpXzt4oVvtDRqPX+f8AOvpbxt5dx4YnjhXaxX8+a+bvFX7u8kBP&#10;3WI3V4nCsm4yT7noVYfvDy3x1pkb7h5Z5/wrw/4g6AyTyMIuA1fRfiuyW4RlKt6fpXlfj3QlMUh+&#10;Y9fxr9u4fxfsrJnJiKOlzwe8tTFJtx/FTNLvJ9MvkvYpCGjYEEdq3de0vyLll21hzwOM7fWv0elU&#10;jVp69Tzkj9Gv+CbH7U39k3VnZ3uod1DK31r9n/2bvi5YeJNDt5ftC/Oo+XcPzr+Xj4K/FDUPh14l&#10;t7uK4aONZAcA1+u3/BPr9tqy1OKz0+81XcSqqN0nsOK/GuMMjrZdjfrdGN4vcqK6H61atbWWo2xL&#10;4YN3rzPx58PNHuQzqi+tXPCXxLtNc0aG7tZt25P4WrF+I3iaSLTWurdmXvtDc183Tx0EuawShUS5&#10;l0OR8R/BzRNY0xreW2j3dsr/APXr5w+Nf7IWkagzCDT0+8cNtArvdY/aLPh3XZNPu7lWBbHzN0Oa&#10;sSfHvSdTjVJpPvDu45r3MHnHsbW0NKMvaPU+RPE37F8MZ2W9t8rLwVTof8iuC1r9kGSOVgLDPP3d&#10;v/1vWvtrVPiL4TYHbPGu5vulhXOa1408NvAwMcI3D+HHHvXsviaoqeruepCNOUdj4kP7LxTUfLSy&#10;ZRGw+8vavW/hN8D7XRZVje3OOo2jH5E16vfan4ShJddjZyW24/lUP/CdeHII9kDRxR4+Zsjca8rG&#10;Z39Y0kzaOEo7ux1Xgvw9pemQxIp4XsOua6KTxLFbt5T3Kx7fu8//AF68T8TfHrRPD8Lf2dfDevZp&#10;AMmvNPGH7UsMwbzL3B68SHtxj/P6Vwxo0a621NpYbDxWp9F/EL4p2NlZbHu1ZmG3Bm7fnya+Uvjz&#10;4vtrpproy9QRndzXD+PP2jZNU3H7btC7tvzH/GvGPG/xnuNXmkiGoswPrxmvpMro+y0jE551KNGN&#10;kYvxS1JbqaRUP3uK8rvrFpbzCjPzV12p3cmpHzFfPpxWRd6e9qvmOPmZu/GK+rwtTl0PKrS9rK6M&#10;lLeKLg+nWrcM0Sfx/hWTq2pfZsKD+lZo8SIrY3/rXqLCzqRuKNonXF4JUxjp7VWltVmj5+6Pasa2&#10;8RxkY8zPvWtp2opKuN/U5DVEqNSlsVpIr3OlMOdp+tU57EjkJXXWVslyF7buKk1Dwq0kRaKLPv61&#10;jHFckrSD2LWpwNxZ7s8VVk04g8V0moaTPZS4I+X0xVMWDzIef4q9CGI5tTC1zBNmQtR/ZWHJG2t5&#10;9Nb7vb1xVc6bznH6VtGsmETHEDgcNTo4jnDn861m01sYP4U1tNYEriq9sgZmKjYwpp8cMmcFvxrR&#10;TTHLbgn5VKmnuTtEZqXViMzkgx3zUqqVGT/Ota30G4fgr/8AWqwvh1oxlg2BWMsRC4+WRl264K47&#10;1pW1rHJ1GdtH9n7JN238hzV2wtiCM/hjvWcpcxaXKaOm6dGQEI/+vVifRVC/6o/lV7SbCUoMfX71&#10;a0umq0WSx+7nFebUqSjI3j8J5/q+nkj5B9crWHNZCGb5D+QrvtX0xk3KRnNYF7o+W+aPHzfw11UK&#10;75bMzqRkZVvFtxuX8K29DmZJAkQ5rMlgeLr/APrq1ohdblSBx/d9K1qe8mKMWdVbiR9qhvrVPVdy&#10;QuST7e9Wo7kIqjdj696gvibqNhzg9vX3rCmmpHa6d4nGaisgny3HPHvU2nBkA28ndVrVNLfeG2dP&#10;1qxYae4XJ/Ou68eUUMO3I0tGhkcKSO35V1uj2wYqG67flrA0mFwylw3rXSaez7V/lXLUZ6lGnZG9&#10;p8cUar0x1q8kpK5Vj/k1m24Zgquw/wB30rRhDldrcjtXOd1MsYOctu478Ghowy8MVG3pQhCgqV+8&#10;Oef0qUDzJPl5749KhyNCAx8qu386VI3AVsZ74q1HDuOY+nBWpYrAt91D6HrRzD5XexRED7OA3I45&#10;zVmCxk3jj35/z/k1ejstm7C4+UDOOtOOEGFB+UdaiVQ1VN2IYoNpzn3FSEKMYGAeP0qOWZSWwvy4&#10;xwetU7q/KcluP5d/5VnzFRiWnmVBnv8A3vU1VudRTrz6fjWbc6qIkLM2B1+lZt3raIMb/p83WhFc&#10;yNq51UfMRtA7tms+51wR5US89dtYNxr7vwGH41nzX0kjn5yR61Sp3Jczbutckk+6e/TNVJ7+Z2zI&#10;5xWWtw7DB4+b86d5jlApHzfyqvZ2J57lx5mZMBjx0z1xUTSMRjDH096akvPX9KVIxjeB/jVCuKuV&#10;Od1PzjIw2e5204bgdpP+6KMNzxt9M9qnmG0RyOxXcRnA5qIMHPA/76H/ANenuAp3fxbqhUlfkAbp&#10;TRm9x6uS+0twKBId2McMPzpmTv606Nsc7cf0qrDRMG28nqfWoySM7fXPzdqNrBt2evYCn4Y/NnpU&#10;NjGMMHD0kakDCjp7dakxtO1m520m3BwV3Ht71Q7DYyD83OfQGpYSBkZJHXrTFRWGefbd1oWRsbFf&#10;PY/4VDYiYv02t+HrQ8rLk5Y1DyPmD0rSADOelPlKuhzOuAOen51EjDOWY0SviJdp/H0qFpAG3cmm&#10;lYltHcfC+RgJDk7d46Yr1DwDNLp3xIXUCu5VUFV4BPTpXlvwkVJfNJk+7ICvXBr1TwzcmPxdY/aY&#10;t0bSfP1+bpxXJilzUJLyPJxH+8r5H2R8F5v7X1LT7AXUz7rsMsbMdoUY2kfr+Vfd3g/TDLDHp8Mj&#10;G5YqzR4PzgfhX52/CPW7iy+IOm29vdCLytgXcuMe/Tphv51+inwMNs89n/aqM0jQyLDIr/ffaSp/&#10;MV4PDumJlF9zhrxlGrL1Z6H8JfCHiC512S2EFv5MOoK7bTl1GcjkdeR+Ga+jLzQV1GO1naMGa3yY&#10;2I5XIwfzrxz9nDWLK48WyaKrMrSK8zfNw/I4/DFe9WKEuVfoK/SOWNSjY8apOUat0Zdszwx7HAD5&#10;wu5sfSuM8VftOfC34fXZsfFviW3S68ySNVgZnAK87WIHyt9eKufFNtah1Gyh0a8ZFkuv3+3qUCk4&#10;9ucc1+d37W/jeybx7rVpfz3MMFnePLut5NrHqAC5BUc4/KuCnTjzSv0OqDdVpH6EWf7W37PGt6dJ&#10;f2nxX0TbDB502+/QGNMdSCeOeOlddoHjTw9rdhHqGlahDcQ3EYaGaCQMrqRkEEcEfSvxA/Ze+A/i&#10;n9sz9oFvh1ba4tgLLTxeTSXFuI/OUMu9QVJyMsOeTxX60/sufAXxD8DfhTZ/DDWvEcmrLpEjxaff&#10;TffNvu3Rxn12A7QT1AFeLWxmIjiHGDu/T9TslChTios9vTUIliUo4OfvHd04rE8d/EkeCdFk1K2t&#10;lnmfIhjdsKWxnn8B2p1rY3iwbQxrK8T6HDrVq1hdIy4bdwoyOK6KmOxM8M3FWkctOFF1Ndj52+Jf&#10;xy+LvjG8mgOpeRasdr2VixQMM/e3HOeMZziuL8NeFtE1PXbIarp88Km6j85ZiWDjdljk9R1PBH0r&#10;6D8UfDGwtUafy1GT8xVeenT2+tcdceFLexut1tbJ8q7l246d1II9s/jXy0JYuNa9WV+57fPTlScY&#10;aHo19FDFfyNbqFU8x8fw/wD6qy9QcqrIrFecjNN0O5efRLe5mlJZFMTHdncc/wCFR37Syqw8tsLx&#10;93rnvXLjJpxlGJ8FiKbp1nF9DS8D+Ibdbg6PezMu58RszHAPp14rQvla01FhKo25P3e/OK87lurj&#10;T71ry0kZWjG5sKDjHTr1r0DTPE1j4z0Brv7PHHPbriZWx82R98e3FVkOawx1F4Ws7TjrHzS/yMI1&#10;LaM3tGvSx5OG3c57ityCT93glf8AGuO028aOTFwjDao+9wR7n2rf03U4TCknm/w9D6V9VhsRGK5Z&#10;M6qUjaSTyhh/u9c+lRvfpFuErfu/XjOKjd2mhFxEPl4z/Kq8sfmFpJAoXHzL61pXqThrD/gHoUXH&#10;qbmnNC9vugOVHf1NWGwy5I521l6UGtStsseExu2jsK1UIYDjtXZh5OpRV9H2CTSk7DLdBAcoTtbu&#10;afPGjq0UkfytwaGUdN3tTtu+MHOSDj6VpyJpxt/XUm55R8UPAc3hyc+INDRvs7/6zg/uuRz/AJ7V&#10;wNzPdahcfbyki7WAaXnAYdDjP4dPx7V9J3VrbXltJa3ECyRt99GGQa8q8ffDD+wZJNZ0lJJLU8yR&#10;/wBz2PtX5vxBw/XwlZ18J/Ceriuj7ryOPE4fmV4nN6Lqky2+1oyyxlTu8w/yx6+nUcc13XhTx7Bp&#10;cy6dd33m25UGQ54iJ9MgH8P8K8vuZGtr/bBE0cRb5/VR69u+a3UsoLRhOtwXRtrSRxyGNsY7nNXw&#10;9xDisPLljrytXv2PPi5QlZHtsYjlC3VnNuXruVutaem6r9pPkTlVbop9a8a8P/EU+G9QSNpBNbGP&#10;M0SvuJPHIJ6V6VpurafrdpHfafJmFvut0wfT61+v5bm2FzKneD16o7KdSMjpflVtoNDEqeRVKx1I&#10;RoIbhPlHRqvtsZN6nIbvXq8xqhglKnirEdwKqthTyaFmxxVbjLl/cmKxkbP8NcX8QtZ/sfwlNfJ1&#10;+4vpmuovyJbF1z2/KvK/jxrAtfAzMOFNwqs/9zk/1rys5rywmW1aq+zFv8DSMlzIxZ/E+m6gnmpH&#10;IvT92x59zUiXEV7b/IcbfvbeCTXn+laofs3nPcg9MqXzmuj0vXFJXB2no1fhH9sPEVL1bK/Y9SjW&#10;5XodTZqxjxI/vuq15SFNq1i22o72UiQ8t92tO3v8ttrtp4ujKyR0c1xLywjZN0i59K4jxd4SW7ml&#10;ubUMzSKVVC2ACa7u8uG8vKx7sVVihgu7jbcqMetefjpxrSVL8zSVCNSPM0fJPxY8K6vY6hNcpbTO&#10;IuA0OV6f4n8815wfBl94o1aG5h06SOTzFDRs/MjLjnP9DkV986l4P0LVIGhksoXDr95kB/GuC8X/&#10;AAR0hNPZdAiW3kUknb3J7818LiuDMbTxLrwqKUL3t1v5M4ZYWHL7u58+ah4Vgm8P3Wo3WntazLMs&#10;cMJ4E3Zm7EkYz0xzW94X8I20ENrcSTS28alcxwqGbZxxyxyeOnbNa2ufD3xDp2oO9zYXDxQJ/o9x&#10;DF5hyO5B6dTWl4XtANMWaO6kRtu1VkzuX39q56OHlUxjvTtZderXXojya2GrU9yGXxY2l38kth5i&#10;+U+6OWRhk+2BwMDrX1l8LvGtj4k8LWbWr/KtvGCzN947RyPUV8M/EPxJF4fW5t7iaNUVTluByfT8&#10;OtRfB/8Aa41f4X6hAqTSahpjTfvbaOTmMHnK5+v417nDPGVPIc2kq3vKWjt0s+h3ZbKEoujVdk9U&#10;/M/RWa5SNQN/402VUnTzVH1rgPhP8avBXxY0GPVfDmtQ3AwPMjVxuiPow7Gu502VEOwuSduTX9BY&#10;PMMLmlFVaMk4yR11KMqD13IZYfNiZHSuH8SfDayvfEMesQSscMPMjkyR9R716JcoEbK9DVO4t492&#10;4LXzfEXC+X5xRjTxNNSUWpK/RrVHoYHMa2HleDtoR21jHbwAcFfLxx2rEvwvnyMi8ZwM+tal7qDQ&#10;R+XGtYF9PJvZtnXmjHYnDUaKppbGuHp1J1HK+41L8hSd4H+9VeW9DgtFL0qrMZNu4sKzb7WrTTUl&#10;2zRrt+aTzHHAHevJjiuWK53ZHd7Hmful5tRaVmAOW6MT2rl/F/xKXwuY2spYWfkSbui+/NeF/H/9&#10;u3wR4Fhns9B1uKSdcjbDhmY/hXyR46/bI1nxbfyT6k832dlY/vLjfu/UCvm8VxQoydPDPmfdbHuY&#10;PIatRKdVWR9t+Pv2wfDPgDw0yPfwSTb2ZhbuJCCevOcAf1r5N+NH7d1/qczxeHI4ZGnJH2jzGlZf&#10;w4Ga+b9W+KviXxDOs1tdXEu2Quyzg7CoH5daxfsQlklguL6T93IXCyj5snnH5ntXBP69m1vbS0XQ&#10;9vD4bC4C7gtTtPHHxg1fUITqGr3l1JcNnyY7iZm3ZPX0AFctbarqWr7Xn1CR55JcK0i/Xt/niqmv&#10;X2gSTW8cutrNJDHtmkaT5U/wryP4j/tc+EfAXiWSxtXe6t4WMR+zyDduwRvXjkA/n0r18Hlbk+WE&#10;SMRjVGPNJ7H0DZApdQNqszSGEKuYZNwC9ue3FcH8efjl+z1p2iSJq/jS0k1O3lV47ezOWQDIG4g4&#10;JHv/AIV8geP/ANrL4xeM4ZdIsfEH2OzuJG3R2HyHB4wWznkDpmuDeK0udCj0zUrVVmW6aU3QVvMl&#10;VgBsY7sYGMjjOScmvrMuyqphJKq5crXY+bxPEFGEv3ev5H2B4J8TaL4g0ex8Z6D4vW8iuml8u3eH&#10;BiKN8yuMnPXI9Qa2tO1Se9ulhtL2Y+Wo3OzL8oByOvv/AIV5L+yTq0x8E6xoNmu2C31G3mBMYz8y&#10;uuM9cEqOmR617t8PPDVrdSx6zqtq0ytHMtrHD8vmyjqEyOTkZJwfTjNfq2V1pYjCRlJ3PZy3MPrW&#10;FVSR9mfsceMrnxT8N449Q1ea6uIZisnmSKzAg45xjAPp6V6vryrHZqIpd2M7vm5HtgV87fsYXMen&#10;+HNTgt5GaTzwFkWRfLbHXAHOevXH6V7pa6pbz6atheo0bfP5VwMZYk55J9O35V5eKpxjiJJHy2Y2&#10;jipcu1x1nm+kU4Lqo+ZlbH45rD8fQ6aunNBd2NvcLKChWZdxx/d5zwcYOK6PRLBmiY/NKu7LMVBy&#10;fX24/CqmoaJp99erLdRu8QJKrIw4/UD3rH2eh5rkfKv7ev7Nngn4jfAO58R6KJI/GWk2ap4f0/Ac&#10;3tuNhktIsNufaGeSPdkrtKAkMAPy51HxFNaztDMJD8u1u2fz+lft74sh00QRwa1NeNp7s0dxBa/L&#10;JlkYKQc/uyGwwb2Ge1fl1+318C9G8H+N77x34S0u3tfstx9l8SWdpH5arMGbbdpH/BFKoAbHyrKG&#10;HAdRU4iipR5jhrLl1R896Z4mtrF/O1u0kuLdiSkMc20b+xbrkeoBB56iua174s2UV5PNdafdSXEk&#10;2WlZdo69q0b6ZZ1aOFVVunWs3VNBtPEmmMA4aTorL1B9sVhRjTXxrQ53OSO28IfEnw9rll/ZkarG&#10;YeZD/GWb+6fTGBg8dfaty2S4tz58hG089Ov/ANavFdAsr3w9fNpdzA7RySfxdjjr7jFemaZNLpun&#10;oxvpMbeFZtw/AGvOzHCxi703uZ+9Pc9c+HXj7+x9ZtpIrfy2jkXzVDHHYEnJ6k5PpzwBgV7X+0f8&#10;K/h18VPhPY6pp8Gj2niTR40u5tYskUtdrIAzwSMuA20HO452spGcZz4R8HrJfEWm/YriRN/m5iVc&#10;Zw3qPqK9j+IeqaX8K/hqlvq0kjXOtWrw2duuzhR1kIJ4Xnrz6V8P7PEUc4j7K6bevog5LnktjP4b&#10;ttDsrC01wwy2iMGuXhdmlQuQqDB5w3Psr+1fQf7Kvxd1bwvo8ses+JI7K1nt2haSdAeAegLc/kOu&#10;OuK+dfDMVhq+rx2KTi4VwowqbiTkcdOAD1Pt36V9MeFvAGlWHgv7NbaVjUmtUE0lxMXjhYvgLGhx&#10;tIUjdnJyOMCvZzClTrO05NegSjG6TOw+JJvvjFLdeNtSW4FlDCZkd49skiom6RtqkYGATgc4/DHz&#10;34q8Y6d448Ux+I9H0qPT9F0+L7PptvwJUTOcyN1yTyM5OOMnGa9U+Ovxj8O/Cf4E6x4bW5ja61C1&#10;k0/SxavtleYjEk27GfLG7aV6HHUcV8gXXxFu9Y0kWSPDH5NwDsjypkH90A9PU9jW+EwVTMKKa+Hz&#10;B03U9Een+Mvi14gvvEtpdaTrczNp3/HmbdRIE4wSoOQSATx3zXOXcupWGnf2hrcMiwFsxTmHYjA+&#10;hOMduPy4ribPxYlnLDa20sm5mbzkZtoifOQxOeCuOeAQBzkc161+z74K8Y/F7V/7B1mG71LRbObz&#10;b+8tTGVVSFC4z8qnJXluCCRk5Ar6SnlfJRUb6ImWH93Y8u8YePdVL+TYXQ3LGNqqGwTkfdx1Pfnt&#10;3q1ofw91i4sv+El1qeNfMkQrGsgDKzDduxnO3j9a7LXfCfhrRviRqmh21swhsr9ooY7pt3MbsO+O&#10;RyOmOOK9u+DX7OviD9oa5sPA3gm7e+1WWG4lXT93lqsMYL4R/mBJOfl25qZYeVF8tOIvq7Ubs8t+&#10;HSxaHf28+naxIx3eXMu0qI1Iyeudw9uOe1e6eDtS1aPVrGXfL5nmpIGh4Zh16jB7cVzMH7MnxO8L&#10;ajHd+JfAer2tu91NBHcXUB8mSaIhXAb7rbSeec16fpunaH4R02K7vJPtM9mUF5IZeI9w3DA6t/ID&#10;vXk1vbSk4tPQwqYflXMdP8cZdTn8EXHit5I7VdSgUtFKxDNsABJ/3j+Z9a+ffhrpLza+123l7ReB&#10;pQzdiccY7Z+gyRnrXsf7QnxG1Xxt8PbW30lLeKH7UEZhICxbBI2g9Bge/PpXAfBzwzJcX0c93GWf&#10;zAuBJwVHTPXPXvX02Vxp08OlFb7mVOk7M9SvvCkV/wDDia4gkWJobkBpZScRnb12jnOP659ui/ZX&#10;+KOpeFHkuNMXzPs8zBdmcHt757/hXeeB/glqfiDwVe6Zo2myFbq3BaaZflUfMCzcnjkHH6Ve+D/7&#10;E/xCOs3Wl+FNW0+8XyMrG8hhaHPXHIDfTIznHFd2MwtWtTTgtS6WGqTtLoejfCj46t4487VNU02R&#10;ZPM+VuNuA5BGc+gro/ihq2g634bhuY9cVpFbzI7eNuc52nPPPHNeXeK/2Zfij8IPBOpeLtYtdSma&#10;xYvqFtDCUijhY5LBsktgAHAz0rnfBXiv+1NZsLaytJJAso+9Jlm46nHb+Wa+Rcsbh8RGlUjvr8j3&#10;sPgveUl01Om8RzQWGk6xel0kLW3lRq3JGR04/OvnuC0mg1q8n02LzgLedlk3fNnbtJxmvevic8tv&#10;4b12ZYwGEKqgVc+3avJvh3odvdeH9auzcj7Rb2DJHJuLeWG68fpXvxvGnJnoOPM4I8otFii0YzLc&#10;7ZRckthuRgjHf611Pj7UWs/CPhmWXP765nbB44+XpiuNjfZpdxF5w3faPlbAHfp/Wn/tC+Kp9J8M&#10;+D7e52qP32P3md3C8+1eJj5xjTbfkdk9YxR3Wga5GkKTgn7vTdz/ADql4uu5pomEU7buT6f15rgP&#10;Cnj+C4towZiCP7zfrkV0EmvC6Xlgw/hP+elefTqxlTOOtD3jgfHGmSz3B8yLbyfm2+/+H868/v7f&#10;UtNufMtZWUbucsTx6da9k1S1W/XbJGDnkGuV13wgkzFo1bGQBXg46MW7pnFKnKJm+DvEDeVsvyV6&#10;EN6mtmbxdaCVVjk9gqH9awf7HuLZNki/Lk7cVW/sa6E/mKzfL29818vieaTsyFN7Hoeja4skyxM8&#10;nlhRhnbt36Gu78LeIxFKsdvM3OO5xXl+gtJawo8rfNt53/nXaeGWt0dZmLK3UtuGP85rx5RipXL9&#10;peR7FpHiF7y1SINh2/hDDGKmuHfDbxuAXJA+lcn4b1i0UhkkXIHTdjj9a6CW9iliDRnG7o27OK7s&#10;OopI1jKJz3iyJZAw2sG6/drhp7FHuCoU8sQW2kV3OtyLKWBAkHQ4rCnsIorgF4e/Pzc9a+mwdSEF&#10;qZy94ueC9BjmnUXEed3C7lOD+Fe1fDvw1YEc8BTwDx+deWeD7uzt5lEzbdvO7sa9j8DXunCPMeoK&#10;o2jnf1/z/nrX1eBxFLmTOetornpnh/wtaFAsL/ewM57V1+leErUxrlv++q5PQNVs5VTybpG28bg3&#10;euptNYWKNfLk5P8AFkivs8JUpyirHly+I2E8Hwzj5dvUd/apF8HsOTAG/wA/Wsj/AISC4TlZ8e/X&#10;FWIvE92BhpG/WvS5qbiZ2kfPn/CgdMZcraLnPTaPz6Vc8N/BLT7TVo5PsnCtluOv+TXtx0OMrgRq&#10;vPbvUum+H4Fu1cx/xcj2r+cqdKo5K7P6KxOI/cyXkXfhl4PFha7VQ42/3etd9ZW4gTaO1QeG7COK&#10;DcP7vpVzPP616vs4wsfhvEkuaszgPjHCI9ImbHO0n3r8q/8AgoD9pLXUgfau7BXJ55r9UvjVIX0S&#10;Yp/dIFflx+3rFtW4Lx/eY/xe9cNbljiDx6NPmR8TLbtI5JGdzd6sSW3lodi856++KtLa7nzsOOv1&#10;/wAmrH9ntsUL8xJ5+ld0q2w3GzM+z0zz2D7PlHOTWlLDHbxlQyj2q1OkNjbBQMZ/Wuf1rW1hRmMo&#10;B5296zjz4iWhrRp31Zl+JtSWHcD1/irzbxlrStI2fwrW8Z+JxtZ8j3+brXmmva80zt8x5bpmvtsn&#10;y+WkmipRjrcr6zqBZmYN16Vzl/dGQYIqe+1EyL3+Y1k3E5lbHPFfb4ahyoztroRSuWbrUZPPy9Kl&#10;WMk5puwjoa7wsxAMNgil24ORSonzYowyk8UDQHO7n8KeGFMZTtyaeBjBoLiOZVx0oUds8UYzzSKx&#10;Xip6GnMWLdyp3JXU+E/GeqaJOjxTsY1P3a5GN1PGf/r1dtJwOhrlxFKNSNpIznZn018Jvjcs0SCS&#10;6Ksn95jXtvhP4tJLCp85slgGw3X9a+EdH1q4sHWa2mKmvTvA3xVcbVnuPu9PWvz/ADzhv2sXKmFO&#10;VtD67v8AxZb6suC+7tXL+JGjZCUTj6CuL8HeNGvkULP8vpuFdTLI95abyT6n5a/OZYGWCr2kb1F7&#10;pxOq3C2upRz5xiTIyPevfPgt4jEttC4YEso27TyfavCPEtnIZCRzjk/nXb/AbxS2mT/ZbmT/AFfr&#10;3FbZ3hVissutWiMLU9nWsfUkUcuraX++QhWT5lZif8g5rwn4qeH5dH1SRHX7pYrweR7GvWtB8S+f&#10;aJILraNoFcx8T7KPXYxN/EvGema/O8nlUwOOalsz3pKMoqS3Pn7WGZlZn5H8LZrz/wAWsZ4if9n0&#10;r1DxfpM0M7HywrdM7uR71534lsZGRioJ/qK/Z8rqxlBSRjV+FnkPirSi5aTb3xXJ3tttJb39K9W1&#10;7Q2aDzGT7vJOK4XWNM8p2Qe+eK+9wGLUo2PHqR5ZaHIzRyRHIY/nXqX7O3x9134XeKbV/tzrCsqn&#10;O48c157e2S52VRkja3fcjYI6cV6mIw9DH4d06iumZvVn7zfsG/tk6f4y8Ow215qe4rGAuZP88V7p&#10;8R/izYyaRNNa3in5W3Nuz0r8Hf2Q/wBqvWfhP4kt7S8v2WFpFBJbjFfdWm/tlWHiDTFD325WX7ok&#10;9q/Hc34YrYHESSXundh6tOUXCY39rH4satouqf25Yztt3csueOtebeG/2sdXW2X7RdybuuM9v8/h&#10;T/it4qtviGn2clTHI3auR034F3V9H52nqzDbnbjpxXmv6jSp8tbRo45UZRm+U7yb9qrUpAZPtLfi&#10;3b8KzLv9qrUMeW2oMoAwQGNcdrXwS8TWaZ+yS/MM9/TrXE6v8MPEkTECF+Wx0610YWOWVv8Al4gh&#10;XqwVj1S+/aquYoWKag3pyfb+ea5XW/2p7glh/aDHnJO7vivL9T8A+IYkZdr/AJVx+u+CNcifkyCv&#10;oMJlOVVZXckaSxlaMT0rxF+0jPesyvfM+eu5q4nWPjZcXP3Ll23MTu3VyTeC9TcfOrtx6VLafD2/&#10;dwpgdvpX0VPAZVRje+xLxVeS3I7/AMc6vqs5SKV/m9z0rW8MeHrzU5PPvC3XkM1bXhn4U3coWd4G&#10;6478V1lt4eh0mIwtxt6is8RmGFj+6oJE04ynK7MUaRYWNrtK599v6Vx/i+8itw2xcba6bxPrEdsj&#10;gSYxy2O1eW+NvFUDv5UUmfRa9LLcLKpJTZ2SVOEdDB8SasPMbZz/AHq517iR5N5b8ql1C8a5kJLV&#10;Wr7CjSjTp2PPlLmloWoNSli/jb862NE8ULFKqSPt+tc6CKAT2NE6EKi1D2jR7Z4K1e3vSqA5+XO4&#10;4OK76ztIvKBKdQCfWvnvwX4ul0u7jRnPB617N4d8ZRXlunmP/CM57+1fJ5lgqlOpdHoUaqkrMPFn&#10;hhXHnxp2z8tcnLZMjnj2+lenG4t7mDDv2z81c9f+GxNuktRuXd/SuShUnBcrCWHd7pHJLZ7xnZ7b&#10;adHpquMH8q1rjRZ45NoibP8Au9KhigkSXY0Xy10Os11MXHldmU4dDRmyY/zpT4dXbnycjHT0ro9P&#10;snYYCnPTnvWpbaL5i7cYArCWMtLcr2cTh20Ewvyo4q1a6EZpV+Uc9eP0rrLjw4Acuv8A30RVJ9ln&#10;Jhj35BNVLEVJR9009nZ6oisfDBdsFfl6bqXU/DvyFFT7v+ya2tK1SFY/3WP+BY5qze39tMnkGJem&#10;d3euH29ZVNTsjTj7M89utPEblRSadbqJNpj49zWl4giC5ZmC/wB2siC+SJuT+tezRk5wucMrc1js&#10;tF8rYGY9vyrUJt9m1ZOQv3ea5HT9eEaYZvwq4NdH3Wm9jWU6MpM2p/CXNUjglGBHg4/OufvrdVkz&#10;gH+lXp9cikGDIPx7VTkulf5s/N9aqNOUWUqaMq9tVC5xTNPhEUm4j3PvV6YtIf60y3s2kIZDz/FX&#10;VHY2jSvoXrWA3AG1egrRj09UjLMA271HT0qHS9sQGR/DnGOlaIO9Pu89ves5XTOyFGL1ZjXWnrI+&#10;5I/+BU+10tFADD3xWxFYFz8xG4t0q3FpiBPMIHHf1zU+0Z0RomfZ2RD5cYbr0rbsbXbtLCnwWmxs&#10;AdzjNaNvbDO4pz6f5FZSqHRCAsFsduJHbn07Vet4d/JXJ/u+tJZwNuGRjjn061owWhUZ24XvmsnM&#10;2jAhitCp3Dp/dz0q3b2jeYVOeOfpVmO0SMAMMkYOfQ/5zTppEh+nJz6VDkbezI47aMLuxyOQfSpm&#10;lRSV3Z//AFe1U7m8VFwowp+7t7+/51Tn1XKbmIqblKJpPdKgOAdw5+9/9aqVxqKoMn5c9gOtZFzr&#10;gRWAfIH8qy9R8RrkkN2x9Kai5FG1davtY4/hrJ1HXY0yy8sP1rEudbkPyq/y/wB2s2e8klJJYf41&#10;pGj3MZVLbGjd647NjzD1wOgA9apvfSM27ef92qjMx5HNL5jSEEj1/GtuVRM3JskaR2J4X2pP4wcf&#10;98n3pONiv/F0zT4gS+8/pQIevIAZcbjU0admTODRHHnHrVgLhNuflrOUjWKIyh7qvSpI/LZ+PY1I&#10;0JP3i3r9aayspYMetRdjBVOfve9BdWfsP6UrFgc8/iKglmPVWyee1FrjYyecFuCp5/h7VDufcSTi&#10;kZiG2lvwoRSzHIPX5qs59x0anrjdU6KVbd1LdvWkgQNwD93rjnNWDGWXI21MpG0UNA5DZ7UMMqQF&#10;Ppg96eQAcMPakDKDkrUlEZAxg49M0KoB3fkWPWkkcKoGC397PrTGk3AADp92qC48srEDH3R6Dn/G&#10;ovM/hjpkj/LweMdKRZQ/UZz+FUtCW7jhJvOHH60PJzyaa8mflwO2c1HLIpO7j+dBmmSNLHnc2RUL&#10;zYbH5CmPOy4A6Dp/hUDTAsHB71pFEnonwcj32l1cFuhHy+vWvUfDc8MV5a3k0e7/AEhQrN0ryb4L&#10;OZIr4q3RR8ter+HdPkmtoXKt8twu7aP8+orjxUf3cjzcR/vEbH2L8BYvDGo6n4dg1OGO3vXvtsN1&#10;IcLKmB8npkV+j3wL8L+FmsLga5qi2s1jZLdWE0kgwSG//VX5lfC3wxqmu6FoN9pLMWsL7fIu0n5T&#10;znpnHvX2kNa1i50nSrS6nZTboBuXqVwMjHfBr5vK5ctZv+tysyp8tTTql+R9g/AfwvFZ+MbjXbJS&#10;Y7qLesjjKnJyQPpmvaYUEALrk9K8e/ZYnu5/CEcssjMnWNWXlc9RXsEGpWbTyaaLhftEah2iz823&#10;1+lfouFqKVG58nW+NnN+LYvMuvtDRAlRlSe3Ffm3+138HvGOs/tM63baV4bnNpqXktHNa4+aIoAR&#10;gnB75wMk571+lWsxTX+6OFdx3fN7Vm6L8KvDl5qZ1rUtOjluIwFV5FDEfTPSuLml9Ysjopy5Ypnw&#10;v+wb+xh8Q/hH8Xv+FpRQizjhbyUt7qIsz2zg5UEY68dRxtFfoVY24aNT684x0NOWxtLNdlvB93kf&#10;L1q5YpCBvY7W/iX0rlVGn7Zy6sKsuezI12Q3OSPlK5BHaq96YpT8q5/2qm1ZWtAZ448/NgZNUxLu&#10;Ci4VvmX+DAwayqe05nTX4ke0pw1Zm6rozX48tFwWP3j2rBm8CeGbWf7Vqzec3GFjz1rU1q9u45Sl&#10;nNIGGcHP3lrP8NXO/XFvs7VB+7IPzH6189V9nPGKjbVvf+txSzaVONqaIde09J9JU6doT28NqdzM&#10;2F3L0/E1zUk6zRNCgxnt0zXe69a3klyVv7iORFiby4Vc+/J49OlcHqtmsNxLGdynPy8/pXPm2Clh&#10;Zc0fn/XQ8fEVqmIqOctzlb6ZWvZbZmZVbqfWrXhLVW0HVBMQZIuk0O/AdT2NV/EBKlW8kbo+Fb2q&#10;mGdXDsp9BX53LETweP8AaxfvRd1/kcetz1XzdLvD9tsbjzIwuO/4A1bhjjJVpQV2rxtHeuV8D6nb&#10;tatpNzExMzbozGR2XpXV2u2w/dqjhMfdbqa/TcDjKeZYaNay13S6M6qcrq5v6ZMqwrEDlWXv9KS6&#10;tvtAZVXdt+8N1UdPnxH5Rb5tw21p2DgHcUP+e1e3GPtqagzupy5dQ0ya9t2YTDcA42t7H0rcWUNH&#10;kfUfSqEVmgmLr6fn71ZywTah6V1YWjLDwcW7m0pxnK4+C9WeZl2ncv3qsFiG3A59qoJEYnMu7OR8&#10;1SQXi3JIQ9Dj604Vre7P4i+Xqti4Mk7gOrVHd28dzG0MsSsrDDK3cURP/AT/APWp/JX8cVveM467&#10;MR5V8QvBc2iNJd2Frut5QRgrnb7Vwur6lr0lqlrBZI0cef3nlkNj03d/oa+hdQsLfUrSS1uV3Ruu&#10;1lrzDxT4cu9CvfsxiPlu25WUnBX6CvzniDIZ4Wt7WjNxpy3S6a/kcOJoR+JHn8zeJ7HfAJfsyouW&#10;8uLOV/vbjyKNJ8SfEfw7O19Z6vKtvHkhpGypzj5tvQjoM+tbl5ctpUUpQrIzIQjeXnbn69xXJx3J&#10;1qFrOx8uFQfNuEuGOxgB3Y9PpXg08XLA4iKo1Zc/RX/pM8tvl6nq/wAP/wBpXw5rk0OjeJd1vNNx&#10;Fchf3bN6HA+X8a9RsNTa3C8l42718l6vqD3GFbQLdN0O17qFSGzgjJ//AFdK6r4efGLxD4LgNm9x&#10;PeWMMZIhmj+cYIziToBjJHWv0Th/jZyl7DHvm/vJNff/AJo2p4q2kvvPpyK6gu0/dNzQyMvUV5f4&#10;X+P/AIM1+6hs1vJNPu5iRHBeAIXPXA59PzxXoFh4ggukCsRll4bPBr9EwuMwuMhzUJqS8jtjUjLZ&#10;lvUJALGTnjbzXg37TetQWXgOF5pNq/2gu6PcRvXByMivctSlH2CVgePLJFfM/wC2fIIfhpBIYvMk&#10;XUkwN3Yg5/kB+NeBxpW9jw3iZ9oMJS5Xc8/0/wAbJdr58a4HmZUDoO23r+NdNonigYGJfoxb+leC&#10;6frflJtimf5TuVOgrrNH8Uqm0mbK9tx/Sv5EpZ9JyTZtRxF7Hu+la3G4V1n49R3rfstUQP8APL93&#10;pt71494e8Up5ex5c7v8AVqqnBNdfomstcbcyKPl+ua+rwGbe0st7no06ySPRo9TjmG0DcO9EkhYb&#10;IE7Yz6VzulazGsYyDluGX0rZsb+NiHcjaa+hp1FiY2kzshW5djXsT5duLdt3HVsU2VItvyx7i351&#10;GJ0zuV/ankA817FFR5VBdDSMtb3KFzpttcgkwqvPC7RXO+I/h7Y38LiBmhZhjMPHWuqk2rLsXgAV&#10;HLD56sd23HepnRpVLwnG5cqcJRuz5b+MX7LXi7xYZDpfiCNt2QscsOB06555ry2z/ZP+I/hfjUrP&#10;+0Et/nVI2PzemR3wea+6dQ08ImHxkfpWFfxrLKywRruxnOetfL1eD8lp4h1o3jJ+f+ZHsYSp8qSP&#10;nj4GaXP8DNS06WC+vm1G6VnmWPAjRlX5kZemPc556V9n/Cz4o+HviD4Vt9b0W48xiu2RN3zI44ZD&#10;9D+leV6t4B8P6pCs95Zxysy7WZ4xxWDZeC9d+HIXUvhgVS4huPOawc7Irpf44icZ5XOPQ4NfVZHU&#10;xmRVlGCTpPdLf1ChRjKXs5S32v0/4B9SW1+tym3O4VHcSLgn0auf8CeK7HxLokOqWb/fjVvcZHQ+&#10;9blzPEkDOe9fqVOtHE4fnTumjllSlRrcr0dzF8RavaaZGZ7hvu8/WvI/Hn7QkOlTNFpWnq5z9526&#10;f0rf+Nviex0vwvfPe3whj8vLMcn5c8j2r4h+Mv7QWn30Ui6cy20cTYWRnyWAPXivw/jLO8dRxHss&#10;NKze2mvmfoGQ5VTrU1OornqvxI/a18a2enSXQvIbGH5iJIiMkfU5r5S+Kn7Wvj7xLc3FqdWu2W4j&#10;I8yRioVD1K49R0PSvMvid8Y9OlvJHn1KSR+W2szHA7V5F4t/aa8Lb/8AipdbjRo4xFHaxyFpXC8K&#10;rYyRx+HtXy+FwucY5XqzlJn1So4HB/CkjtfF3iMaleef9imjhZVC/KSpP8Rz61Y+y+HLXw40glx0&#10;Yu7cr6j0wc18w/En9thYtmj+DdJmk2nMbSAKo7c56/yrx3xv8a/jR4nuWii8WzWsLfLKsM5Zf+A4&#10;6/hX22U8KYqSUp2ivM8jHZ5haKspX9D7J8WftE/Cn4e3cNjq+s2yq3LRibbx1yTg/wAjXivxU/bx&#10;t9R1G80jwPZrJp0UxFu7ZWWfjhugwME9cdjXzDqmmaoZ/tmqarJcSddzZ+ZT3+aknjk+zrPbKzMr&#10;fOw6sPSvucJkuDw0UpO7PlMZxF73uI6LxB8VfiB4i86abUrkRtI0nltM21fbaDg/U1k3F0k+vw3u&#10;uCS+jMkbXH7wqZk4JAPOMjI9qzBgzB7x3w3Lew96vyMzwRi3hXyo22tIvfjNetGnTp/CrHzeIzHE&#10;4r427FvUJdFvPEF5c+ELS4tbFbhntbe6lDyohb5VZgACQO+BUqxS3Vys95K3zSAMzNitHXPFvhHW&#10;LfRf+Ea8GrpN5p+n+TrFxFeGRdQlDEifa3+rYjAIBIJGRirl7JHqmh2t3efZ4S8jrGp4/wCBEisq&#10;kpXscfM0z2f9ke10V9B8Y2ckcfmw2FtNbxyMVJPm4wpz1wfp9OtepaNqet+dbwWMjRLp8262maX5&#10;l+bqmAcA4614P+xZ8R10fxnrmm31pY3UNxosgT+0JQqKUIb5T1zgcYOfSvcNG8efZ9R80afDGJZd&#10;ohuY9wIz0GPu+x7Y9zX3nDr5sCk+jPtchqc2Ft5n1X+x1qFrB4burdZXR/OJaN+kZY57Z6817jf6&#10;w1zo9tpf2DYyM7pOsOGmViOC3oMV8sfsk+Nof7du9NmNvA11hoWabLytyCAOMjGDx719G289zIqx&#10;s7BQd6qsnXnuB+FTjadsQzgzT3MVJs63Q3lsIMQN+8KgKyc7uP8APqKrSatJcs9szfPtbb/sgdf8&#10;9KzrfUboWrR+Y7OrbV2nJwB0A7npx7VQgmMF8yTys25jtZs7geDjj0ya54rlPHlPmJPET2smk3Vr&#10;JaLNJ8nljzApPPK8DJHA57EdDXzf+1F8KtG8WaBqFxaJNdXk1nIq2LZZZldfLaEqAAVIwQCQScFc&#10;EZH0hq1zc2FkrpHEvmLkyFQxHPr+P6da4vVImnuFFtIsSw4ISSP7pzuGSeuSAPbNZSaDm913PxR/&#10;aA+FkXwd8bR6ZJfzNp90PNtY7iQNLHzgxybcjcp/QgkA5qn4O8YaXb6jbic2U3ltkQykbZP9kge1&#10;fox+2v8Asp/C74u+H7qObQbzT7qOTcsdvAP9GuCdpdOedx5K8K3bnFfmX8Tfgh4j+FHiq48PeIJo&#10;5I0bdb30OfLnQ9GGQDntg8gjFHJTxFPlbscdaHvXR6NrOmeEtX8PSXD6hZ2t3Gu6Gaa424OOmOpB&#10;HFcHpfjySQYePzNnGVGeMD9K5q08L3N3crHbqZM4/H6CvWPgr8DLzxTqqaekI3SsAqyMRk5HtXnV&#10;44fAUW6krmMuZ2sjT+EnxT8T6BrH2zw/oKszRsFF1HvUnGQMcYPvXaav/wALJ+KOo2158SfEMnl2&#10;+Ehtd2xYoifuIvoTzx2Fb978MtU+Dt7N4d8RaXBDqVvLGpto5Fk+Z1VxhhkfcZT7EkdeK0bJr3xT&#10;4stdIhZJxFIouJoI/l3EfdBwM7eRn1FeHJ05SdSMUvPqbRi3HU9N+APwu8PQRi/03T44ZI5FcTfM&#10;W2jjls4AJ5z1zXN/tI/tNzeCdZHg3wFGy6hHIHmmmUsIlIzvJBBLH72OgB55NdD4++L7fBXRJfhr&#10;8OtFuNW8SXjbryC3tjM1jEFBAcbeWOfunHv6V8y6x4V8S6pdzav421mO1uJ5mkka+m3XL5JzlVJI&#10;wR0OAO2K7ctyupiH7WcdHsjvw+FlUd2vQxfFvjzxL4x1abWdf1dry6mi8pZJm2qgz/D6D/GrXhDw&#10;LqvjFvtF7ctZxwthZp4y0jgD7qrxvA/DHvWxoeg+DNInQ2jzXt0oBWa8hXZEx9I8kHtjJP071oWN&#10;jrFi4nuby4uPMztZZMsvPB6cA+gNfZ4XLPZ2urLserRy2X29EXofA3hTRZ1m07w1tuIQrXEl9N5x&#10;iwB8xUYABPPQ4B4Neo/A/wCLmvfDHSvEU+l6fN9qurVLWyvFuQsVg8mT54jAwx2qpVhjYwB74rgN&#10;A1fWdesI9M1K62mPd9nkZQjZB5GR7joc55713GlTy29xIdYtmla6UC6ZAcydDuXjCsMA+h/GvdpY&#10;OlayR7VDAYd0+VRObm+F/jDVZp/G174gub+aW9Z5tQkmeV53Y7mkYknccHJyc/WvUf2NPih8R/2f&#10;/jDo/jnwd42tbO6sbsAXWpWbXEYjc4fdGMb/AJDjAKnnrnBqh4bvx4bjmtPkmsbuQFolfq/fbkfL&#10;x+f4VX1qCS31MalpFm+2Pc0v95E7nnjgHqPWnPAUOZKUSv7Lw8pck46Huv7T/wC2N8U/F9vcaTYe&#10;Ire6t2uJpo5rLQRZQQTOTvZIwzNyD/EeM5IJxWP+zJ4F8feKvhDrniO402+vrhdUjazewlVpLjy4&#10;hsAOPmX5XQqRj5x8p5Fc5oHhlvF2gzanfatG09uqmJCp3SEk8E9vqetejfsXrN4U16bw7fzT/Y5m&#10;mmgs3+41yik+VyQpLoz7c45jOM8VyVskoTqN90efmHD+H5U46JD/AIf+FpvEPh/WLDWNDkSXTbVn&#10;ihuoTzIcrhd3Rup49fau7+AvwQ13WbvzLqxWO3Vl2M0RUvzk9uf5VL8NLLxFpPj3VfDzzLcQt509&#10;rFNNuUZJKqAcjO3j2zzXvf7Oet+HfGF4wULbzNNkWsiFdmMjp/LmvMlldTC1FFfCj5/E5e8Otr6H&#10;ungb4dab4R8AXA07SlWV7YrJ+52jd6+361w+iDVNL8QyX9lcNHc+cGQREryv/wBf19K+irHQoIfB&#10;UlvPKvFuSQI+Rx+teF+Jr7QPD2p6hJLqtrHIQ3yqx3L298Gu1zhCJy4WcbuJS/aB134v/ELwLc6M&#10;3iCOPS2ssXSbsSzFvvKgHfA69hmvnT4barBo+q27mxWPbJhoVGZNu7o3tx/npXtXxN+IdtoXwrVN&#10;K1uHUprp2WOSP5hAo6hj+nPWvmz4e+IdWuvFzTwN801wd0fJ4zwPr+FeBjqlOpiFJbo+ijKMqNkr&#10;aHf/ABR1O2v/AAlr155TL5ihIod3Rs9eO2fWvPfhdDawfD7Xhe3Pls8atI27bJtx24ziui+Ldyy/&#10;D/U/Nx/pE+3y+p4OR/nFcBal4fgvrdxFN5Z8qNfM7kFunT0/CuWX8GRnBWnH5nm2v33h17q/n0KN&#10;hYNcDyVP91SBu6dzXmP7VGvs1l4XtojzDDIWbjHJx2+ld7d6bdaXZvpl0n2eRzG22THAfBGfzzXk&#10;Xx2tJX1m3tzdrOsUzosseWQjA6fie1fJ8RVnRwLa7o7aMOaUUU/CmvyxIqbz90fxdK9E8NeI/OCw&#10;PIfu+9eTabaSQYaEn7v939K6rw9fOjhemO23v+VfH4PNZONmPFYbl1PUo2S42yA7u3ap/LjKbnTt&#10;0zWHpmqO9umG5/vduP8AP6VpwX3mpvLHPXDDP9KMRjo1Lo8iRFPo9veNukAyAB146/SqZ8LQtLsV&#10;fmXqNp7VuWMKGRXXO7vtz/nNasFhDMVTLNyAy49T/OvFxFXsZSpxlqcinh2cEBY/un+EHitmysry&#10;OJSkTY6lkP6fTmupGi25RZFKnCAkBRx+dK9hahBGEAGCflXp/nivMqYjyJ9mluZukajLalZWjZfm&#10;z93Of8/yqXVPF3lw7YpNpOOOM/WluxDFb7ok9WAX+ecVxepXDTS4lkztPzcfnSpzlUloT7qsbf8A&#10;wmeoxT7hMzY6KzcH0pW8eXM5VXh9zt4wa5ie/jRfOjO3/Z/z/wDWqta6yr3KxK33mxxngflXo06l&#10;eNuVheNj0/RfFNvcsplV4+cEV3Wg+MNNt4Y7czMW7Nk8cd68w8M6a13CnkjaNvI4PftxXVR+DtXM&#10;fmW6K4ODhWwcfl+FdccVjl0JlKNj0KHxa1uyix1l93pFIRj2rWsvif4utF3JrDMNvAOGzxXks+h6&#10;5p6Mbi3lXb/dXP8AQ96xdT1PWIZdkNzMvOVHzdOK9fCcQYzDySldHPKnTqa6H0PYfHPxRCdty0bq&#10;v8J4Oa39P+N+s3EG9rDcf70bGvlvTvE/iRYQv22RmB+Xd9eP1711WgeJ/FH2TzBdbg3qvp9K9d8a&#10;VKMfekyoYOnLZfiffmYccFasafEjzrkbeetY63oCYDVe0a+/fqrtXzdOS5kfsmLpy9jL0O70omGz&#10;JUfw5qJ5GYkZ+tNsLrz7NwB/D/Womwik/wBK7MRLY/F8/jL6weefGy826Y/ODtNfl7+3ZfyXd1Lb&#10;sWVfM9ulfp98Y1L6XKzL/Af4a/MT9vCykhuJGIzlj2xgV5NSV6zOPD/CfKUcQ37Y26dffmpD5Me4&#10;u2dvBrOj1JbecxrJ/EaSbVImj+8y/N/erqdKUmbU4KpIbreoNEvLY+tef+MPEcKPII5B0/Kui1/W&#10;2mVo4nbG3GO469a838ZwXV67JH+favo8pwPNJOR3fVZRjdHI+K/ELXcrQxSZXpk85rlL2ZychvrX&#10;R3eiTqzGSJj3qjPo5LYIr9Cw3saUEonPKjKxzFwHY1WeE7ypH410U+jkf8s8577ahbSCQQFX3r0Y&#10;4iJj7GRiCDcMik+zk87c1rvpfYLUP9mSBcAVoq0SXTsZpjwMgdP1pRGByauPp8icsPpTGtCBjbVe&#10;0RPLJFVlxzspcFW2gVI8OAAKPLy2AOnequBCwJGcU5YuM/5FSbNpwD19qNxBwDTuBCA27JNWISeh&#10;NRkLkZahiw5IpPUVi9BcMmPm7Vbs9SkhlWRJcN9ayFkbOMjipklY8luntWMqaktRHvHws8SOLaEz&#10;Se3y9/evbPCWpjUAscx2g+1fJ/gHxd9iVYpDyuNte4fDnx0oEcj3IPOBz0r8z4kymfNKcUbU5R5d&#10;T0zVfCyXExWL/P6UaX4WvNFulvIUK59B1FWtC8T2d7IDvU54C9a6CTUrR0YOVOenT0r4WUsZD921&#10;oTKmo6o6jwRq8E0CpcTsu1eVZvb6etdBfXllcgBmXb6s3P8AKvL9O8VWNhcMiSJ6/M3+eKs6l8SL&#10;SGzb98Pl9e9eZXyepUqKcUd2FrPlsyv8R7K2Wci3KsG4+g9eledX+mRyh4wB/j+dXvEXxGt5mMUk&#10;6nj86z7TXIb2RY0ILH7xFfS4PD4nC4fVHVzRkc7rfh1VtCzJ/wDWrzvxHoIikZk6Z7177d6RHfWh&#10;IiXlQc49q898W+HlhyoU/wAXG2vayvMpKpa5x16fvXPGNR0wbtm09awb+w2blUivRdb0B4XYuvrg&#10;VzGr6WrJlV7V93g8ZzWszia1OOlEkD+dGTuXGOa7v4d/GXWdFljtrq4ZlzjJbtXL6hZNtLbKyJka&#10;E7guK9WVGjjKfLNCj7rufYXw0+I0ermBpJt+8/xNX1p8DodJns1lmdfuj8f09a/Krwd8VtV8KTJ+&#10;9ZlVgV5r6h+BH7ZenrYJp+pXuxl5ZWkx2r834k4QrVot0loddGtTloz9G9N8GeGNVtNt/p6bWXC7&#10;U9vpWDr/AOz34LvW8mSzWPd8ynaPQ8dK8n+G/wC1xoF7p6KdYTOR8ob7ox3HpXbD9ozStTn3G7Ru&#10;MEhuv8q/Kcw4fzLDt8qaOj2VGTTRzPi39mTSFaTyRH8v3ty//WryTxp8CdKtXeKREABxn/Ir3XU/&#10;jNouoK0a3S7iuMBv/rda8q8b/EOwkuGZrhdu78B+lc+V0s/p1XFydl6kyw9NHjl98JYLe5KJGv8A&#10;3yef0rW034TabEitJbKG/i3D/wCtxW7deOPD00u+S5j4/vf0qlqPxG0yJGjWRcYz8oC5619hfN6y&#10;UdSIUKe7Zm6jpen6UhVI1Vu2BjivN/HuvQ2SMYn27Rkqe/arHxF+LFlZB2kulOPu7Wx+FeE/EX4v&#10;tqJa3tZN270PAr7LIcgxlSSnURFWtThGyIPiJ48dme1gk7159c309y+52pL2+nvZvNnbLGohjJNf&#10;qWHw0cPTUUcFSpKTDJNFHHajvXQSBBFFHGaXJ6GjmAI5HjbevBFdX4T8bSWjLHO/3em7vXJnr0py&#10;F1G5RWVanGtGzRVOXLK6PdNB8ZLdQKBOpwO1dZot9HPFuEnutfOekeJr3T3+/wDL0zzkV23hr4le&#10;W4ie4xx/e6V4OKy2S1iepRxUep7EYraR8uvT+KqN/aWS5aJVDH+Jh0rn9N8d2zwZWbPHWob3xVG2&#10;ZHlH4dK8SeDq8x1S9jJXNqG4gtpFLPhf96ta01S1aLcmAw4HtXm994vj37Y5hUEfjloiT5v45rSO&#10;W1JWbRy80YyO81rXmt1bZ83+7zXJax4rj8xmZh975sGsTVfHUdzEQZvmA/OuS1bXprpiit15zXqY&#10;fL+5MqiZ6Bp/jko2xZsDovIrQXxc05z5oI/3q8hg1G5hbermtqw1+Xao310VMth0M41JbI7XVtb8&#10;/crS7vb0rGudQIbd2Hes06yD8ymo5b5djYbPPQUU8L7NbBa5pLrnknazfSnweJJOfmbBPGTWLsN0&#10;+X+9Vq2tccKDurf2cUbRia8Gpmf51OP61pW10zhQF+p9Ky7W1Q/MGz+FadrEAB8uOe1YVIx3OqnE&#10;twRSPgVoWtvt/hHWq9tDu6HvWtZ25Y/vD83TiuaTOyCRJbWkjD5Tg/8A160oLJWPHIFFrHgfKe3z&#10;DFXo4geMsuKwlI6oRBIkxuVv84q1DFHkfT3pIrdvlTIq3BCey5z0zWLZ0RiNhgPTcP8AHmr9pZO4&#10;+Y/L0otIgNuRztqyblIyMEY2457VjKTNoxLEEMaffXd/tY6Va82OOP5m7flWd9vTYJBz6H0qKTU9&#10;2T/D0bdWZvGKNSa+CRY3dO1UbnU1TLE+3FZN5rYQZJ2/0rH1DxEFyFXJ7GnGDHKSibF9rUZODIP+&#10;+qxb7xCF+Xf0/T8qxbvV5pywMnfrVKeaRuCxJNdKo9zGVTqXr7W5ZWJWQj/Iqs19IWPIbPeqqHcd&#10;pO7jH0oIBI2jv1rTlRhzMsIC+Dk/nTWf5M5pEdvl2kUhXqQaFuIbHljnbnd/FU0RGNwHFQRlAc46&#10;cZYVKsnGA3Az2olsBZBI4A+uKeqhjg9cc1XExKev0qRJMEE9f4hWbTKvEuxAE5P96rC/MnmZ+nFU&#10;IpcHHvVpZm8rnP0rGRpHYsEsRvJGM9arznBIB2jH1pzyOTtc8Z/OoWckGiKKEExY7ShzTHkfPzZ+&#10;tOBCkIFzxy3pUUr+Wdvp0zWhLGhlX5jnIpyow+U9P1qNX3Pkk+mfWp0I7L3xQZokjVgfm/Kpi7oN&#10;zH/vqo/oenWmyOcZDkenFZ2ubCyXCluvf86i+0hSp28dqic8Zxt/vUzeGbd5PHuenFWomfMTNKxG&#10;CP8AgXaoTORkuDTXlDJubuajM5U5x9KuMSZS0Jd6Bt4Pb1oEkZ5zuPqagExDfKB/skU3zXPQ9e1V&#10;yE8xM84AwRyfu0x5CDubNRPKrEMeOOP8aaLgFuODnkVdkQ5dBzuqNu6+2Krl1LBZD/47T3lz1Pam&#10;RnJxjd74qokHpP7P8KzTXUQKjdt78V7X4L0lpJpNOlkUrv8A9YvOOO3WvGfgAiNPeE8nYDjH4V7h&#10;4MtJo9siIf8Aj4GQq9iP8/j71xYqN6MjllG+JifV37O2ranod5pOqWEsmIriLz1jX5XTgMD16ivu&#10;Lxd8H9asvhw3i2yg/wCJhZv59vaqu7zYj820gCvi/wDZi8nTtT0W4uovla6jjkjZc53MV/Hk5r9N&#10;Iby5v9MghCKXMMce1U5YqBivlcG3Gm35nVnn7mULdjvv2cLGXTPh9pclwu12tonuPlIwxXJ4/GvT&#10;NL0rTGupvEVtabbi6URTSEnJVScfSuE8C+ZHEqRvt3Ko2+ld7p0skFt5Y+7zX3GWVoyw/ofF19Kg&#10;6G3t7VijFdz8/WmRPJaXDeSo2UqyG4b/AFX3fu57U9pI1i2t+VVUqRXvXBPSxLCqyx7nX733v8as&#10;x2UTgsE6jDe9QWTO3BAq8hzzU0ZRqakybM7VoWliMESblbOd386wL4SWyLelmb5gGX0rqrwB1Z9v&#10;O3ArnNWt5ZY5APk3Z3e9cuOiopyMakeY5rVNQhe8FvYXBWQoWZ2HLDPQGrGjabb3aR+U7QXSZ3yc&#10;Yb0yPrWXdrtbmPcuOi9aludUi09rea1mRmXb8w4P0NfO4fEUo1ZVKy/p9jzZfFqWfFGo3ttp6zOk&#10;fnJJ5U23I3KOnFcbeaidRl8sII5oz83TJ/ziuy8S+KbWXSVi+yxySuuGkWL5j7DPeud8PeFmvNQu&#10;NTuLIb5ceWrjIjA9/X6VtmEZYzFctKd4218gSlzaGHeWktxAySRNIVXO7bnGP6Vg6pu0+BGWI7TN&#10;tZlWvSLzRBo8okmTEMjYTH8JxzWL4js47WGRFjBimUHBHA5/nXx2cZLUUXO/4fcOMYqV2cvpVxdw&#10;eXNvZW3ZVhXfeFdVOp2MjT6l5kytlY2PTjr0/wA4rjo4Q6qhjCgcK1XbOe40q6W7gP8AwLb29K8r&#10;JcRWy3EJu7h1/wAyOa0rnbRag8T4ll+ZcjpzWpZ6qo2yLKTn+fesG2urfU7FtRsFyygb1IOA31Iq&#10;xp2sGLTDZKF3bvlYds9frX6LCtyx5lLRq6ZvCpy7nbWF/b3kSuhA+XG01a3Apuzz6VzGiXYVVIO5&#10;Qv3uuG71s2l8Am7ttzxXv4fFe2prmOmMk9Sa9cmEjHLH5TmnWqLGvlY/z60gZLiMkg+x9KYjkOY8&#10;fxYzWM6cfbe0b9DoVR8ti4pLfUCnCbYMlahBBIUfz5HvUipuHlsentW0ZPm0KJhjGB/dzWb4j8P2&#10;fiCxayu1xx+7kA5U+1WDdmJ/LVuAM7W7+1WIiskCyH+IZ+ntRN4fFU5UZK91qgcfduzwnx54d1Pw&#10;5cbLy28wK2RIykqV6Z9/pXJxWCQx+ZfaU0cG3CbpGBmYc/L7859q+kPEmiaZr2nSafqMIKMPvfxL&#10;7ivHfGHhPUvB1zJYLNIsLt/oxVco2cc5zxx9a/J86yKWV4z6xGTlS+TcX2d+h52KwenNE4a9uI7V&#10;fLnuTGyrumjhX7i4HQnJyTyf8iqN7NbJaSJYX1wrtEFmjC4DKf4cgYAGOcnmrmvXHkyYu13qef3q&#10;lvMPp249qrahfX1jaSavB4eiuIEKNJJJGFVFJ+6QpAYEkcYJ4Ga8BZlRnzrmtbybaXyZ5Li4uzOf&#10;8ST6HpWlyqY/tF/MxVWLki3zg7gQSG9MHpXSeEvin8QPA2kWllpl3qF1dTqPLs7yRZowvoFHzAY6&#10;c9/YVyrwaTO8lzeIXJG+ONMJyfmIHtjuM4yMVntqN6t9Hb2kMpMchdY7WQng8cEc9OK5sLn2NwNX&#10;2tGfLfRcva+rfmyFJxfunsWp/tw6dY6KbW68PXC3GzDI0vyFgexxkflXA/H/AOM3hb4reDtOs/Do&#10;YXUd2txJbzceV8jAjf0PX9K5n4oaZ4imtrXVtf04/Pa/6OJodjJEAQhIGOM9G7muP0TQtYv0kjtd&#10;LuLgRqzMY4WIG0ZYZx2HP0rozzjribF0auX1rSjNW+Gzt30NvbVHuzFRTayG6uI3fbJ9xWwvU+1X&#10;tDXWdc1FdJ0GLzJpMlIVcbjjnp603UrqS3ZoptP+4OjcbSf6jFY8Wu6j4b1FNc0y48u4hb90wxty&#10;fw+tfj0lTp1U6t+W+ttzanUaO+0Lxg5byJrho3gXaFbA+YdR/nmuy8OePbZbRklhZ5GZWgmST7nc&#10;8Y5yK8J0bWpLi6klxmZpdzPj17YxzXXQXesaTNHvspgzjKqq8Ee3HNdOFzSvTjz0tldbdzvhWd9T&#10;3bSPGUcw2g/vAcs+7r7V1uia808Syu27jC14F4d8Q3Mk0aSS7DI42lhXfaL4hewcebLgEZ6V9Xlm&#10;dVpWc2d9GspM9ksNThMaxH7zVqW8sezdivO/D/iy2uWw10px1WuqsNURwrpP/Div0TL8yp1krHoR&#10;kad/fW8K7yeTyOKba3yzDaicHrWRrl1IYmFsVzis3RrrWQ7C7uBJt4+VcKPp/wDXq6mYVKWLSs7P&#10;sd0Yc1C6aOg1RnkiwBu2rhv8/SsmOKztHa6kT5xyM/hVuKaV03THn2qg08ALCRf4u1dU6kaklP8A&#10;Mypz5VZjW1Eyb2iBxu44qaylD4LL824HK1VIT7zJ1Pp0qSG6t7eXO7G3n5fatKNblkuaQSlHoUNE&#10;8exfDrxxDod/D5Vnex/6LImdhfJ3Lz0PfFen6/460jTfD39o3eoxxR+WSzM36fWvKfF+jeH/ABXa&#10;/wBl6nEtyJPmX+8jdip6hh6ivHfiV4S/af8AFus2/g+28baXovhqwhYS6x9mE91PzwFUtgMVIBLD&#10;AIPWtanEuMymE6VOHtFL4bPb18vM9/CUctzLlnWmoOG9+qXbuzwH/gp//wAFDPE+karp/wALPgkk&#10;moapqN08F9o9raC4uLuMrwiRgFhyckjHAxmvmPU/hL+3Z438Pzaxo3wNbQ2v5iit4q1RIWg3cgpD&#10;kScf3iK/Q74Ufst/CH4Kyah4s8IaK1xrmrSFtW8QatJ597P82fvkfInoqAD2qTxYkay5aJWyOrYy&#10;vHXpXyuIqUlarWipVHrd7enojuxHEXsY+ywa5YLTzfmfnB4X/wCCefju/wBL+2/H/wCJc95dfebS&#10;9DYwwRnr80pG6Q+2AB71znjD9jLwpY289vpqiNd3CAcnHcnGSTX3147W3VGm53/xDpluvGa8T8aW&#10;kXmyzx7SkgO8jt/k1tRzipzJ7eS0X3I+fr4ytiJXnK/zPifWf2V/D+nSSTXFgzSfejkOevofX/Gu&#10;b1n4HWdpcKgswytHgKF+63bPHFfYVp4c8Na9q08PjXxM2kQQ6bJtuFsTJmRUJjjIUZ+Y4Xdjj171&#10;5TrmjCeXeAsnljK9m/TrjNfR4fNqjSdzn5Y7s+ctR+CemSb5pYE3qu7DLjPH5VRsf2c73xJoGr+I&#10;9Jt41tdHWMXEkjY8xnbCovqxx0r2vxdbPHpWxUK7W+VtvX8cVzuoHXzoj+HoZrd7E3aTfI21SwUg&#10;Kc44GT7cmvaoZpr7zM5QjfU8L1r4Hy2F+iXFpMGkiVo12/M2e2PbkViyfC67tysKyTxq/O0N17D2&#10;/OvoCXRZILdIhskK8xyQtkE9Tz7Vi6h4Mu40nv1sJvs8bfOW52ZPAJ9znr1ruhmUnuzGVOnuzxU/&#10;CTXrC68ifImZVk2Mu07SMj9Oakvvhnqs8XkTX+7dztRccehr2JrefWLiOSawLTMscEUcOfmUYVVA&#10;9e3rUOoaSIrqS3uLdobiEnzLdlwVI4Ix2onmlpXRHsacVdHH/C6CT4deJNKvU05dttcN9seOXiWN&#10;wARgjggZzzznpXtGn6q/iCP+2Gn/AHckjLttUBJIP3vpx3APNeex6bCyBFfox/h6D09a63w/a2sc&#10;WnwwSS7riRkmhLYjBHIYkHPIyOhJPTpx9ZwrnCqVpUJPfVHs5PWjTqOn3PW/hLqn/CGeL7fU7mwQ&#10;tG7KzS4LRnoSp6KR688V9reDdWXWdBg1WG48szRhgjN94EcV8A6drFhZtC0t4ZZoZvnmSExlsjhd&#10;+csQO+BX03+zH8WX8UeHh4d8ho5tMZEVWwFlByeB7dPU9a+wxkOaPP2PQzih7Siqi3R72jrBC4Mk&#10;gl3bVZOzen/181GthdWt0ZSzBRGfM3DIIPXjn/IqPTdUtrePOxW43NuHI+uf/wBdWLa8jnk+0Thy&#10;oHmY2/NjqMMV7/kK8epPlex8rL4h9xAlwrLJJt3DbuU43D39sDv61xHiSeO3t3EM8W0tmNm5Bx1G&#10;OhUH24GPQGug1jVZb1niFwyqoDbsDHBHXFea+OvFiahef2ekKeX5xjkj2bGwc9fTn1GMVxzqRkZ3&#10;OP8Ai/r5htGisWiluUkxHLgNjoMntgEYyPToa+P/ANrj4aWHxY06a2vJmiurNBcWt4rMymT+MEDu&#10;RgexXjuK+ovjLrFnoc32K/gE13I26bhVKrjIHfHHtXhni77PfwlpYD5jpmNpOGOSeg75Oe/OKqjf&#10;dFKPc+NIvAMXhPWFs7XWGumj2+dIYCqg8fd5JPXuBX01+yVaaNqviaKXWdVW1gt4fN3TTLG0mBlk&#10;QsMbsZx1+nFUNb+GnhV7lbm70xfMmhZlO4x5fHAwTzg4BGOe3rXA674gtvC0UNyL+5haMbrezDKN&#10;5wPQ5A6/Mee1cWYZbiMwjyJo0jR5pe6fSPxssND8X+KJtc0vxKPs9rbBrOeS7Vp1l2IGcEhWflQo&#10;z2HBrE8JarF8FvCkmreHtMtbvXLqJm0+ObD+SM8zOSBlt2cKD1HGMc+NXn7R3jPXrBbPQUsdDsbP&#10;T2VYXzI908m1ZW3sOXAyR0CgHFWNE8bO9kkk54Eap5rZfPtlz254967cBw+5Sj7fZdDuweXfvOaZ&#10;N4gg8ZePNdN3r3ioQtdXTyvDLH5Ku7fefKABmPPJ5NZq+F7HS3zqc3kNHn935LMrk9z6Diu48Ja7&#10;oV7KINb/AHsbqDuA4Bzn/PWul0z4fWPiedbXTf38kbMFtfOVpCMH5VcEq3tyR9K+zp0IxikkfTUa&#10;MbWPI7zwoFk+26cJW8tVEccJ2kjPTJ479/pWr4YlnOsjDXFq8PFu3KtG/q3Hb9K77Ufh7rmm2t1J&#10;b72hxsmDR7ZLfByAwxwc9Mce9YV19quJUa+RmK/IzMuGU+p4x6f410qnKOqO5UOxDP4cvo9Q+23G&#10;+ZnbC/vGJDE8sPUH3PfNdr4GvZZ7eOx1e38238wNtbH7n1J3Dt1HJ/EVofAXw/r3jbxUfA9gqKup&#10;WMkd1cSqMpANru0Qx/rPlxxg4J6DJrS8a+EdK8OTWt3YJeQzQF7W8hvG3M3l5Hmb1AAjOQoB+bj6&#10;V0Q93VbFU4+zka0nghdObeNsyLuaGZU3quOhXjp2Oenar2k+CreLVbW+1Fm1i1NwDeWNq3keZBgH&#10;HmFSee+AcYHGap+E/G8EumLp3iOYpYs26Rg2JEJ/iDYLED+70GfrXpWhCztb230W81y1WxikZLG4&#10;hYs0okUMGG4DsMdAD29K7VGNSJ6DiqkbGh8GPBz2XiZ7HS4pbXR7ib/R01BkkWFCCwjkfALE4IHG&#10;T3AroNJ+GfxO8+b45aj4J/szw/deJHg02aOQRxpcWpCqmTyPvHt82Gwan+Gmgz6f4ug0m2U3P9qy&#10;RS2TXalAshOCTz75wCc47V9m/Dr4f+b4El8CXunyTRtCDDGsjNGCFb5wTjDFgeRjtWcqvJFJo8zF&#10;Yr2FLlavfQ8k+EfhAa/4iaextzcCeOTzX2GQFWBOAxALYznnsQPpS8IeGR4c8a3S6fNIy+ceRkcA&#10;nnpW/wCBbzxB8PfizBotzG8EzXTGRpJiFYlV3MQQfUZ9ccHtWh46vBpPj21ihghWZZd0kewJvSU5&#10;zgDLDNYVI80jysRFupps0e2eAPivqer+FWtvEN1NNbi3ZN0MmGXAHB4/rXz14m2nU9YGmyx3CyHz&#10;FkmJ3YI/HkHivTtA1FdCa8njsfMtZLVtq7jxJnHHU143qGqRalbXuoWVlceZHLJGoOAcKx+U56ng&#10;mvGzTBKph3KHQ8P6jG7nFbHO/ETxKdO+F32O2giWYTM8m1doX9OvHWvL/gV4gkn8V4uLtmm8wZjE&#10;fC985/DtWp8VPEMmpaVLoryM03mf6vaegH+Ncj8BbtIvEM0knDDoxUkjB/wzXxVv3h6HLamkepfF&#10;O/ln8FzIsTYM/wC8YqCev0964PXGuf8AhTmpWsiyN5lzGFT7oA3ZJ/Kuo8e6lZ3vgtSJNubtQno3&#10;PfivP/Gt6sHge4sIhJ9+Nm6hRg+n41tLSjL1RlFfvor1POdY1MnT5TIGkkYD94ZOhyBzXBfEG1S9&#10;s7CaORSVlkB2j2B61ranfSSGZW3bS3Cr/D2/nSazorJ4E0vUWnj3SXky+Tuy4+6c49K+G4xk4ZS5&#10;Luj1MCubERXr+Ry+m6eu5Y9nv838uldFpeiIhC7eX6nBHSs60Xa3ADHOfu9K6PSZCVXJwfvE1+ZZ&#10;fUlKR6OMprlNDT7Bmt1iDt65Xj3q5b2tzHKrFd3rhRxV7w9CJTjbuNddpPh/T5IEkeHk9SVH19K9&#10;HEwlTfMj5erTvK5k6LpZnUfvSdijHA5681rQaa6Sb3j69ee3pWhYaTNEfswX93/sr78D8quRaFNv&#10;3h9ysDj5eDXj160uYz5TNmuXgUs8nHRSfWs271Rt20v/ABfl71p+IbBraMJGPl2n73QcdTWHcMiu&#10;QynK4K8dDWVGSqO5jJvmsVNR1LZFzI3f06f5xXF61ryQ7oj3II9PcdK6rV2iYfvDjH3doHPpXB+K&#10;BG+9R/npXpUafY5akrMy77Wmu7kRCTGf7vYce3Wtjwvb/aJFkJ53ZORXIkpFNtbpz94c/Uetdj4B&#10;1C1E6l2bC8fd6/5zXuYTDKUkcsps9l8D6c4kiKx9enB9K9a8NaRE23zo8N1+Ze3rXI/CNLe6aIj7&#10;wQHLL+VfRngPwzYXMMc0lqjbsDlR1r6jC5X7Sxi6nU5CPwPa3kATZnP3vlP+FRf8KX0W5JabTIW7&#10;n92P14r3jSfAWizjabFFb/ZWtyz+GOmOu6KFl+oFetHJb7q5n7Q+Z7j9nbwzd/vf7KVCcf6tcfpi&#10;r2nfALQ47faIpNv8OMV9JD4YQRHEYX/gS9/ypH+HohOxIF/4CK48Rw7h6nxQNKVSS6nIpfoQpZuf&#10;5Ve0e9VbtcSHdXFWmtdy3T1rU0rWgJ1G7Az8tfn9OpyyR/QWIp3pSR7BoE4eFl387KkLrv5NYPhr&#10;VkdI9sg5rUluQshBavWqPmppn4lxJR5atzmfifbRXGjSKT/Bjp1r84/25dEtZ4rhR975skjpzX6H&#10;fEjWI4tOkUyDlcV+dv7cupmOGdwfl5HPevJqe9XVjxsPy8p8A+LJBperSQjpvOBWSdVaT5S55PSr&#10;XxBu1e+cq33nO2uV+3S2rbx+dfVYWh7Sim9yo1fZz1NO5Z5XKr95vu+9JbeDbu8k3lOG65rX8C6c&#10;deuVcR/Mx6V7P4R+FjXUShbTKlfmx/8Arrq+uRw65T7DK8PLGRVjwG++GM08fmfZi3bOyuV1f4ez&#10;2xZfLwd3HHSvsq9+DYFtva0xu45XjrXD+LPhL9ndswAE9ciurD5t5ns18jtHY+Ub7wk8TZYH0HHS&#10;s+bw7ImcV714i+HkeWbylHoSuO1cbqPhAo2FTnPzcV7VPMHKO54lXLeXoeYtoexMYFVpdCQDOz/6&#10;1d5eaAkTNiP6VSuNH2LgrmuuOMkccsGcPLoG5mVV9/pVaXQCm7Art20xC2Ag+lQzaQhHA59q6I4w&#10;wlhDhZ9DYcle/T0qvJo0iHIT8dtdxLobN8vl/r1po8PHosf5VvHHeZg8Gzg30qTjg+9RPZNGuQBX&#10;cXGglx9wY/Wqs3h3IPyfnxXRHGR7mMsLJHFvaMp5FMaAqOVrrJfDoVseXUP/AAj52byvtya2jiom&#10;UqMrHMtEMc00Lt4NdBLoDL/BVeTR3XgrzVrERIdKRmw3MkEgeNiD611/g7xtdWM6Zf7p4rmn0qRD&#10;kqan02BornFZYinRr02nqTySR7v4P+J6xhXup256/NXXD4r2r2+1Z+3OGrwnT45vKUxt+NaHm3iq&#10;N6t0zXyOIyfCyqXJkpctjvtf+MBV2VLnLeoJrB1L41XZiMb3B+bp83TmvN/EeoXdu/mqDzXN3GtX&#10;RLKeee5r1cNkeFlDY5lOUXoejXnxOubmfcbkkhuOa774XeIHv5Y7h58lscGvna1v5DOC5PX1r2H4&#10;TXkiNEys23I4HSozbLqNPBvlR34Wo+azPpTT4xNpqyRPuyv51zvifShPHICvzZP8NdP8PQbu1jDH&#10;+ED8cVL4u0AW8mVPBUlvc1+Pxr/V8a4XPSq0/dueF+IdGaCRgV6dOK4/WNMDFjx8o5r1rxZpKEuc&#10;e9cHrWnKsmwJ/vV91luM5orU82UejPOdTtOG2rtHpXN6hDtTGK7zXrFIlIH864vWUC5JGK+2wNXm&#10;szGUWc/cgl802G7ubY+ZBMyMOflanXbYbj/9VV2PFe5HWJjsdBpXxO8Y6KALPWZlH/XQ12Gh/tUf&#10;ELSohBJqTMq+/WvL23elOCqRmuatgcHX+OCfyGpSWzPbbb9sjxX5WySaRWxjdu/Wmz/tValqELRT&#10;ySbm4DNXiQCml3HO0NXIsjy2LuqaLVap1Z7DH8d9VmfdLeN64Zqh1n43XsyMI7nP415L5kqqPmP5&#10;0F5G67jWiynBqV+VFe0lI2vEvjPV9cn/AH1023P3Q3FYb5Y7iKcUbOQp/OlVD95vyr0IQjTjaKM7&#10;cz1IivHJoAOOKmMft+FAhGcgVXNYXIRYYdBSjIPT61N9nQjAFL9mGcmlzD9mQDJOStBBzzVlYPl5&#10;H4Uht+M4pcxXsyALuGAaeqbxjdj2xUiw/LTvJYjP9aOYfIQlGzjGTTkDBtwPv97pUjRfrT0jYA5S&#10;p5ilAlttX1O2OYp2/wC+qsvrupSHJuG/Oq0UAbjNOEIUncKzcYvoarmJPt92Dkn86a17PL8oNO8l&#10;WO1o8UohbfuWlZBqQP5znBZqQWzHvVv7OWGMU6O2PTFO5XKU47YA4Aq3DbtnIH4VPFbqpGV+WrEN&#10;sVbOz6DNRKZUYkMMEgbFWY7cE/N1qVIUUAt/+qpo4ztwvFZSkaRiLbwbSAev16VbgjPoPelghBbA&#10;4P0qzbQBiMr1rGTNoxJLaNyV2jNallEufmWobSAM2wJ8q81q2VoCyqF/izmuWpLQ7IQZLaW/8Kqd&#10;tbVjEFO1VB29/Sq1naAD7v5Vq2lrjBRdvv8A1rllI7KcCa1ikBXDZ3Z+925rQt43QcH8aLa3G35x&#10;2+6O9WkVEXLDp/nFc8pHVCDGpCDhsn1GamCCPJDgD/d61GZhncT+dQXF6FUcLj+tYuVzeNO25eku&#10;xGmC/T/9VRy6gE+Unt+VZVxqpQ5DZ/z2rPvda8sbUFDVzU3JtWCnAf8AGs271tgvloflrFudSll+&#10;Uv37dqhNw8g+ZuO9VGmTzFi91SWT+Jsnmqc100xySef0pJJSW/zzUTswOeBWkY2MmwXcxzn/AHqc&#10;6tjr+VNVto+9TZyVqhDUI5A6+vrUm3BGajEgPLDH4U/zCSAoqveMyVDu+Zj92mzSDaSjfNSKygFv&#10;/ZulRSv8zFV96IlSegGTZuLN19c00SMer8dKj3DPLfd6c+tCvkfL1B6f/rqjPmJftD8CN+n61PHN&#10;IWxkk45/KqcaM4znnqfarUCBn6E9D7GlIFuXLdW3lufSricKoPr6VXgRM4A3VZ2ZHDY/rXNLc2gN&#10;LZOA3vv9OKiZwEbcadKoXOTjA7rUErEK3H1NEUVIDI2Sc+9JksMMf/r1GhLHCmpEKoetUSKqgclj&#10;+VSR/extzn360iOCmStOhZVDED8c0MESklE5fmoJS5+cg1OzIFYH81NVp9uA5fA3dKnlKZDM4HBP&#10;TtioWlbcVA/HNOuHweCee/rUG9R0X/ez2raMdDnlLUe82Btxx7Uz+95f/oNNYMeG6UgKnOF5PbNW&#10;iR+dwDHnPQ4pTtPBIz3pokXdkf3eKaQHJzxTAbI+/aNxx6U0yFvunnt9aVjsG79KiLg8k/8A1qpI&#10;zYAgrknj1qaFhjyxx71CFXYQDxUygd+v160NaWA9O/Z2zJqVyqn+DBB/GvpD4Y6X9st8CMbhOv3u&#10;/SvnH9m5EOuXCF/+Wf4f5619P/DE3Fs0LxSKu6bK+w/+tXn458uHkiYq+KgfSfwNt1NnaNO3l+Re&#10;IVbsuG6H8hX6SeBNSh1HRbHWNOlLJ+7+fPX5QM/nX51/CSJdX0G6t4htlEq4ZfbFfe37ON19r8Ex&#10;6VOy7ooUPHfgV8tR5lh5Ndzo4jUZThboj3vwdGk1/GQOOK7+0t4ra0KO5bnvXAeCFO5GRcbW/vda&#10;7skuIwT8u4A19PkUpfVG3vc+JxHxkqMxTag/SsDxpqI0OwjmkkxNcXCxW8fQkk/4V0RuYF+VH4UV&#10;x/jOxHiPxhpNu0m6OzZptuP4iMA1tmn+6NQ1k9F96FD4tTr9LiZbRGZuqirbMQ2M9s1Xs3WNFwPu&#10;8VK8wklZsewrqoU4xpJddDKW46cll2r6Y6VkX8E8UbSmPt1rU3gME71matdv532dpPdB60YxR9i7&#10;k76HA6ssglYyRMhV+MdxWH4j1OS3xFB82cBVbufau51rTUnJLJ16mshvD2mxXX25bTdKrYMjcqOO&#10;mK/O8dg8VWvCD5Vffqc1SiuYwrDT9X1xYbrXIPJ2r+7XbtJUHgsK7azgEcKxM6j5R8qrwPas6QXQ&#10;/wBIuUZw3OX70+XVtOtLeS71TUIrVI1A8yRwq/iTgfrXuYGpChHlu7vvuzKMJbIsa1bf2hb/AGPa&#10;Mrkp6k1xWpRzgyWN0rFojxGy559KyviT+2J8A/h3YM2o+O7W/ubdtslnopFzMGwDhghwvBB5Irzb&#10;4X/t0+Afjb8SU8JweGJtHguVdLG91S5UPcTDbtiKqCFLAnHzE5AHeuythauKjpFtW36WNPYVuVys&#10;d3qFvNY3m6GHZx8ynP8AkH8KsafqmnXtr9nDNHcRrgofuvz+fr+VR+MLz+zoWt/K53bdygAr6joR&#10;+NY+jXs11e7lmjE0ag7k53Lnhvrx0r4/GZfTwsm6WvdHDKMtzrNP1rUNHjY28+2OT70ZGQR6/Wug&#10;+xXIdppGUhlDqyj/AFi56j8Oa48yxyQffz+HWuq8D6tHd6VJoN8W3Rqfs8wXlVzyPwzmt8jrqtiP&#10;qtVu1vd7X7BFouNqE9q6yw7tqt83qvuR6E8Zrc0nXVMXlscM3LL61z/iGG80SOMXl00gaHKyKOAO&#10;mDjtWdZa15LK0T9Ado3cN7CvXr4qWBxTi213RtGo4vU9Fs7vcmdy49ue9XVMbxbN2N3cVx2n69HI&#10;OD1AP1re06/SaHDuMrz+FethcZTxCsjqhI004OS2f7rU9pGA3FsZNVhIrRZ80hQv3l/nTVmlkdsy&#10;qy/w+/vXRUl7P5nVDUivZ3+0KxX/AHgvetKwndo1jx8p/Sqbwqzb2XmmQz3JmEUP3N2SfSvMoKph&#10;8TKUnfmfQ7JSjVgopWsarWyclh+tZviTQdO1uxk0+/iVo2/Me9XGlmmTylPzYyKqs8+1icksu0Y/&#10;nXfilQqU3CUbprUzjHm3PB/iR8LtU0p5GgQvHuzDJH0P+Fed6xpmszQtZXyTIASVA9T3r6zvdLt7&#10;y3a3u4dysuGDV5p49+GMlrG1zbJmMNnzMcgV+LcScEVsLKWKwt+V7xRxYrBxl70D561K3n03TNkq&#10;XKXfnYt2YAx7R978cn9axLW5vrdmS4vpGYrjv8q7s8Hr19K7zxn4I1BLjzVsjj/novP+TXC6tZSW&#10;SshtZmZVyrMx45r86qVK9KryuLjy6LfX1PCqUpR3NfW/FFh4nvbfRrWOfYsKxBZLjdI5C888ZGeQ&#10;McCuis7zwk3ge1ute1zUby4a+luJNPgKIUk4UMW25PydBu6Y6Yrz3SEhs5ftVofOuGGJN2NuDn5e&#10;B9a1dOsrWa0nhaSRnVd6yL82DnGT6AV7mDzTE3nOSUpSTWt7Lbz/ADJicr4p1OR5/wCzktTH5khb&#10;Zs5Lds5H41kXelwXC/Zb0eX5nG5cKEP94/zruryz0G3vbXU9U09poYTukh8wjzW9c9hnHrWFf3W6&#10;do7HaqzRlZNqnBQ4r53EYeHK3Vd23t5FLm5tDkdN067tHWDMci793mRR/Njd3/8A112F5CtxpsQh&#10;ebzNufNx0J6cdj755qxoWhLY2sk+oNvjkdcRxSBVxjknPIPTt3rSl1GKLQ49G0u3Em6Z5ZGWTcGw&#10;OCR04G765rOlgY4fDvmla60XXyNIz1MvTb+bSpY4r6F2kjXarMvtz1x0rUsvGck9lcykndE21GUg&#10;gHPRuc9KydY0e/v7Ka4WGRpISuY2+UtzjA9Tk9s1hQrrelM0NpFN5LPukhJOGbvwe/8AjXDUrYjC&#10;yTkny9Pntc6qdaUWdXpfxfv9JuGW+iaNQ3yyKvyggjrXp3hn4u2l4savd/MGA5+nU4r58u1+1PJh&#10;V2sPmGOnrn86s6PdLG2+C6+9ztVvbriuzL86xWFkkpbnvUcRTlH3j6mtviDZTxK0846Z9x/9erlj&#10;41sp5dnmpgnjP86+a9P8T6zavGqahlV4ZZM8f44FdLoXxD3/ADXEq7l5br6V9RT4olzpSNVWhy6H&#10;vdx4jjZiqyDb3xUP25H3OZOd2VFeaWHjKO52lJQi7slckE1r2ni+Ibd8+3ac17lPPKdR6sy9vbRH&#10;XvqAAKSyY+b7wzWdd3UtwxW2c7HOXYr0+nesF/FgfPnOOf8A9dUz4luDPsivVVeeq53UVM2o1I2b&#10;0ZtGr1R0N5ri2O5YJf3i9FXq3/1qRLmS+tjLLHjJ+mTXOz6xYo5Mk/zdPmqC48axwKpikXMf3vbH&#10;esKeYRjU/eT93sS6yitDT1m6lLSqH2qh6KvBrhfF2oW6N5wTa3Rfce/41Y1rxwLqSa4uJ1Ztu75W&#10;xk49O1cT4m8VR3SGOXbjrjcK4sdmtNpygyJYq+hzfjGM3zTNHOOhO7p0HIryXxahLSKhWQFSPu/y&#10;PrXda3qxuThblVGcLlsY9f8AJrg/E01nNI0c9z5KlgPOC574z+tefRzCMuW25arX6nmviMC4jaM3&#10;BDKpPzLndzwO+BjiuF15ZdNhkg8tlZ1+YtHz1zxn8K77xIsFjdYW4jmHKt5fYfl71xetzaasqiSQ&#10;HbJkKyjDDjNfSYfHWla5p7dmL8RPF1v4t8P6J4cfwPpOntpNtIsmoWMLpLf5wVabLFSR2IA6muLt&#10;7HT7VmuDcQsQSzW8i+2M8cEc/mK6Pxzfaab13020WK3j6DeTtBPQn27VyDa3pkqyLMGb+FJFbhPX&#10;PNe7h8d7SW97B7Zkmptp0lvMIbZm2xsU3FuvGeOPeuY1gSTrIXmmXzM7v3hw2DnHvzzWncasgutt&#10;1c7YN33lxz2/zx+dN1TV/CUdukZVpJlH+rVsL35JHfpXo/XKqi0iZ1r6M5UCJoGh87E6tmNpGPoe&#10;aoyQ3t3LJcW9xubGfMbk88c8e/NGqeJxo162zTWi8xSFZ15A/HvUdh4v1ewn+1WU5tvNHO3HT159&#10;v5V0U51OVcxlzlyzvNZ8OmSS0s7O6gkVRLHdxhmHAOFzyDnuO1btlpv9u+HprrT4GtTHEonjlmH7&#10;olxtkjJzkZ4KkHG5efTn28XyXNjcaRdxLNLMVj86bbkLuBByRkHPfIGDirXgzxPpdn4ghOo3awW8&#10;n7qaaSQqqIfvZA6gjj8c162XYyrhcTCcOhVOvKnUUl0Nnw/qS6pdyM93lY1wp8xVC465+XGOD+Ne&#10;geAvGV34c1WPW4PEi6cySZLKVAKBe5xk5HHQ15DpniC3vF864uJI5Gj2xXELBQoDZwwx83oax9f8&#10;QxW95JYw+JmSOSTMfmRdDjoSDyM+3Ar9TwnEWFxcEnKzfRn0cc2p1afvM+4NC/bn8DNA1r4hmkt2&#10;jb7yQAq3TkHqBgd8cnpXX+GP2wvhD4z1K18KeGNdmmuLlSI2a3KqeDkZIwOlfm9qd1faZPDb6tIz&#10;NcNuhmaYOsif31bow4/yaow+MtR0PUY5YrhoLi2kVonhbbtOeGBH/wBeuz2NKtG6e5j9Xw9RN3P0&#10;78UeNo7OwjRbho96nzljX5jk8d+B6gVZ+D/wX8U/HHU2i0u6hsbdZRE2oSr8quOSi4HJ24AOVAJX&#10;nnB+S/g5+0Hq3xjmg8PT6dfSX9vbBmu1XcjKD99jjjk/jxzzX6WfsaaG1n4X/s/SbiWOGaBf7QUI&#10;AGk3fe49h17YxxXiVL4eo+c82rhnTbKuif8ABNH4Y3moJrHxA8Ta1rkZkxJHCwto5FGMK+wlsD2Y&#10;ZzXYfGT/AIJw/BP4w+ErPS9G0Gz8K3VlMWsdW0LTY45I41AHlzLwswYZyGOcjIOev0dpGhWUMEVv&#10;pcqyHy/30h5JNad1FGu22sYd7B+Qvds9Of8A9VVh60JanLKUorQ/EX/gpX+wL8RP2MPDVn8TDr9r&#10;4l8MXl19httQFpJDLFcbNwWSMMVRDzgqcHGCAevwVe3t5reoyXGrHzGllyWK/dJ71/T58a/hj4C+&#10;N3ga7+FfxU8LQ6jpF4yu9rcRKypJn5ZBnIVlPTgjI5B6V+Kf7d3/AAST/aE/Zg13VvGmg6P/AMJR&#10;4FjupJU1fRLVUNlEzZAuYFAMTBSPmAKHqCOg97DSgd2X16d+WWjPkHSrG3WZYpSgWUdZDuA75/H6&#10;1pW2nNb7Utd7Q/3tx27jzkgelWkt5wY7C4sxtVv3bbc46+nNacGm+W/7m3kjZlXy5UPys3pntXtU&#10;+SUdz6elGMo3GeF7zUtIvkv4SYdysFaNPuArjP4jPb34616V4G+Itv4dkUNb28m3h45oydw2kc7W&#10;ByCQwIPUDORnPL6To8lxAr3VlJLG33mjwxHt9ffpVy38IRxzvPbHG75ozMCeO/f5cD612U7xPTow&#10;5Vqe2aVqz+JLWOTUpHQ+Xujmj+8MDgf7QP8AdOR7irWvfA6TxDpH9t6HqFvDMZQdyw/uZuuFwPuP&#10;x908E9DXnfgTW5tMvlS6kKLGwfdGzbV568nt3J7V9h/stfCjxV4+8t4JrO10uRh9o1DVsfZrhTzh&#10;cAs5znG0H6d67l7OVO52VZ08PR55vRHy94Pj174X+NIL2+8uPbLCLxZGHyxONr4cH5DsZgfTnPSv&#10;sS0+Fnws8aqz6P4dg1KJdejv2/s6aC7aWMAo2XALMG2s+OhIPTt2Hir9mv8AZ8WOK88UaXeajNZw&#10;yZezk+xxOw3HDsd0jD8FY+oxxd+Gfxa+DvgTVLD4YJ4N03Q7OWZlvptJtSsIZhw0ku95ZQQQhDHg&#10;g9jxySxFOMdzwcVmFOt71JO6PAPif+wZ4u09m174SeGryeG3nRNS0+4l3SlmYlGjyAAqgYbJzwPW&#10;vQPhl8B9S8OeGbMfGHTBarMGg0iGGNZJFnAH3nXKgDOQCa+4NDj0LxV4Nu7bQ7lZPtVkB5I+XGen&#10;+R6Vm+F/g7ouvaTJ4a8b2261mmxY+TkTcY3Bz0OMZGORjIpUsZLY44Z9UjTcJf8ABPNfE3we+Gnj&#10;z4a6aNN0WbS9YTaLHUo74MwaPG7cu3GMAk4YH0zXb/Dr/hM767XRr99PWFVW2uJ2UlpGKk7hnAVc&#10;4yBnqK63w14HsfhJqi6Fb2z3Vqyt9nkngzhSQMgYxvGSD3xXV6n8P/3keq2Ngn2dkLSedGA0K88r&#10;nrnOMdcGrlUieXPMFLRu6e1zgrn4d+FPFvxEtbr4haFb20U8AX7RbzOJYrhCFxuGFIIwQMZwK5D9&#10;oT9ljx616tx4OWTUpNJXc0bELM0O/cu3+8R9fzr3P4ieEdSvfCEV5ozebeQiKS18uHO6aMhlH/Ax&#10;lP8AgVegWgi8RadpfjG1hZgbfy7hWXqhGCD9KylWcbSRyvMq1GUZp6bHw3rGs38MmiSyhrM3i+Tf&#10;RzQMu2T0x9c56ZqG/wDBsFpZ6rpFrBEzMzTKz7t1wT1ZOMAevPT86+mvHfwd8JeL/irYeHfFGkef&#10;p907RDy2MbQyhCyOpHt9awfEXwq0Dw94kl8J38sE0yx7LN+Fm2dvrxRVqxlS5X1R6VDH0qlo91c/&#10;NjVLeafXtUl1G8C+XDIoVVP3s/8A1jWV8GvDd1E11qiyM0bqQu7PTufzrtv2h/Dk3hn4s+JLKNmZ&#10;Y7pm3KgB2kY6dBg1m/Dc2Vj4TaVX3NGDt3qMkHt+dfn+KjKniHFnXVjy7C+JZseC7Efa5FZrzjbx&#10;u68fpXB/FaC5XwheXFrPJuPlIYx1XJPP5V2vxDP2LwxYW0YZSL3KxryMelec/FLV5bDwtqRhLblV&#10;Aq8HntxVT/3f5o56etb5HlYaKXT7gyXLbo4ztPTc2ajS6U+GdPCnC7pere4rDjvHih3s+5pMk8//&#10;AF6tQPPH4esnkPy7pNuM+ozXwnHEf+Em395Hp4CX+0R9C4t3bhsqevB71qaZqablzIp46cf56Vy4&#10;ky+5m9+tSW9+1vMAz4X/AGc81+cZPFRqano4uV4np3h7XUh+Z5vmzwWbqPSuy0LxBHG6/MyfMc5G&#10;f8K8W03Xmicsbj5TyOlb+n+LpLOZS823dkV9PisPGVM+arNJnvOjTRyYkD+v3R1rctprQsWEuT0N&#10;eN6P8TFECrBLkrgJwPXitXRfiE19N5Yk2/3j5mMf5/z1r4zG4aopaHPGsonoWt2cN1GWwvrnb+lc&#10;pqGheaMwxY2t1IwSPWtex1+Ga2+chjgfNuOP8/41LBPDdsUB+8ucZ6/yrzKftKZnJ3PMvFFncQtt&#10;fIVVx6/hXA+J45iGjMucHute6eI9ASQFooF2kHlh1rzDxn4YIEhjj+6udqnHPt0r2sHiJcvvHFW7&#10;nklxNOl35Tu23d6da67wXdoDGysAOPlas/UvCV6suWhLJ/FyMirXh6wvNOkyMDptVs19Lg8VTpx1&#10;OTlb0PoD4TaxPaSxva3pXrznjtX0X4D+IN/aJEXmjk+X5jt/rXyD4I8ZT6bCPMsmOxvmKt7dK9X8&#10;IfGDw4Y1guDLC3OVbntX0mDzTDx0UzOVO26PsDwn8ToPLDTx53dl/lXoOgeP9HuFVXYjP3flz+PS&#10;vkzwf8WPDN2Y44NWhPQAFu/p+Fet+CPElleKJIbyNl64Vs19DQzaMtFJMn2cW7I91XxTpbDcktQz&#10;+KNJ8z57yNfZmFcOmrWwg+VuT+tcn4g1S4TUG8mbGfvfLmu15lGxp7KSONhv2EfDdPcVf0/Utsis&#10;z+x2kVheY3cDOPy4p4uTGclmzn72elfivMj+i6keaLR7D4I1eNlVd3O0YrrJ3Z33+teReBteKyLC&#10;0wHSvUdMu/tFkrhssvUV61OXtKPofk/FeCkmzj/ijbyyaZK8ZwR+pr87f247O++zzMknUnKgdfrX&#10;6PfEy5WHR5CSPmXDZr88/wBsrUoHmuIZyuzk15tSt7PEJo+GoR5Yn54+MVka/ZmfFc3ON77W7+3W&#10;uu+JDQ/2zMsRGN3SuQlnWOUFv4WB+lfbYGUpUIvyJcfePZPgN4c8zyXC9efu9K+sfhp4NjvLaNDA&#10;uW4+UfSvl79n/VYHlhIYANgd/wDPevs/4MyJNHHuCH7teBmEqkW2frXClGnKlE2Lj4YRLY+a0I2l&#10;f4lrzPxz8M4yzN5a/N14r6cnto59NCiJc7f6V574r0S2l3uQvY152GxE4Sufd1KMJQsfJPjD4cKm&#10;5hAFP0rzHxV4IKFisXU/3TgV9XeM9AiO4AL9fX3rynxh4YTzHQovc/hX0+Exb0ufOY3Ax6I+aNc8&#10;MGJ2VVHXk9M1zN9pZhYqBXtvivwwFZsoD/d+WuD1vw+MsdmP8a+hoVuZXPmMRhLHnstoV+XZxVd4&#10;sHJb8cV0up6QY2J/2cHFZlzp8i5G3P1rsjLmPOlT5TP8hDyxw1PFrFuHb5ql8gpztI/HpSNv34J/&#10;A09SOWxE+loxyAo3feqF9Njzkrn6irQlIUEnt+VCv5rZBHrimnKJLjFme2jxY2EfN61Xm0RQTwK2&#10;BMqkFh9cd6GlTYx2gE9apVaiM3Si+hz0uifL04qhdaKAQPLH4V1UrR9CMdjzVWW3hkbIb2xW9OtU&#10;6mEsPGRytxoK7s7etQjRWSXf5Y69K64WEb/dpYtIAOFT/P0rf600Z/VbkHhvTvPQKVz83IrZvNG2&#10;R5C/7vtUuhWBt7lcjjd+ddJcWcLRY29vXvXm4ivap6mdTCWjc8j8WaGy/IV57Yrh7uxEMzL/ALXI&#10;r2jxZp8KQttTJPdvpXmGsadi8YhcfNXrZbiueNmfP1oezqGCLRVf5W4XrXqPwTvo1nWzn/hxgmuC&#10;+xNjdt4ro/AOoPpmqoWcbdw79a2zButhZRRVGVqiPsD4VPvMaB/l3Yb3rvPE2jebY+ZtXHrjoK8n&#10;+EPiOLy42Z1DcV7NHqNrfaZskPzMv3se1fz1nSqUcw57dT6NSjKloeN+LNHAaRSM9ge1eb+IdOjD&#10;nd/nmvbPGWmshkKjdt4HP6V5T4u0+QOxK9/y4r6jJsVzJanlTR5P4sTCOoPs1ef63Jt3DPQYxivS&#10;PGVsU3ALtrzXxHGwJ4z/AI1+qZTLmijCSlzHPXHzyct36UwRlwctUzRMxyKNhJ6Yr6VSRnYiZCVy&#10;DSKpHLLUmz5cYo2Ert6Ucwuo0Irfw0bDu61J5bKvH505UO3pRzFcrI0TBGfwpyx46rUioSAPzqUQ&#10;56ipuVykHlkjj8qVImqykOBT0tieeanmHylTyWzmnJDj58VY8hiOlOEBBxijmHykHkfLtC0otudu&#10;KsbB/B1p0cXHSjmKK5gz1pwiUptKVY8jngU7ymB4pXAqiEKMqn60CDjJXrV7yCV9KBbhxtA5p8zA&#10;o/ZcN81SLbBc7qupZ456+9SpZFv/ANVS2WolGK2/u1NHa8lMYq/FpzBskH8KljssMdq+1YuZqoMz&#10;WtOcAf8A16d9nAGf4q0DZsfmx+NSCxP36OdB7ORmx2xPQd6mSy+faoq6bPBzjPbipDa5BOOvpU+0&#10;uV7OxSS1fOCv41IsOw4xV2GzJblR6Cp4rHLcc/7NTzFxpspwwYOQf92rEVoQu5z9ferUNkD8qj/e&#10;GauwWGQWQfw8e9YykjWNORUt7YnkDmtG3ssc4GfbvVmHTGAyy/8A160Lewb7pUehrGdSPQ3hSK1r&#10;aAjOz6e1atnYswUKnfvU9np7M2PLHH3hWraWkcY5cflXHUqLY76dGRDZaecZ2cKOa07e22rhu2KZ&#10;GgQlHI/wqV51CYPH/AsVyyqHdCiThgF3E9PSke7Qclvu1SlvgvVhg9hVG71ZVZtp4HrWZty8ppT3&#10;uwfK/wAvvWfd6nngPVGfUDIPlPH1qvLLvHAyP5VXL1BtWFu7+R2wpz3xVaWYsOTSuXC7t/vmmeU+&#10;A23DdK0jsZsajkNgHj69eaduY9W5/nQYtvzAn60YJ4UdvyqiNhAzH95u4/OgnB9qfnJx+fPSo5Tg&#10;MDQIb5oUbQfxqOaQOwVj+PvUczkgnf1pgfeef4h+VaKJlzE6M/pUkcZb7p+q1DAGc5Cn/GrUcahO&#10;TgYpMuInlrgBT0/iqGbknc3fmrbKocjbULou/wCYbu1KISWhVEeTkj+LBpyQgthh3x161YSPOEI5&#10;Xt6U+Fc8N64Io5iVEbBBwCv3u9XYINoAbpRBCT9yPn61ajiCLtHPy/lzWUpGkYJDYotp3s5GfapH&#10;Pl8N/wDrqQEKvzN70yZ1A2p17n1rI0ILjcM5O6qc+Q2wHnvVq5U9d3FUZnJG4fStImcmPQbTnNLE&#10;5V8EfmahDZOVbipEba20f/qrQzLCEMu8g9OCD0qQEALhsdfu+tV45scFvwpsl0q4QfXGetRys02L&#10;L3A25POOtVJLoDjO2o5rkZJVucd+1V5WVSR3q40zOUx8sqvwoz6VE7AHOM5XpUbNsHLcUKzOcL94&#10;cVsomPMSbsjCs31oBOc4zTM8ZDeh5pcqp3h/Ye9HKwbJN/y8CnMykcnH+zUIkChdob/eWnKDIoYr&#10;UiuJNnuOfamYxn1PT2qbHO4D6lu1NEZPygcjg+1abCGRIN24nPqPSpUQEZA3FucUJCANpTpU0aMm&#10;QDnPSpuB6f8AszRk67NuXP7uvqv4a2L29xDETh2kH3l9vSvmn9mlHS4YJb5VuGk2e/TNfVvgtUi1&#10;XTS6ZDSLllXpXm5h7tKXoaUYc2Ijbuj3v9n691WbXriGK1+0MsoMqhFVduAOAP8APFfbH7OGtTr4&#10;t/sMSpGj6fuhyvfI6/hXxJ8DNWi0nxg01vdSqWuNjbV4bOAR/Ovtv9nbRLq48V7gdsoss282zoMn&#10;+QxXzsFL6sys+sq2v9an094HtkJgSPGAATiu5uojHbKvfqp9K4jwlmzuEwWCtIO3Wu0V7iQqHkH3&#10;uPpX0GRytgpLzPh8RK9YjNt5druYn5V5NYHh9Pt/ja5u925UhVVP4mui1GdoomCAY25bNZHhdBDF&#10;NcxjHmN1rbE8v1ynBepMb8rOk2RbdnYfzqNrgK7CIdqoC78vhpcYP3q5rxz8ZPB3w+tGu/EWsqhz&#10;hYlYF2+gr0lJNaIzjCdSVkje8Z+OPDfw68N3XjLxlq8Vjptnt+0Xk5wse5gi/iWZVA9SK5e1+Nfw&#10;01fxdN4Rk8R2sOsWUaSzaZdTKsyxuPlfaT0IrxT9pL4xeGfj78I/EHwS1SzuNDs/EmlyWtv4gupQ&#10;Etrk8wSfKTjEgQ8kc1853Xh3w98ffDXh74t6lcXlj8UNA0+40S9a0uCkeoSWmImdlI5cNkY453dR&#10;iqqUJ1KburNa69Uehh8FzR9/Rn6E3+s2KRedC3mRN9105H0ry34l/tZfBP4Z2txc+KPiBpdilrIE&#10;k+13ixLvPRQ7YXdk9zX58+D/AIwfFnQ9euPCnxEu9Wm0+1kYhRM8NxbIASWDg/NjawIYMDx0rx/9&#10;unwT4k1Xwbb69pfjW41n4ea6yvY63DZrJD9qAybedHO5WBzj7oIXgscgeHLL8TXq305fxOylluHl&#10;K0nqfcHxP/4K0fDrw94Q1DxBomhXd5cLHMmjtDIksNxOvyjecgrGDg7xnIBwM4z+cfjz9uv9qL4j&#10;+Ir6/wDiH8TL+4t5pNslnZ3PlxZYnAhVvugKDlQuMHk8ivPfg/cf8Idolxo58ZWMlm1wENne6W08&#10;KEqdrBlcSxk7W42sPrWlf+CtBfRf7etfFGl3PmLhzZytIitnptYcHB74NephcnwVGXtIK789fuNY&#10;4enh5uyPW/gJ4hl13XLWO+t55obxWj+0RxsHVm4G7DZbtzjGMe1eg6F4lHga6vNVl1/yYdKvFMmo&#10;EMrxMxUpklflII4OMV85fs6+KLrwf8SrOERkedIqq3mfJGecNt3DIxnOe2cEV9p/Dr9lTwP8cvDe&#10;oeNfG3i7UILnS9cK3FnpcxhtrmJ4dySHaTv+d1xz/Cc9a9pSowppzdtbffsYVIxjUs9meqfsh/t6&#10;eG/2hfEk/wANfH2o2+n+KLFSYf3wji1yHaT50IJzvUDLoBnHIBGQvsVzeLo2qSFY+Qq7ZUiMYZTg&#10;42tnABzyDzXw7+1H+xWvw/1uaT4D/EqTxBqWlWNvqMOktJ9l1nT0eLzQ0Ug2/aFAxhkJdeQy4ya9&#10;y/YM/aLvv2kfh3dt4m1CG81rwzcJZ6xCzCO68sqfKnkh/hJAIJXKlgSPSvzniTK62Gi62Gfut6+V&#10;+3keVmGBVOLqQ26n0dY63DMclZI5d3zRtjA+lamm+JDpV9Hdozblb5l9R3rmVYWy+XN92NWwp4x3&#10;5rSsJI5oFeZSG6KPUetfDw9vGtzQdmtT56SlGR6hYa+tzbRvJJBNbzRso8xBuCkZxyevNUfEXhfT&#10;NQuNuhmGOUqPMiXIxx97H+Fczb6raPYrbmPmMY6da2NH1yye3w1+wihYeWZkBZM+mOcc+tfcfW8P&#10;mlNUq6Wq3vqu9iufoYuk+JL63vDZ6hGVkhk2E7cEe9dlo+tDAeaZtpOGHdT/AJ4qO48NadqRe/0r&#10;7PcTyR4dJFwCeQWB65Oe+RXPzx3WjTralGVlUZWTGTg9iK8v6njsn96UuaPR+XTU2py5dz0bS9SU&#10;KrpLuzxVm5ufKO5SPmOF9q4DS/FRjfDEt9DzXRLqYvbRXim+Y+p68V7lDMoYzDtLdHVTrHQx6grD&#10;bnoPyqWG4RRu7NXL2+qTCURlv4sE+vNaQvAhXDLyOfT/AOtWdHFc2r6HoRNp3fzFKtt57VJHtJ8x&#10;eT0ZT2qhDcgfu0Pv9KnDl/3keODXoU6m7WptZPTYsTuC5VW/h/OqtyFli2SL1GNrc5pgtZ5U3pId&#10;uSVYfypwm3IfMb2pOc6l1ONk+/UmSjHZnH+MPhlpmtRSPaEQyMPu/wAJOP0ryPxV8OdZ0q/RGs47&#10;jyyH8ueEMrjPSvoe6hzFugX5mPA9fas3U9GguomE1uv+63pXxuc8K4TGS54R5Z73XX9DCph4Vtz5&#10;VvvDsEtw8B0VYMtndCSFHt+f+eKzLqxuLeS4+yecsMUJEiJjP0x35r6C8RfDQTq1zYN6jy2HK+4P&#10;evNNa8I3MLNa5kVY9w3SKcr7fmP1r82zDKcXgXatHS+6R5FbBypu6PO9G1lYZmVIGeaRfLRZoyx3&#10;buDt+mRWa/ha4N5O8V/+6VG3SeWTsI9R1H8q6/VNMs3gje4svszx7cNFkFmHcc9TXO37tpVw9ws8&#10;i7cbvMkBMgJ/w9a8Ot7H2cYTaaWt9tzl5ZReqMbQL231nUltZEmCwqxnEeNzbQexH45wa2F0ONLr&#10;dYBoY2XH77qufoB/Ss7w1HpKavJf20nneZuKHd90k8/j2rd1/XH/ALEkTT1hjk6KzsR/nArHC4ei&#10;sK51Lcyu/UrlctjH13W/7OnhGmXis0bK0lwy8hwxPy/56YrNv/E9lJBMzfvJshvMVe5PrWf4i00R&#10;aTvtLl5pWXNx8mFDdcIB0Hv3rOuLm0t7CFp5mJxlkYDP0xn3615+LjiMQpJtLS9r6f8ADmnLLc29&#10;Lu7W5tZHjhjhZ1KzSR/edCOn86jt/CdpqOoA6fqiqpGVRctJnuMYrmbnxHLp0TXf2jZGz/Im3rxx&#10;kfiaZovj57K/8qynSDdkMyy/eBHI/wA8815saeHnKnTrR5kt7aM0U6kb2Opv9Ju7W+MUcrNGq/Iz&#10;MCTkZxx3qq19NZSMJm8tUY/KyfdYVk698VtLt7cmXUI98jrvZVG7tnH4Vjz/ABCE2lymZwdxIEzN&#10;yx7f0rnxlCEZT9le619PI3jUq6XPRND8VuNyR3PmbiNq8cY7fyre0/xDJ+7muFdvmO3HG6vFPB3x&#10;D03TZFkuJRG7MVTjPJGeefevTfDnjDRLqKZrmbzCkKh9uDtbj5sA8DFVl1apVormdn2HOtOMjevf&#10;EGpD9/BL65Xj8v8APpVGXxfe2jB5d21jn5V5AxzUmn+IvDurXD2aXKq0cPmbmbgjt+OOxrl/FHi3&#10;wxpSyQ3Gpx7l6Luxu9q7qlTlipuej8yo1pvRFvXfH9xA+yGcsrY3FT9z3z2qqPF8keoTWuqO37tu&#10;ZEbhieQBjPA4/OvPrzx/oFxqpEci/exu8w4KjtxxUb/FrQrC9/sy4liKg5YSL8yjAGcfhWNOvzNz&#10;cuunYrmqdTuLvxRJOj+Um4hs7x/KuZ17X7mUtcLLIWVs5ZeDwR6Va8L65pviqwbVLNoo+zeYQq5w&#10;eOD7H9Ky/GfjTw5pdj/Y7LDNHJJnHmLuTnOPXoTn1rStTn7P2k5pL8/67hGo+a1jm9U125WYAFfm&#10;JHmbsqV9wa5XxReyywttifa33ZyuB15P0zn/ACam174heH7SyEcIhWSNXdZvOZi3JwD6YH16CuWT&#10;4l2ravHbSyRt5i7z0wxxnIz24/GscP8AWJ2UI6HV7RdDD1hdRadrMLumB+UY65784/WuP1+01HVr&#10;COdRmSN2ToFYDp+P516D8Tdc0rw9ef2fFLDcyQqj3EkJHV0DeWCP7ucdK8k1T4sposn9nrcqnzE/&#10;e6qe3/66+mwNHGKbik7oI1JSM7VLXUdO0m4a7DLDg5+bk9+n4V5B4y8d2GmxOIbxY927buxwR/P0&#10;/Cux+I3xjmv7RtPhhAVW/eN1PTGSfT2rzrWPgHP8RfDV94t0nU5EvoY/MjtmxtZcHj64Br9GyDBR&#10;jJSxHu3NFPojCi+IbXE5eW6XcuGUdvp9atwfFqy0ub7bNYyLJHGf3bMDliDz06V5xLb+IPAupN/w&#10;kWh2bRorL5NxNtY7kISQ7TnjO4e45rLutdhumkdpg67xtb149K/RI5HQklLdA/M7y5+I1/rurDVd&#10;Rt1mTaR5e4qB3x+Zp+n+MvEGmyf2nBqHll32ruVWx7YII9K4W01RHt1Buu2eW6c96Y+vwbjbpKWB&#10;PLdhV/2dTi7RQXO8bxLNfTM7Pud5GZ/c+vH8qsKZ7oiSYfOvX5uvv+Vc/piacId4fzAjfLPuID/h&#10;iui0qTZBPPfLb+XNblY5HnG6FiRtk25zjsfQE8VisLGM2kgUlctzaorWzQ+dtb5QdvvnJ/Tp71V8&#10;feJB4y16XV00XT9Pa6kD/Y9MiMcEAChcIpJIzgnqeSa5qfxR9hkktHVJctuZxzu25GQfzo0691Lx&#10;CZJdNsriWSKPf+6jyqDIGT6D+pr0KNH2dK+xcmtjsJdY0NPD1lotiNQafrd/apkaIN/0yUKCg6Hk&#10;/nV34ZfBHxV8dvG6+F/BpZHYBru4PzRWkOQplbnnk9ByT0pPhZ8JvEXxN8f6N4JglWK41S+WGBmX&#10;DKCfmbGeijJPsK/UP9mT9mzwD8D/AA9Z6B4csZPLkm36peTKGmumJx8x/hHoo4H51wZlxRUyeMac&#10;Ze9La60OmnWqU0l0IP2B/wBk7w98IvDM/hJ7RtUmt18zUtWvLFV+0uxzsBGTtG0BQWJ6+pr7Y8De&#10;F9N8Kym5W1hjiuIkQLDGEUY74HcY9KwfhJ4V8PJfsNO06Rba6twJ8t8z7W+U8cDuOK9E8ReHjMj3&#10;GnzyRqybQxblOnH/ANevYo4itiMOqstW9zSpW9pKx02kSwra/adNbcrKGGzByPSrGkX/ANr1dba7&#10;Try2P4f85rx3VvEGp+EbnytP1V4ykn79Q/U+noa9I+E/imbxP4afxFfaf5MwmeGNioAkA/iA9P8A&#10;CurBYinWrKnFWa1fYxlTlBXOl1nSrCWdYmKttfIxyP1rC1iygnt5tO1NYd8zYjkXcylTwVcE4Ybf&#10;X9an1XUkVQksq5k4Pzc461UbV7KeQvLKJOm5skY4wK9qNZc+hnbuflz/AMFOv2Ak8B+L7z4vfBLw&#10;MLrQ7qTPiDw1p9mzTaTLty9yirndbvjd8vCFhjg4X4ns9G8K3kv2rRb5rfcwPkXXKqx+nNf0GeOf&#10;DemeJ/DjedGzTTxyLZ3trL5c8EmNvDjOOOMHI9utfkf+2/8ABL9n7TvFq6z8HIZtO1KaWSPWdJ8n&#10;92XVmxOgBwhcYJUcZ9MZO0sZUw/vX0Pcy/FTlHl7Hh/hz4carZbbks08cwAMluu9UGM9v613HhL4&#10;JeNvEU0E+n6fujhHyusnDc/d55DdOD25rj9Oh8T+CF+0afq8u5AT8rEoQDz09MV6V8Of2nJreFbT&#10;WYoWbjM0ce1m4744I9uK9TCZypxt1PehjKkY7HtXwl/Y1+GOg6eNV8dwSajdNiQQcxwwc/cdVyZO&#10;v3sgdsdCPe9D8Q6H4c0+z0vw9DDapYx7beG0h2Kgx/dz0H/1znrXkngv4oa9JpUcOo2/2eSRsfNg&#10;KBkYyc9SO3X2r0LwD4avNVvn3xRxm6kU+XjKoMY4L5IGD/dHsa7pYiW7POxUq89arK3ijx7p0mmT&#10;wWM4kvFtyVtxDucgn7o55OBXnmn+HvHVx4ph13QfB2p3Whswj16+js52gtonBz5rRoxAU4JKg5A4&#10;r6cvPDOjaH9nu7iKGaRYgskvlKxXjhctkmvXvgn8SJpLUeHdTsrWGJ1225hAjU5HG5QMc+vFZxxE&#10;ZdDgljPYR91XPhj4dftg+J/hX8FFn0OK1uNe029/si0t47l335dnWcbY1UgryFJyNuDivqP4N/ti&#10;Q3tjodn8V4orPWrm2Fzcx+SIntXYnaHGMZ2jdkY61wv7eP8AwT01HVPG2m/E34X2cLNf3CjVtOjA&#10;EkkgbIlXkKzt0I4yQOpNeW/EL4Ya/F4t1DxP4z12GG5uLaT+ytDjyLotHiNE+9x2yTgZ4AHJGcq9&#10;SMtiVLD4qK8/vP0d0k+HviXoH2/TtSt5x96GeHG5G7H2PrWz4ZlW7sZPDOtqv2iPcVVhwcf0I5/H&#10;2r8z/gZ+038QfhPri6bZ67IUjk/eW7uOvX+IHI+uR0r6msv2q9d8SaXba3YQ27X3lkRzKrJIoH95&#10;BkHGeqnHsK2jiIyW5x1svqU9E9D6Q0/TIptMm8M+awWaMm3cnnj37EH8qPhPFdaVcal4I1CfzYpN&#10;1xalm5Xcf3if8Bb8gRXingr47+LdXhhudTvId0cwdJIY9ju3G4dSACP1rr/DPxkGreJ08UR6U1mv&#10;2hi0bS788YYA8ddq+vIro5o8m+5hUw1WEXFm58X/AA9ceDNNh8Z2d68txb36S2+7+HaOV+mMj8aj&#10;1yDSvEfiLSvGF7ZRNa39rGu2RfmBblSPo38qseP/ABDY/EPR5NIt5Ilt1bzmWZ9pPfGc+1FjPF4h&#10;+Ftjf2Vl9n+xxmOND/sEAfyqoy5qeoqfNGEX12Pzn/b60qXw58Z7+1jRhcXj5meNciROfUce+DXl&#10;ek6fJpuo2dtaRiaNmVpfK+6/oP8APpX3d+1d8IPDPxM8e2D6ijqmrab5sN1t/wBTMq8fnjkelfJ2&#10;r+EZPBfiSfw3qhAuLObaqheWHPP5DNfL5zRqU66qW0Z9NKoqmHhJdkcr8Uo7vUNBtbuRDm3m3bcA&#10;Bevp9fyrxX4oXc8vgDVb2S5WT96Ny/TFe3/HHUTY+Fd0Uix+ZN/Fnke+K8J8RaPeX3wb1zUbqIiN&#10;ZPml/hbv65rz+aUqOvczpxtUv5HittcPPbLKo+VSRhu/Stj+0pR4asbd1G3MhwFA7jnNYVnEsGmq&#10;FP38kc8HHpV7XZ5NO0fTWlwFbzNq568jmvj+MoSqZfyrudWFk41ExTNk56L1oO+R1eNf4fy61Vs9&#10;QhutoifHzYOc1oKFkP7tgfl9O9fm+GpSw802d9SpzxHW8wEeVkxx97aKab64VsSPuA6DFSQwh8DC&#10;5wR92pH04jJCN/gfXr719J7ePs9TyKtPm3LC6xLZxKxlbb1BDcZ54/Wr+l+Mbm2udy3PVeVHb/69&#10;ZhslmXZInH8Pp2/+vVOTR9QFwwjj2ru+U9MjP4etePiKkOY8qtRlFnr/AIX8YDUEEXnFmwfuuDn2&#10;r0Hw5qzTRqWl5P3QteE+DJ7i2IjhXc316V6v4Sv8+Wsz7ehC9a+fxEeapoOn8J6GkDXUP3c98iuf&#10;8R+HvtETRxRAZ4PyZ/z61uaLqWF2tKvTj5sAD8asXlxAkeZFxz+dFGMoalOMZHnM3ge2cGOSJSvL&#10;E+WOKxLzwAIrzMSbvdf/AK9eiho7mfao/i6bq2rXw/aSRrK6ruHADHgUSxFSEjN0LrQ4PQvAckdt&#10;mT07Lzj61JcaGsBwqhdv97HzV6Q9rbW8RSCNV6hQf/rVi32j8kGDdzn5W61VOtKT1ZXs7RsZfg/Q&#10;dt15jlS/HytyK9s8G6ZNbWyNHMVxzuViM15HZ3a210imMDawzlq9V8AeJt0ax3PO7hjn7tdlGpUp&#10;yupMqnyc1pI7zTdW12zTEF/Jt6f6zPGetZ2ta54la65uV9cnjNbljqukyQZ3r278/wA6zNVminnD&#10;If510zzavRjZTf3nU6NGUdioybTsH8S/561BMdg+c/e/WnvdLs7DsKgnmVgc+vrXNzn7iomt4UvG&#10;i1HymI+Y5Fex+D7zzrXY4+Ujn2r5907VZLTVIWLKFU87uP617B4P1yL7CH8z33V6WBrR2Z8hxNg+&#10;eHNYz/jNrz2GnzRFuNp/l9a/Nj9tfxpDJcXEUcuG3HdzX6B/HzWI73RZnWcDbGwfn1Ffl7+2Vex/&#10;2jNEJCx3H8Kx9n7TGJM/JcRhvY1mj5l8V6gb+9kmJyc1yGsXBQH5+nf2re1WQmRmH0rmNWkLybBk&#10;9q/QsDTUYpLocLies/s5+JZPtEccjH5cD9elfdPwS1pfs9uVk9MflXwT8ANImS7jl28M2T/Svt74&#10;KxPFbQRvzjAxXg5xCnzSsfp3B/tIxSZ9IabqRmsMNxn2rB8RJHlmmT5Qx7Vd0FnFgCOflyM1S16N&#10;jGUJ+m1v/r183DSR+lW0PO/F1pFIsjD6nb/+vpXmfirSo8sqjd71614itJXDR5z1/AfmK4LxJpUp&#10;DGIjJ9+fxr2cNKx5+KjzJ3PGvEuhq7bAQe23FcHr3htW3fu246dK9m1vQnAZ9ufQiuT1fw+WG8RD&#10;6179CtyxPnsRQueM6v4abGGj478dK5zU/D7iRl24+WvYNX8PFfmaE+jbmrmtU8OlgyBAuOfevSp1&#10;jx62F1PK7vS3Rf1qnNbEbmZMY56V32qaEq7gYsf73asO+0Zl+VUx9e9dUap59Sg4nJyKV+UnGBxz&#10;UO51+tbV9o7oPmX6ZrPmsHRuePet1KLOWUbFFpNr4JGP602SZs5GOnpUksDoBj8qhaMKCm38M9K0&#10;XkZu40yOV2Y/4F1oBO352P5UpBUDC09Extbbn0pi5SaNN3H8Xc+lXba2B+8OevFVYCFkJz/wGtG0&#10;Yk9veonI0jFFywt9rgEc7uM9q6JbQPbbVXqv51j22wOpDYy3Sui04GWFTuXlccdq87ES6m06MZRO&#10;V8QaV5kDMozwa851/Q/KuGz617df6MksDYh/X/OK5PW/AFzeN5qQjG4jHpWOEzCNGo1JnxuZUXGp&#10;oeSvpx3fKvT1pYLYwSLKp+70r0Ob4ePjBg68fjWPqXga9tv3iwHHevap5lRq6cxwe8tztvhV4tdB&#10;DBJcKq8V7/4Q8SyXVusZkyoUcY9q+UvCf2jTL5VPy19FfCYT3NvG/P8ACa+A4qwVGN6qPTwuIlL3&#10;TsPE9mb6FlX+76dK818YaP5UchKYXk7lXOa9wh0MXVuu2P8Ah7f4V5z8TtHOnFoGHX+6fevk8nxi&#10;VdU0ehGjzSufOfjax5Zth9ea8x8Q6Yd/X3r2jxnaB55Fxgbc15zrumfvCQB96v2rJ61qaCWEvrY4&#10;WTTOeajewTps5rp7jSQpzsxUR0rccla+jjX8zF4c5h9OOOC35UwWB/yK6hdI7BaF0QMwxF+tV9ZM&#10;/qrOZFi+cY/8dqQaeRzz+VdRHoCsB8v61Yj0EO2GXHsKn6yilhZWOTjsn/unmpksGByo+ua6+Hwu&#10;CQwj6D1/+vVyLwhv+YR8VMsZCO5osHUOISwzyBQ1g3Tkcf3a7n/hCN3ziLgdetMPgib7uM/h1pfX&#10;IPqV9Un2OJNkQOGFDWLjnPtiuyfwXckZEfH0pg8GXA4ERprFRJ+qy7HIfZRjcE5p0doT93+LuK6o&#10;+D7heGiph8OSICStP61F7MSw0zm1sGxjbSrakjJPWujfQ3K71jpi6I+OUPtTVddxSw7Rix2/bHHr&#10;UiWmWzn7vYjpWxHo0n3dpx/KpI9IJXJT3FDq2GsO2Y8dsVP4+lWEtMfMa0k0tlHCfSnR6azHLR+n&#10;es5VLmsaDKMVsAOR+nSpRakHGK0Y9N2YIQ/7VSJYNjIj/XpUc5qqZmm0wOBR9mGTlfuitT+ziDyt&#10;TQ6c4GWTv6dKlzH7MxzaEYGzr+tSJYvncV+990elbEemMzYYVZi0pg2AmeKTqWKVG5jQaY4GWWrU&#10;Olknpk+1bVpox3kuen1rSttLLOreXntnpmsJ10up0U8M5GBFpXmDgD9KtQ6Vx+ma34tIQAADjv71&#10;OLJEbGzt+Vc0sSdUcG+pjW2llRub+VaEFgkS5I6/pVxo0U5K9qGGOD6/LWMq0mdVPCq+pHGI025+&#10;nzCpUkB+Rj/F09faqzyAHc30B9ajlu9nzIc+9ZX5jqjTjE0DKEBLlTxUNxfBVYK3Y9aoveO+CRn6&#10;VXeZs/M34Uirobd327cD+FZ5u5G4BzU9yAzfPVZkD5GeTxW0Uc8nqSpKWwAcZ4p54XcHz+FRJlGz&#10;j3+vFPDIoyE7U7Ejh1XB99tSBRGdqGoQ+G3MB9KkeQ44HalygPdASAj/ADdeajIVVZgOvOPWl3MM&#10;Jt7U1vnPH4GmhS2GtszgAg/niq9xKDyV5xU2MjP4NUciH5i3y7u1XH4jKRUkOTgfjSIuTgMKe8ch&#10;bPH4U6JGDDKd+a15kYlm0TcCM/U+lXY9oGWOePSoLdGA3Beeg9qmLBPmauZyuzqiRsS4ww+XpUbG&#10;Po360SyqOQOvbNMSRZGwwGP96qM5MljGT8p69M9qmhwcgc1FAu/+DG6rUKEEK4+lTLuUiaDBwUG3&#10;3q1HHycHnGelNSIqMr68LnrVkLGY9zYrncmbqJBJvRS4OMfjUTHJG1xzViViEPOPQ+lVbhlj2/MB&#10;82F96FcUivPINpYDkVSlUdQcYqeeU7iCfxxVS4lPzDPBPFdMTlkJvVen5UCdid2en6VXeULzj6e9&#10;NE755K1ry3IuWvtQzjdUc0gJ3AnI/Wq5uHb+L8CelNe5+fB4yeaqMCXMkeQciQnNRtKS/NMMisaS&#10;R89D8y96ogcHQnGP4csGp0bbGwvTH5U0Z253DPT606NGAIxQA9WBbAP/AI9TmDL1H8PVabsP3Sv1&#10;Ap7blHMf60AAALYAyPypy8Hy8ewzSph9oz/Fn61NGny9fotS2AwRFiARgBvbrUmzH8fNOjiYkDAO&#10;KedrDp7/AK1JXKMiTgsP1+tGMNnH19DTmn2lsmozOCuFIz1oDQ92/ZlMcljuSZd3nAsuOvPT+tfU&#10;mhv/AGbPptxK2FO3ccfd9818d/soSvP4sktxLgcZXt/+uvuDUNIjW20mUJiRJEO7cMFeO/415uYf&#10;C15G2F1rJ9mjsvhTO8Hiqee1lZmhmDn5eD0NfpX+y7DC2m/2ktzHMRZoWdeikgcV+c3wC0BPE3iX&#10;XvIn8treHzY16ljxke2fX0r9Cf2FZZNS0W/snk/ctFHgKQdrDNeXhqftKPIlr/wDHiSyqJn0FoFw&#10;Elj3DblsfWuyzEY8hjuIz9K4nT9M146ksIjXy1YbWbp1rodXvb3TDGgaM7lr0smpYinhpqpG2p8T&#10;Uj790aF3D9ojwGNea/FP4/6J8MNTt/Cthpn2y/kj814/OCLGucDPXk/TtXG/Gv44+NvD+rWumpfN&#10;BZvKyXBslHmAYJHJ98V5Dawa54k8VXHii/RnWRiI/M5bHqc+terhcOsViLpWS3f6HZhMLKo3zbI9&#10;L8SftGeOtT02aRlt7GOT5VW3BLDr/ET/AErgNM8OT67O/irxIkhXfmNpmLNKcn1+veu5+Hvwol10&#10;rqurAeQrfu0bvXS+JdG02KL7KLJWjjUqkar90Dv6V7qoxpx91WOr2lOn7sUeD/FXw6PEXhi70WPK&#10;w3EJUqcFR3H645rxn4G/EjTrD43ab4f8YXFvDNrN5LaSOy7RZa0EURzn0iuQi9cfvEx1fn6k1P4Y&#10;6xcu0cGiTTbl3RSLnYozjk/418Z/tT+A73w/8XFtLqaaCHXLdlmhmm8nGwjmGTHyzK2x16cjg5rl&#10;lTlWlaR6GGcK1NwT16H0xdQ6L4z1vU9D8X/DySbUtHwNc1Ca1H2XT4GB2ySTghkjfacHDEDk9OPP&#10;fCul/s8+IviJqvw30y0uLHV57U6fJ4N16+Fxp+txY+WO3fj5sYKxuFbONjZHG78Evin4s8cWV/4Q&#10;8Y+JZF8U6LHZjxPb2VvmDxPpMUn7m+iTnc4XKyRc/Nkcqymu0/b2/Y58IfFzwrafFn4X6jDb6zNd&#10;fa/DuoWePN85xvWIBcNLEyjds5I28dts4fBxjLmg7238vT063OH2ip1OWtpfZrp6nwV/wUt/4JXa&#10;v+zBrFv478FaZcS+ENaKPp+pQ7mWxdhu8iVjhlfqFY8MO+4EV8n+CfEOi+BPFP2rxfPJKrQmBrhY&#10;FdXBY581M84AUhxyD1Br9yP2QPjdov7U3wy179ij9quyhm16HSjBMslwCdRs3UBZEb73nRnHzcNk&#10;BvvBsfBP7UH7LXxS/wCCePjDxH8PNb8F6f4y+H/jKCT7LPdQbJCoRtksUuC0FzCzLkrkMDypBBr0&#10;K2HpxqKcXZM1jiZ1b0qnxLr3R8n+K4ZPD+p2mq6ZB/odxMtxDI9mEI5GDjA4I/Ag/jX6HfsN6jB8&#10;SfDniTwXY6m9qvibwjHNbzRR8WlwivCXXnHyu6Hbx0PSvhjSfCfi3VfA39oXkMU1tbBo7KXYR058&#10;plbqoboVzg+nIH1H/wAEptX1zXPFFvYeG7K6uJtHklTXrXbk2dtOpIkwP4BKinB55xiuHEU3LDTi&#10;t918tTDEe9G66H0J+yb4p/Z88afGbwx8VfjTpl3Y+MPCekmKOaSWR47ragWK5jCgh1QNMCgG4M4Y&#10;5ANejal+xZ4d8WeMLr9sP9jH4qaTrF9ealcJr2k6VFBHa63aZO6xkeIhYrmJ2ba5UEHaHGdzH58+&#10;Iv7N3x6+G7TfELwdpTahotrf3MdrdWbFpLNfPdwzqpDpgOvzgdB155+q/wDgmx4zj1j4TTfFe40+&#10;yTVtS1aax8TR6fbmJpntztSSVf4ptjDLYyVIyTgY2lQweYYP2NaPuz+/XqjPFx/c+3hLfRroX9F8&#10;E+J79pD4g02a1aDBVrmPy5Ae6FT128+3oSMVBexXOjTJBM64/gcZwee/pxX0l4v8OWOu6d/wkemS&#10;LuMYLf7S1534q+H1jrunSNb2uJ+g25+Y9cex+lfG5jwbHDYT/ZpOUl1e7Pn6lGM43R5rDJvumRYz&#10;tZcKN3T3qxZTCO42tllyQ21tpxiq7WF5pN+bS7LoqtgZ4Jp8pSaRkz8v8J9TXwvLKGjVpJnmuFna&#10;xs6P4quo/L8qSRGRz/F2/wAeK6zz7LWIo4tVZZN+T5q43Ketef2VxNCAuTujI2/NW5Y3gSJJizZP&#10;LK38xXs5bj6kU4VPeXZ7FR0LniLwZqekj+07U+ZAf4kX/OKo6Lq14l+iSN91vmWt7SvFr2JG7Ey4&#10;xsZvXtRfXXhTXbs3SWzWt0wAkAx5Z569Pw4roqYTCyqqrhp8rvrF/o/0NNndMd/aSLP5gXa386vW&#10;+oZk2yNux69qwtZ0i7Y7rSFpCuGXb3HWnaNftdp5VwrKXXMcnpWdaMo4rkta+3ZnpYetZanV214s&#10;kissgyp6DvVqW/kCZU7a522u3h/1rqxXlWXjNJHrV20+PLb5exbv6CuunUlRpvn6noRrU3ZnY6Ve&#10;SC18vzWLM38VNu9PSWZTcdhnKN1rI0vWgIxJMm3ngsf1rSGpxTnCOu7p16161OVKtSUXrbuYyl71&#10;0X43hkjWIDI6LuqtcOgkaNl29eahW9ke5UiNvQ/LwKfqAeeIzRnG2tKzjOi+VaolS97cjeyilG7H&#10;tXO694Vs9SjYS2qt23Ec1vRvJHGoY7v6UrywkZdsMa8PFUcPiadporbzPHvGfwzeSB3tn3hV4BGP&#10;pzXmXir4eC4ZVnj/AHkkLeZtY7uPX8u1fUN1aW8yYdV/3a5/XPA9jqDefFb/ADfwMpOV+hr4HNeD&#10;MLipOVPQmWGo1VpofKa6NaeHI1jhjjG05Y4IbnvWDqniiWOSTR2tJF8w53NEV8vI/wD1fnX0H4o+&#10;CtrbagdZsrFfN3HzNy8SA8kEHiuYHhWG0nfzvD6JcK28XMce4FfTqceuOK+PxXD+KwfuSlZej2Oa&#10;pgZU1eDuj56utU1O1/f24luNx2bhCQNw/hHp3H4Cr1v4Tt/ENi99rXiKGx+z25kg8+Nj50mAPKG3&#10;oeTjPHBr1/xNpY8hGmLeRArNDGo3KuevGfWvHPGmsQ2cmyFt0ZPAYYwR7Z96+Tx1TCZXXvVnzLaz&#10;0+e55/7xW0OS+IF5pWixxrM7TfOGDdn+WvLPF3xC06GeW6UbOyw7tuPTJz2J/Kux+J2vWk9rGGlk&#10;kk2bYl7LwccV4P4kkvtOhub7UyFZA3lq6/r19q8+ivrOJbT0utjejBWu0WdX+LF2Jd06bYYG3N5e&#10;GL+xNS+G/wBpG6vNW/siPTMRsrhpJm6oTwvXnnFeYWq6t4vuJFtLtkt1+ZpHXaAo4z15NbOn+B9S&#10;vTY/2VpLTSXEjQ2cZbP2iQYBIBIIwDnPQV9bh8Bhqfuz3f3m2nKem65c6nrGox+XfJG0EysV5wcY&#10;4PPNeq+HPilpGm+CpkstKiivrqNlZvMJVU4woGeBxnrnBA7Vx83wl1HwZo9tL4l1uNrtof8AS1t1&#10;J28jKAtwTnjIyM96xUvJl/4lR1KE28e7bt+UL0BXvz3zn8K4ZZf7KU6cUuqtp+Zn7tTU7XQ9V8Qy&#10;Xz3cOrs0l0MTRwjeAh6Y569q4b4seNdX/wCPWK6ZZ/m79APXB4HT866bRodP0fS3nTUSJJIt+2Tc&#10;PoVbPB59q4XU757ued42t1aZTHFu+YnJPUseOn+FcKyijTqQvHVa90XC/RnN3/j3Wns4x9oZptoM&#10;uc7h6cj1qvr3iHVl1aGIXbTNIiibYx5455Yn/wCvUl1pSWjyQMW2CE7ZpCB84+Y8emP0rkfGfizT&#10;4oWtIrmL5Yd3mRk9OTyen417OFy2nKVlBGupvePPjL4t+F+myJoniWLdPHlo2y4x29sjp714/F+1&#10;p4+a5mOrTtIzPjcvOPoM1ynjXxle6xBcTTXsrKsjCBW/ujgV5/Dq939q+zzM3lqpK5PTJP6V91lv&#10;DeBdF+1ppvz6BY9auP2gPEespM9zcsrSNiLzONo9eKs+G9e1rXJrfUL7xC0TFH8teSCwbhR+B+te&#10;YQazp1qvm3Ei5VvmDDr71p6b8RbdJY7e21GONVbMeGwA3r+gr0I5Vh6elOirehaR9IeItf02HRzd&#10;6jrkdxNKoluZDgKZMY49eODnvmvnH4ieO9mquLZQ+Xyr7T19PfpmtiXxxpdnYrDqV1GYY2y8yybg&#10;c9PXFeZ/Ebx94RWZrqC/Vm3ErHwT7cf56VpleTuOMcuR6+Wg1ypI7Twq+l3fh+41jXrhW86Zk2ue&#10;SoGcLz1z7dq3vCHxitPCImsYRGLcKojWVgflPUdOe9fOGo/FeONtlr5zY+6ka8E1LrWreLPGHhL/&#10;AISjw5btbx2k8cWoWuzJVnDbZFP90hTx1B9R0+vp8PSqSvUdkKPc6r49+OPCWs3LXFpcJCzSFo4I&#10;x/Fjj8O1eQrrawHdO7YDfNtXn8Pwq2fCnivXbr7VqLOWOFDMDxgcD8q3/DPwO1nxA/7i1Z8sEw2c&#10;bj/Ie9fR4f6ll+HVNzuW5nIzeJJJ+LRG9WYdx6VY0Z7+7WQPp9wZG/1JXoPr68V6JoXwTuY777AI&#10;4dysc7nBCgHk5B5H9K7Twt8KhLMN1nuSNQGkEeAP/wBdc+KzrB0Y+4rlWv1PP/CU+s2cSrd2Nw6v&#10;8u3A+UZPIrprbwn4h1ixuRLE1rG9u32eNcl2fcvB4xjbnP0r2Twp8JNJuGjW5u4Y5N3yQmNzxjOc&#10;4I7Vva1ovhPwRM1vqOpWsiGBZFKN1UjJ44xjvXztTNqs5c1KGrBU5PY8Z8Gfs86jqE0N/qDkOjc/&#10;Mctnjp9K6TxXP4G+EOiyecqz3yR/ubOFgHb3b0UevU1m/Ev9pSODzNG8BGEyBVVrjjYnbI55NePK&#10;dZ8Uasxlllvru6b98xJZjnufTFfQ5bk+Nxtq2Nk4x3Ue/qd9HB31mfXX/BI6a++KP7Xd3PrNjBcf&#10;ZfDtzdx3BXH2Z1eNBIncY3kYyAQTk1+uVz4Yg1PX9O8O+HZ7a8jtI1ie/jj4lJO7LkE5ILbSfb8a&#10;/NT/AIIcfCLxVpXxN8eeJPs0S7vCqWcdzjc0fm3KEKo7bhGec8BTX7FfAr4babpdtYm8WE3c0e7z&#10;o8HcN2dwYd8cAZx2rxs5yH+2M+5Y2VNct/lrZGeKjGNS76LQteD/AIfa7ZXcVwNOYyRlRGIQNhGP&#10;/rV3WvWF7q+lLFC8cNwuFuImB+fBySD2rpNGk03Qrj7NbBGPHHOQx/8ArU25sHl1H7RKu3zifv4H&#10;9a+wjgo4aKpU9noc0al3c+fdX+H934x8ff2GqtbsJB5km0thR95/Tp6+tewWljpug6Na6LpsRjgt&#10;Y1jjDckgdya6C60Sz0kMLSBWkb70mcsfbPp7Vl3tsHiIMZ3AYz60sLl8cHNvq9zaVT2kTkPFFvuG&#10;5AG2ns33W9Otcs95HZKbeSXHIYr5gG0ZP+e9dZ4gWK0kEu/y1342P1znt6815t45t2NpM6PujbPz&#10;A/NuPI5z2Naz92Vzamrqx0Nt4khNrNcNC8scR2gxsOW7AZ469a/Nj9s/TrfUfiRqGuWFza3Ukd9J&#10;HcLYp5axAO+EkOeWG48jHpxxX1/qXi3xJoDnRvszsGlUyTTTbdikZyG7D9eelfMP7W3ga6sPGF14&#10;x8OWS3Ona4I59SZZM+RdBm37w2MA4VgQR3/DkxGI56SS6HqYOl7Odz5z1l11S4t4ZrWOW4jSQR3G&#10;MK/AwpAOCQfbuPeuWOhav4R162vrRre3ureRbuGSGPcFbdxkMMEZXOCCOe9eow6VYwSLrL6ratYW&#10;8jf6Q33cseduRnIPqMfpWZq7R+KZpWn8qSNRss51jG5gAT97g4wc81hh69Tm3se1FdC18N/2hJ/D&#10;8n9l65diwnjuJpZribdJBKzLlVZgS8QD9SFfCk9MV9WfAn44aR4hiMd6otby3wl9AJd+2YAblVs/&#10;MvOQ3G4GvhbW/C81lp800Vl5hkjYb4znC46n0HX866Dwd8V9W8O+HrfSnv5bXVbFY401GRDcw3EM&#10;eUjiliyCZEDHEgY5RVDKSgr6TB5sqnuYh+jJqpVtJ/I/Rf8A4TfSri7X7RerG8ihY42P3fwzzXp/&#10;w31fR7GwQW0jPNMuTIzE4HJwPTn0+lfnN8Lfjb4gfU28R+KLiC+0/f8AZjews8a2MjNiMSRuAQJP&#10;4WBIzkE5OK+oPDnx/wBA0LwzHPqF2irECm5pAuGHBBJI6HtXqxipRUoO6PLxGBny2jqfUa/E3xHr&#10;cMmk6hepdxyXStBBcZYJtIIIPUEY4wQK4r42+CfhJ42vLHVr3SLdtX064E91cWs2yV16+WxXDMmS&#10;Plz1Htz554S+Nmj+IrCbVdNvl+zmLKTNwrdeA2cHmsn4Y/EdPGfxSutClMbefFJCsisMOeo5zxwO&#10;vrj1olzbNHDHC1KctNLGPqn7Lmj+M/GFp4hk1a6is7aRzf8AlzLGwt15ijjwM7iSVyScKOxxWp4l&#10;+L2g/DDw5e3sOEjsoWg08SRlmZugTPc+3rXrHi4w3Phn/hFdKnUPHkqyyHO7OcbgfbHNfPvjn4P+&#10;IdU1CPUbrTXhgRmexSRmZckn5yCcg+mRn0pcsYxuz0KPJpKs9tkdv+yZ8SdG8d32oaf40+I8FrqT&#10;BZTHLCzwnBwqg5wCo6kDB5+tfQei+E/FF5pLf8IVcWd8sciuLhZljDpg8kE7geOlfFvwq8FT+GfF&#10;Lw6g6W6SoUf7RkDqCOnqR7detdpdeOvit8NPAuu3HgvUJJFa9QLayTEqYd20r1yPqO5rojWdRLmQ&#10;Vo+3qXi9/uPop/EmraXeRWHiCRYpXkKtDwSDnr6Yrt9I8a3Wkad/Z0F6ywj5/KXHJPP5V8p/C747&#10;x+JraHU9Zimt5pHw8Vw/KMvXnNei6z43uLuH+1dMdoFCqG5MnA7jJ6n/AAolL2cSZYOXMlJHofxN&#10;1y08Zvpc6JIl1pMhkhWOT/WZ6qfbGfzrGv8A9lv4f+PNE1rxhrVhcR61Hj7PdJckJtxxwDg+lZfg&#10;HUJNfk/tBVdv7u70966Txn8R5PA2hHT5fMb7Sv8AqY+49/asalWNWHJUVxVHKMVRifEP7aNl4F8K&#10;eAbPS7OZ7i6e5VbyZ9y7F39FHrx3rL+Hfwrt/F/7MfiaW40OIwwaVNKtxM5xnru4PUD+Rqb9reW4&#10;1OG4u9U0xU+0X263V1+X7wxjPevTLjTLj4RfsG+LdZ8RW80M+oaJcJpkMikM6+QSWxn7uSfwHvXn&#10;qnR9nOVtkdcqcacW79PxZ+asRisNBjt3t1ZpUyr9MD25qfxfdS6vYab5p/1cLBdi4wM03WEWz8O2&#10;bFQC1pleScc1fg00alY2oj/hh/iXr83XrX5/xNU5sHzPubQjyVFHyMCy0p0w5Tp+orodL04kKPvH&#10;rirT6b5MPyRhtv3d3PPTvWlpWn7yuFPU49f5818PVjGpTuuhsQ2WkFmUFVwqkhT1NaY0bzY8Kudu&#10;P4a0LHTmBXbjJPLfj9a6XRtBheIswZuP7wGBXz+OzD2EbMJR0OXs/B3mqGVPl29Vzj8s/wBKsHwV&#10;NLgbfvdcdOK9AsdDjSMJGq/ewMrWxD4fthGAY+cAtubofavJeYSrbHHUpczseaWPg37Mu82xVscs&#10;MD0/GtzS7ee2cZZlP8PtXXDTreGQqxHzLkbRnI4x3qxBZWCwgvtB47Y/OuqhzVdWc8qKjsZUWoTQ&#10;26yn1HPr1p114quIgqzS8DO1yBV+SztJo9ibcdBk/wCNZXiPQpEtPMhH+7/nn3r0lT93Q4asZRkN&#10;tPFgEiyccHGGP6V0Nn4wRI8JcbuM8Z615b9tlhmaGYuDnpuPWtfQdTkido3JwwBPzdP8KzlRUtwh&#10;UvoeqaNqp1Fd8hXa3I/z6VJqOo29tBjzgwXjrjmuW0rxFbW8ICv16KWGPpS3V7Lfz+cv3W+7xwT/&#10;AJ9qzjGETrjrHQaLp5bkbQN27r/gK6jwxq93Gy5k+ZeFVR1PX1rP0XSfPj3EL97tj6eta1rZPp6s&#10;8YXP8v8APH51pUlFxsh+xZ3Wk+K7lI4wzBt3HNblnrSTxZeVVbjO5uv6V5naX/kuGZwBuwfmxWlH&#10;4laIbQ6n/eavIxNOXNqOPubnRTeIj0Eq8Dnrwahl192cEsPYk1x8muM5UO24Bc/jTU1VnHyyfVs9&#10;K9v2Vj95OkuNfVZ1dW2sD2brwa9E8D+NEl0cxs/8Oev8q8WmvmDBi7Mvc88df6Vu+EvEUsNu1uJe&#10;B8tXT9x3PPzTDRr4ex03xY8SRT6dJDLcrlhjbX5v/tkzsdclKP8AK7EH6V9qfEjWZZrCQtIQQv8A&#10;e6V8O/tXSNPNJLJGe+5mbp0rrwsZSxkJ+Z+Q55g/ZSuj5r124MUjZ44wBXPwgXmpLuLbd1XfE+oF&#10;ZGWJ/b61kabePb3iyAcBvzr9Mw9Nxo3R8jGfvK59DfA63hjkhZtvGDX2B8HWtjFFsGVA+VT0r4t+&#10;D97LJPCoXarMuSfSvrr4QXv2WCORvmUcnHGa+TzKMnex+r8K1I8qSPojT7tILNYgfrxjIqnqtxlS&#10;qnv2Of8A9VYul675sKtId3A+g9qtXtwzx/K49t3evn4w5ZH6F7rRkatGH3OMn19RXKa1bZ3fLyPu&#10;/wCfWuqvWVkKCsTUk3fK3fnPrxXZTly7mFSKZxGq6TFMh+T/AL59DXN6noSMrIydc7R616JdWS7f&#10;mQYJrHvtJjZSxPfHAPH6V6FPEWPPq4e+p5nqPhgSM5EW0/57Vz+p+D2YMUizu5wtes3OkRzHayYr&#10;K1HQPly8PfH4V2U8UedUwtzxXVfB5VcmP3JXvXM6r4WdM7Y+cZA2969x1Xw+hTG3865TXfDipu2x&#10;N93jiu6lidTzK2FPFdR0DZuHlfNt7Cuf1DTGVm2oD+mK9Y1zQQCxaEdclcYrldW0eMZOwE+y16VO&#10;stDya1Cx5ze2EiqSoCnpzWfJA6SbCSa7DVNKCn5U49s1h3dj5Q+Vee3vXdComcM6Wphyjj7v4U1W&#10;2jMa89s1Pc27BfmHWqjRMG+5n3rqir7nLL3SeO4IYHPSr1nfAEYx6ZWswJJuAxVuzRmOQuAOtE4R&#10;sVE6GxuvMb73/AhXQ+H7wGQIzcNXKWMZBUL839K3tKLIVIH3TnpXm1qcZaHZT1jY7O2tkliDEds+&#10;prVsPC8OpfK8bfMvb/OKyvDt7G6BZDjoK6/RHCur7fl9eOlfP4iiZ1MtjWi9CrH8JPtnMEZY7evS&#10;qer/AAddIWWeDbjgcdeK9w+HJ0nVfLikKq3T7vFbXjPwfaNG7WcC/KuDx1HWvncVjK2GlZM8HHZX&#10;7ON0j458QfCmXT7nz40/i5298V6t8INJP9l26Y2uuMNitfxpoVqdyG3VWWl+HLpZ/uQ20Ka8/H5p&#10;WxmX2lujw6MZRrWPTtL0kywKuwK23qR7V5V8cIAt1jZ91eT617BBeQW9ikhYHd+n+RXk/wAYX+0T&#10;NLKg3cgbuteLwzRlUxftJLrY+ywuHcqabPnbxrGwdl3Vw99ZuxLZ716V4p05pp3DL1Y8VymoaPty&#10;jDg9MLX7lgWqdJI3qYflOOubQMuTz68VH9lBGBGPrW9c6Xg42f8A1qhk05guRHj8K9aNQ5HRMlLI&#10;MAB+dOSwBYgjitJ7Ig424oa2MZwQaPaAqLIYNPB6f/qq9aaMrOCIgcf3hTYo2BwRtrRs3IbPp71j&#10;Kcjop04diWw0GJuq7cdq2LPw8CMiNSv8S460zTHG5SDXR6TtdgSuc8dOlcdSpJHfRw8JFO08KLKd&#10;gjH/AHz0q1F4ISZeAT+XFdTpcUEg529a3bLSbZhhIxzg9O1ccsVJbnfHL4yicDB8PUkbaY/64q0n&#10;wz8wYe2y3b5a9M0/Qo5SCifUlev41u2vhWBogfKGB1VRXPLHSXU6YZXTl0PEpvhWjfdsx83ovXjm&#10;s+7+EvmHb5TZ9GXtX0hF4GjkCr5Hb5vmoHw5jk5eFc49OKIZo11FLJY9EfLtx8JLgblEDcf7NUZv&#10;hXfRKP8AR/4vl+Wvqw/CoOcNArHqflpsvwlR0JS0B9BgZx611xzbuzkqZHLsfJ5+Ht1EdrwHdmoZ&#10;PAtxbgnyP/Ha+prn4QQ5LG2XKnn5azrn4OK+WS3BP+571rHNYswlkso9D5gk8HSRks0f3qj/AOEV&#10;YNkRNkelfROo/BuROFtPm64289Kxb34S3EfJi+8eCw9ulbxzCMtmc0stlDSx4knhmXbxF067akHh&#10;10bcYcf0r1mf4Z3UO7zbbpzux0qpL4GkUfLb7sdsc1usXHuYSwUtjzP/AIR5i2dufTmnReHG3Y2c&#10;/wAORXoQ8IsPlWD+Hjili8LkfNsOOOlV9ZIWFscNF4dmKYZM54q1B4dZV3DGTzkfzruU8OKikvHy&#10;fbOfemzaUiMSqfju6Vm8Sbwwpx6aGVbkL0zU62ZjTNbl1aRxjgds96yLiRkDAH8xXPKrzbHVTw3L&#10;uQbQobcen3eajZlOMd+Oajkkd2yP5+9QvM33ccVJ0RpxRIzAf7Jx7VBPcgfLu/SmSO7bgBtFNkXM&#10;hEnFNCsQXErsN4zn271AzSscg1Z8tj94jbmoHjxwFPWrMpDDucYc4NJKfmBB707HzYPX+Ko5SxI4&#10;xzz71XKZyILhsjag4+tQ7GbgDqfpUsgLkjtjpSIGccD5a2MpbiBGPDCnlSny7unanBCBwOM9aSVC&#10;ecZZu1K47aELlVXJHT9KSKQ7sfjT2gLniNf8KBF8+N1Mz5WOAZgCwpwI/iHPfFAhLYUj5cd6mSHY&#10;MquM8ilzFKJC28tn+tRzfMdu3aPSpZgRwFx8v92onkG5s89KabJdhnlKvyr+tOjQIdyjpjvR5iuM&#10;+vWkU7sME+X+9QRYlDbUYqajmlOcMRznikBbbuVTz+lNZiOv0oihDWdiwVTt9h3qSKInjuT3qNPm&#10;+crVq2iMh471UnZEos28CMvyk8GrlvGyvkHr+tQ28agAEfrVkE45ArnlI6IxLEX3fkP4U5mMYyT9&#10;Paq5nCY2nb/d21HLdhhgv+JrPl5jTmHTyhR82Mbv4u9Z93O5O5m59Vp89w2GyvpyazrqViPmraMT&#10;CpIW5uwfkjOO3WqdzKT8uPqf60juzllB6nv6VG53g57cnnrXVGNjllIRpCV5/hpqSlB14/nSbtxw&#10;R+tNbAAOOnWtFqQx3mHO5vT86ZkschuR61GTuGAenb0pyIhXH6HtTsZdR+XLfMMc9PWpFQ5UsPc0&#10;RrxtC1NH+843A7vT60pFLUbtH3cYqRRhwrnqKkWEsoIHJFOMSjhR7kVJSVhkadyetOjCH5cfh6U/&#10;y1B288HpT9oD8L+NTzDI4RJnI/SrCFeGOMUwEquAM9selBPdf72PyqQHu3y9fX+H9KiaVgvDLt74&#10;pvnFv3ZHH86hlk6jfn0quUJSFM+BgDdzTHmbIIbvwc015QvJ6tVS4uiD90Z3ZHvWkYmcpW1Z7b+x&#10;7Mp8ayB1PPHHbg/5/Gvvp7e3kn0uO5n2x/KSV7+2M18Ffsa6Jq/9vvq8tnIsJ2kSZ9e/6194+LVk&#10;is9Lm8sBVRPNbHQV4+ZaSsdmBl7ya7ou/DzxfqOheLNROl3RhWSQRzPGo3FDj+ma/Rr/AIJs2+qz&#10;6bq2r6hIxSZY1jVu+M81+bngnyYtd1S7jtfM+7+74ORg9Pw/nX6ff8E5Lyw1P4YRzWUm6TaBICm3&#10;b7e+PWuPKY82ItbZ/oTxRb2MX3Ppy0jCzKS3FU/FO+S/iwMqOK0LZdrAbe/NZXiYlr1SD/EK+wqR&#10;5aNj4OF+Y+f/ANo6wuL/AMe2Ol2qklo2mc7gBtXGQfzqjoOg3UDKxDfe3Mvb6V1Pj6E658UJpRbH&#10;ba2qQpIy8Ek7mx+lTX8FtoGgXGszx7lt4yzKi5ZvQD3J4FenhKCpYe/c9yk+Wio9y7rnxV8IfDvw&#10;iL7XtTjtNqZVWYA7R1wO9YHwO+Kvw8+LGg3Xxl1/xH5Hhz7ZJbaVbtMDJeTIcPsA+8B0GByc88V5&#10;YvgH4NftgfDSf4s+MNX1iSKxbUrOHQYdUMEc0kWVBYJ83ynoM4zjIOMV8S/BH4maj8BfCd1ott8a&#10;Lq31K1k8rW7E6kVt7WBiMCONzgHd1aMbjyDXlfXMROq3y2itr9TnqUo6x1vfU/V3x5rtn8VPhzqX&#10;grTp5tGstUt1itNQ0uTbd24BB3YPXONpHHBPQ8jzi0/ZI1D4reBrj4dftD+JdE1ayiQL4d1rTFa2&#10;vrdgxwCrgkHGP4mBI75rzr9nX9ob4LnwpZ2ni/4y+DfFX2xmCzWolS4tpW58lmYAsw6bRyD3rqvi&#10;T478fapoFv4t+A/xW0iDw/pl4p1q11q0e8tpLd22Y3H5osH5s4IGDnvisPiIzrrm0fe90aUqVaNl&#10;D3ddzy748fsQfGv4E6EfEHwX15rjVtLuFl8J6pFy1vcbQDHKvG+OQjay+4PbNej/ALEv7Snwl+Lm&#10;kaf4p8a+DYfD/i6zt3MlvqWZLWzvCSk7Wwb/AFDMwbO3GegJ73PDreBde1a3j8e+NNUt9U0u6Esf&#10;h211qZ7GdlXcJ0iO4iI7uMsExXI+KdC8L+Ctc1D4z+F/DSwwyOE0mHStNVpNRunyCsKHC3E7YdjI&#10;2Io1UsWJBz2V6mDy+EqmIe/Rbv0R3fV4VoctZ3fe1tThf24PFHhD4V/tF6X+0F8PvF2iN4mhbF5J&#10;pUqxeRbxvFtMvO10AaUuxIIBIyATX1B4D/aa/ZF/4KIfCGHwl4j1TS764vIQrW8N5G01rcgcmJwT&#10;gg5wy5BHXIJFfGPx9/Z5+EHir4jP4pv/AAHqF1dahGrXU2sTJMomQJujeFCIypzgcYbB7ECvN9X/&#10;AGcPhx4X1SPxF8JJYfDXiJb4+Y1tAYLVo/mXcVj+ZDkhlZfu4zhhgUsPia1SMX7Nxi++4sVhKPLG&#10;zd1s+p6xrP8AwR81zSv2qtN0/wAaeOLS4+Hd8zyyzabcGCaWJclYHiBADE4XzBkDOepAr9A/hp8K&#10;Ph78LdI/sDwF4O0/SrVoY482NuA8qIoVN7/ekIHdiT+PNfNv7DOl/tM+KtP/AOEh+KHjHT1m0KdI&#10;NLtdUtEvJ5onjVvNjnDBhE2SozliQ2QCK+s/C6TCzW1v3b7cpLyq2Apyc/JgDgA8d/X1r0Y06PLe&#10;J5GNlzWtK769DB8K+G9PsfF+p+FNZRm02/X7RGqzFTz8rqCCCDyp4I/Ssnwf8DZfgLrmoWXhK7mm&#10;8L61cC8t47ht0lld7VRgz4zIrgD5mJbK4JOQR2niXSxi31u2QeZaSbz6lejD6YyPxq9B498Px6na&#10;+BvE08Mba1C/9ktMwC3LIu541z/Gqgvt6lQSMhWxnSoU4x5e2xw+0nstnuh/gzXPIn/sm4/497j7&#10;q/3HPb6Gori3nsNSlth93d07EdQaoy2U2mXsln9oYtHwGB+8ByD+XX8ap2HxS8KeN9Y1DT9B1WOW&#10;+0S6NjrlmzBZLWZeVLLkkK6HcrdGU57ECulpExj2IPHngJPENu17ZhftCcsM/f8A/r15peabNbAK&#10;0B27s52++COa9rhvYnII24PvXKeNNEVtUW4trfEd6xEjMflU4/mQK+RzrhujjZe1p+6+pnOjGoef&#10;wwSQy4LAbffoaspdyWpZmlwPfuKt6rYpbyn9zsXd021RjTacrtPP3CD9K+E9j7Co4LoebKLi7FqB&#10;XklEoDHPOKklmWNgW3CRWG35evPQ81EpU8MhUr02mo7iC8E7SRTtt245Pr2+tJxlFXSuS0djpusW&#10;lvi62ghlHHQrUlpp1lfSm40v7zMcx46muZXzzbrsVtxQYXPJNWdCvZLSfBbbJ1XDng/1r6D6x7Tk&#10;jUjoWpOOhd1KG70+Dy5EJUvkeY2MVnnVTa7gQdwYFfSugv8AVrG7ghg1VgwKfeXOfof88Vh+MNE/&#10;syE3ukjfbttO7ggex/KuLMacoQdSnK6jv3XyL9pKOzKza3MIxLDdpt3fNHv+b8ParmneJZY3CGXp&#10;w29untXFa7q32gM9tYGObd93dwV9frTY/EAjmVoCwVhiRZhyMe9fK/2t7OrdS29So4i256xp2tSG&#10;eNmkPzNiugtyZo5BI33v9qvL/DWvrc3aEtjaRwW967rS9RZ5Gl83+HHzNX2uT4r61G7d/wDhjaNZ&#10;MmuJjGWUcbPvVReefzMGT/dJ7c0yTxBZTX81rJIokx3bvWNd67HDMw8/awbp1rxM0qU6Pvc3U6qd&#10;XU6Jr5bcb2mUkLuanTX7GH92m7I9a4271WG6OJJ/cfNWhperWlrb+Sjbe+7POa8qObXm4ppK25pz&#10;0+W6ZtTQR3cX7/nd0z2rPvdCsSHURcP1Wo5PEUYOUl9sH1qu+uoD80nOc8nrSrY7CyjaWrD2nc5X&#10;xn8ONP1GOQQfu9w/hOK8R+Ivwd1uBpJNMhjaPbnoQeO/8vzr6Ou9TWcEbuP73rWXdwQXcLo4Uq3D&#10;CviM4yXLs0k21Z9GZTlTe6PgfxD8MNWs9SJ1mwu1kLELNDnbknjtxj+leR/Fb4UTXsc1u1+zBeZD&#10;vwCp+v64r9NL3wN4evSZJLFDu7jvWLq/wD8D69EyXGlQ7WXDfuxzXycOE8VRa+r1FdbDi6b6H5ky&#10;+AItF8OJiNY42jKER/xj0wMda6z4O6Bd2N3J4m0rw/ar+7WF7q6UbIV3AkqzH5SSMHHUcd6+5r79&#10;j34ZalbrDLpEbDdndt4NYOsfsQfD5Ylt9PMtuqncI45flznqVPBrpjk+cYep7Ru/zJnTpyja9j4r&#10;+M3jHVtdmOxxLFCPlkjztfnryfWvDNd8ceIzqotbeNolE+SIkIwO/Ga/Snxv+xdqvi4ix0/U9Pt4&#10;1t9rbrMBQf7xOa8N8cf8E8/FUl2txp2o2DNGzKx8llR1B69+D2rKnh8dg60pVqLals/Mn2a5LJnz&#10;zoPxD1+Rlj1mBpI2jZYVmg3DGOy8nHf1961NTTR9BitNUuDLLfFyfJVCzHn5W5PTggjHUV7bcfsh&#10;eONH05IFtLH57cC4243Oy5wASOhx1/nXCeLP2cvjrqdx5sGjwv5a7R+8XI/wraVaNOolKLvve2xM&#10;Vbsec+INOe4Cvqq+QLwDzJrmQkHk8gBuCDxz/SvMfiRbeGrKdZNN8ueOGF1a4OeWJwCcnk849P51&#10;7dB8CPjJFqKaXqmlw2cd5mM31xvkjiGCTwgZmyfQccdq8j+JH7O3xR1XVZND09fOjZSz+Xauqk4+&#10;7kqB2/nXtYPFYfmTcrLuyYvpf7jx69SLxJrP9jadKlvAiYuJFwfLjHJYgHqe/JrG0PwbpN2t4t3O&#10;4mVX2TSkkMgOBgD/ABPX2r0/w5+xd8Y7O4lmuNLtx5indHM25RyPwP410KfspfEKPzry9h33Uh5a&#10;3mEaY5yoHGOg446V9RLOMDRhanUuaO54tceBfCl7bmB9Sjtdtvv3XUnfGCBgdz2rmpfhlpOsXLRa&#10;Tdq2FJBL7a+lLH9iPxtqssb39tFHHnL+dIWDEjp/k1r2v7DeqaXqInnkhESrlYTAzL06cn3yOtc8&#10;eJsHh/8Al67k8yW58WeJfhvd6bHJHaSzMrLmTdJ8uM8f56Vj6J8ENe8WR+bYWvmMzFdrRngeueh/&#10;D0r9CtK/YM0bWJFm1XV5JsoFEat90f3fau9039lXwX4H01Yo7OJI1+VsADGOvJ/xrtlx7HD0VGmr&#10;yfUr2ilsj4E+H37HTanqKnXp4re2jVpbi6k7qoztVT1YnCge9d5p37OGry+F18NaRozWGmNcC4mj&#10;HzSTuFbaztxnarEAAY5zX1B4l8R/AXwRIs1/qdtM0eX8uFNwkOPu54Gc/UVxvi/9qLwO1v8A2Z4X&#10;sYYzJCxXdtOz0H1x7d+9ef8A60cQZhZUovXd6/qT71/ePFJ/gBp+gyx2V7KrSIoMayN8q/T/ADyK&#10;39P+G9n4d05pJ5ZNqRt5W2UhY3YYMmMHJI4+o71z/jDx9rniy7aUXcVvPDBLIZGYqJGXkIvHUjoD&#10;jJ7is6w17XtdlhstRu9q9Gad9oJxwSf/AKxr3MPhs0lBOpLVmyOn1H4ceB9M8LL4kuNYtIoJDiOC&#10;NiZHbOCOB14z/wDrrBufGtnaW0lr4bsriGO6VUuJQu7IXuQP/rVR8Q/DfXV1Jo7/AFr91Gy/dRgG&#10;yoOBkdicZHU11Hg/9nf4r+J7q3s/BWjXcNrI2zzpIS77WGC2M4B5IGeM9ele3l/D9StO05NnZRoS&#10;qSSPO/GXjnU7YjVdWuZvsyNtWOP91vOO3v79q881XRviv8Wrv7L4f0m8+wucLGqbVK56s5xu+me1&#10;fWdp+y78MvhxfR3vxT8VQNcxzMq/2perKYzk/dXhR+VQ6r8XvBvhzzz4K0Frkqoa1kuodoO0kMB7&#10;dMfSv0LKsj+qxvCnd92e7hcvqS2ieF+DP2Ib63C6v4vuJJoI8/uVXy0B/wBpie1at7qfwm8AahJp&#10;elWazTrw0VmoWNcY/i5z/wDWPNb/AIu8aeMvHDH/AISLXD5JO8RwOIuCdu0bfb1yM+nIrgNR8OSL&#10;IzQ2u7ztpjmZV3R8nGcevf6V9D9RqON60vuPVp5bKKvI/Qz/AIIkeJbPxh4r8eaNBpy2ch0uxuYF&#10;U8yKk0itz3wXX6Zr9XfBFrNqFjb6nFY5mVljHoMAdD9M/Svw9/4I9+Jtf8CftueFNOW6jW31yG5s&#10;LyOOYbZEeBpFHGcEPHHwcV+3ng2/vbO4NvabBE1zmaRctGPlAKgZ4IwO3avAlRp4bMZLpI+azin7&#10;Osl5HXPo2p2se9SxZjlm/u47Zp2iaBrEmpC91OZlhXnYz5Z//rfrW4LK7hsUupLkdfu9MmowxEak&#10;fxN+ld3JTlPd6HjLYjubb7VxIu3PQ1Tv4BBGYlClh2YVoXUpQcMVz3FZup3KbDIwBbgFt3FWuXlZ&#10;XvHK+IdJeVJDtGF5+7nB9eteXeNNA1Mqq2cTu0kn8PIPI9P6+tezXMX2xPLlTevr2B96yrzSrOC2&#10;2RW6iT5tyyc5/wA/0rCVFVNjohU5T5d8VeCdatnmuzEsjRthF3BiDn5g2On5evWvOfGPhtNa0i40&#10;PX2RraePFwQxwQx428Z4P0wcV9aeK/BNvOBKsEeFUD5QRxuye/zEe/PvXmfxB+GEcl1JJpFi25kG&#10;XKkg8cnBHX+Wa82thZR1R6VHFI/Nz45fDDxp8NdQWTXJ5b3QfMUWusRxZiyeQkwH+rb0zweo61zu&#10;mSWaWbXD3cnzDbH9nxtXBxnvyOeByfWvvfxT4GutPluLS+0+ORLm3aO4haPKSrx8rqR845PXgV85&#10;/Gj9i+w03TpPFfwJSa1vrdQzaBe3IIuCRysMhIHB52P24BrzalFx1R6tHFe6jyfw/pV5Z38JWF5F&#10;vLgRxwqoGAT056njOecDsKTxb8P7D7TdSwzRxTRzMI4x83mMOxweD7ZrO8P+N/G3gnXR4O+K/he6&#10;0qW5+WKSWFoXQZwWweHB4+ZTj616pcWVpcaAsttqNtdMtwGktYYzG8ORkE92B9cdePrKqy5bM6Yy&#10;jJaM8T8E6zqmlTTNb3clrNJG8dwG5WWP+4wOQ6ng4II9q73wZ8d/iH4RS6OnJpOpW91b+Vcadr2k&#10;xzW+M5yoXYY39HUg1qWvhrSLyZdR1bw6LaZZiY5Oqox7Yxjpxj24roR8Bodd0631NNWhW5aNttnu&#10;x5fB68bc+gzk5H4dGHxmIp6QdrClU5dzmdR+Kdna+DrODwzri2cciqlxol+1x51gc4YrIqFJkPJB&#10;3bsY3DIyfeP+Cefh+8vrrXPFGpzQzG1u1gtbqBy6zIVyHXpw24HkA5BFfLPiXwTrr6xdRQaVdtZW&#10;tr5t0/ls4ROV3scYUEn9TXuH7Nf7Ufjn4C+AZ/C9p4I0nUrWN1NvJdeaJkViSEypwVBJIJGRnHTp&#10;9BhM6jUv7d9PxHUlUlTdtWz7H+HPhHQfDn/ElXxBfapPHI8stxf3G51yckAdlB6DsK2PFMFhLrNl&#10;a3M3lSTLthk25VGz378mvEvgD8aZviboV7rGswwx6xZ6tbSzmCMRq0UjhAo9e+VOfWvo6fw1p3ii&#10;x2zS4ZW8xZI/vA46e1elTrKvHmueBifaRq/vNzzvxj4Ktbaz/tFLT95DcLJdrEAN6Ac9xx+PHNaH&#10;h/wrpviTRru3FuWWaNWk78ccCuojtop9Pm0TxEjFFgZfMjA5OOBx1FRfAG0vH8Nz6beQecy74Axj&#10;5R0fHU8jjH512e7GnctVH7Hm7Hnev/s22VvCutWOoW9rHDdYuI5pArMGx8xHoD3rvNH+BupTaQq2&#10;08MqsuQu7t+PavRbnwVDqq+RdQLwn8Xc+nvWt4X8JJotm6eWnmNIxaRssTk9ADwB9K1lUpShZmn9&#10;oSlTSb2PB/iJ418WfBYaZ4e8N6TawrfXDNNctbhmAHUZJwD3qxdaNqfim1tfFmtamt01x8sJLZ46&#10;8e1Wv25Yoh4G3CRYr5VJtpIxtGAMtnHsK+Pfhb+0l8VfCer/ANm6TqP2yCPkW18plVF9ueP6V8xj&#10;MVGjjHHoddH95TUo7npf/BTDQ7Pwj8A7HX7YDzzqcKqqrn5ieM/jXG/Hf9o6x+Ov7Ceta1KDDfaL&#10;4YhsbuE8K8srohZf+AgZ/KsL9tX4qeLvjF8DNQ1LUZoYYbCSGWGxhyBjcAW5zk9TXzHc3dw3wqTQ&#10;by8kjtrqQNcfvSqyj+HIz2PrWf1hypu3VlqhKU9Xsef+J1kXw3psIcHNkCQo9TXU+HbMf2FYyKG/&#10;49yNw/3qxPFOhXs+n6RplvCytJblY889G+lbmhE2WmxWc8i7o12j5v1r4niJ3y9f4v1PUqx5cZby&#10;X5IuzRwq2xox9R2q5osUMk2ImVR1/Lis7UiHnYxMAxPPvx1/KrmjzGGXaSrLjO3OMen1r5WEb0jO&#10;p8R1NtYx7FK57YrasjGkJYEYX04wfaubttYDKqq/Xjhcd61YZWTdt+8OPl9+PSvgc8UvaWJ5pXsd&#10;LptwQu2QgHuDWq+tRKm+SVQB+dcbHqghTDK2c/wk9fSs/W/FMsNvtLKO65H+f8/p5OEqcvuswqS5&#10;dTd1jxRb/aMGTbt+nWq8vjWP7IrR3Ktt5615hrfjbyZCXeP7uQDjj3/Kudj+IkfneWbhoz027jX3&#10;GX0Yypo86pX11Z714f8AFcV3IsaTBS33V3fd9q3L+/t5bMxq38PbjNeH+EvFm64yWPzcfKx+WvQN&#10;E1yS8iEmeAudoHJ49a68VS9mtDD2jnoQahaJHdvKfX+IdMd6qXF+1od0b/L8uWXGM1pXyJcRmQ9e&#10;zeuOfyrldcmNvks2WA75GOtcVOMpaGEvdNyw1xRMpYjG0bs9zXWaJrKXcSlpVZj1Y15GfEaQy5eT&#10;G0/d3VtaB4lQzK0cxwed2SMjFVUw0+U6KNTWyPatA11Q/lkY/wB2ujM6vErOR8vbdz9PpXlPh/xB&#10;9odVZjuPO0E9a6238WtFaYc7tuFxx+vNYxhLax3e0Vi9qWui0diG+7ztrLbxRIeVBb/dbpWfrWp/&#10;b5Wkj3L82PmP9OlZOWDHO5PbcaK1KPKrnJKTlI7Fb8k/d/75qzBcALlW+U+uc1ntA0XySR8fXrTZ&#10;JTEuGONvPzZrsep/QJqTPkYwDx1qbQpyszRjqxrFjvPMOD95mx0/+tToNT+x3KSg/wAWKOUmt71N&#10;pE/juRhYNHKOWz8p+lfIn7SOnJqVlcRKC3Ur6/nX1r4tu49RsPPRRyvT1/z0r5q+OOnRy28vy7dr&#10;du9ehg1bY/N+I8HJ020fEPiezkF+8LH7rVDoujS392sSDvzXR+PdINvrsrIh2luPl61o/DjQ991u&#10;aL73GTX3X1vkwakj8tp0ZTxKh5nonwf8PzWXlo6lm4G7HfFfTfw3jlS2jJXvjbXlfwx8Nw+TG20M&#10;cA/Svc/BmlW9vbKXjXp92vl8XVcj9i4dwHs6aaOy0iZ2AYrtxx81aMlyzfdb/wAeHNZUMsYXYFHH&#10;3fp0q8m4pkH67a8qWh9tFdCO5YndjHy8nmqF0ZCTwue233/CtO4DLHgMzemM81l30YjGCqrRGVxS&#10;gzMuZnOC4X/eaqr7nG4qrc96tTJzkKPvdKrvtIz2re5zSiys0OTh145/H2qrc2QYMVi3f0rQS3eS&#10;T5l69RT20/IKkDpxuoU7GUqehy1/pY258rlTXL63oTEkhPoR616hPp5k+Vol9s1kap4e8042r/3z&#10;XXRr62ZwVcPc8Y1zw/I0u5Qq/wBK5DWvD7AMPKxx0Fe3a74ZRD80fUfL8tcdrnhoBXdI8AdxjIr1&#10;6OIuePXw54lrOhHacL/9eua1LRiAfk4UflXr2t+H9u4bBn+73zXI6zovzfc/SvUo19TyqtCx5ne6&#10;UGf5kyec1myaeEyAmcdRXa6ppQRmIC/8BrGu9OVRkfd/u9q9GnVujz6lHUwksmzkDtVm0s/4gn/1&#10;qtfYzlTs6tU0MewbhxxVyqMzjTiOtYCHH3eDn61uadEfvOhrNtFy4A9Oa1bGOYsuxSctjHvXJUd9&#10;zroxN/SkhAWQDkdvWuo0pmA2kjd1256f/Xrl9ISfK8bvTjpXU6RaMsa7l5rzq2x6VHex3vw4v5re&#10;9VlbsOM9DXqN1rEM+nNDcFd3l5X3ryzwKoFwcp/+quzltLpoCwOBsI+92Ir43OqfMmcmaUeam3Y8&#10;/wDiJqEIDFRu6ghe9UfhqZXdmduWb5QxrZ8Q+Dby8leKU556Ba1vBXg+4hmR4oflX7zY6D24r5mW&#10;Ioxwfs09Wfn1GjKeO5fM6JXzBmL7yoByeled/EONrsMrjDY6DPP616jPor/ZhuXDeu32FcD43s2N&#10;00cWMLwceozxX0GQ0Y07NH6VgcNy09UeMa/owLMwj28dK5m+0gIcMM+lena7oknzZjxk1zeoaOS5&#10;+TI7Hb0r9Eo1dLhWoI4G60lA+RF+n6VXl0geXgRjI7ZrsrjRJAM+V9386qXGlMuSY+v+zmuqNZWO&#10;X6ucjJpBOAf/AEGqk2llTuK118umEDlT+C1SudMTp5daRrGcqBzItFByF/rU8EGwjn9K0JNN2nK9&#10;/wBKSGyw2QnatubmMfZ2JtLUlwo4wfw+tdFpCMhU46/e5rFsbU7wG9McV0GlQFNrZP5Vy1DtonS6&#10;MrMik9FrobKMjbtPHYt/Ouf0UbcBl/8A14roLF1DBS2T/D8tedUj1PXoySR0WlF/l4z/AMBrqtE3&#10;OBlRwea5HS5AGUMm35vU4rtPD+141w3Xr6152I0R6VE6nSrYMgVl/ritux0uJj+8Qev6Vn6HbrtG&#10;faus02yRx5rD8PWvMqS5T0qceZBY+HbYxY8vB9dtWI/B1qzmMoreuK1NPtFOAPlx0rUsrNpJM7fX&#10;8M1h7SRs6cTm/wDhXMMwysee5+XrT1+Er3EmBCPptr0bSNIadFCj5Vx+Ndl4c8HIUH7oZZh2rCWM&#10;nT0LVGnLWx4KfgVNcOWe03Z+91/w/pVO6/Z2UpuFiF+Xqc96+sbLwRAiKnkqDU1x4GtJ4sm3GB/s&#10;4yTURzKsndMiWFoy3R8N+IPgf9mQhbNeMjoK4XXvhd5DnZbFQW4HGPxr7q8ZfDG3ltJHW2478DoO&#10;1eMeOfh9DZu8giVgPavWweaTlK0mefictoyjdI+WtQ8BGAM3k/Kcltq9OKwtT8PJbrnysH8q918S&#10;+FfIiLGLBH3s9a858V6bHAWUIuccH0/CvoqOI5zwa2C9nseX3kJgfagAH4etUbwbUYIe1aXitxbT&#10;MynGT3HX2rmbu9kl+XOM84rSU+xjTpdxt/IrDK4O3v361hX3Kk9QPStOZg5wxOcce9Vp7dZFztyA&#10;c/Q0lLU29nGxgXCyFwcc4psMeBhR/wDWrQurVF+UDAqtMiRj1+lbxdznlHlIG2rxmonQh8sVKk5+&#10;lSy56l6hkyHVmHIHStIoxkRtGFZm254FQTP5n8XTrmpJG5Cse/y1UuG2nj8q0ijGYgcP8u2mv97j&#10;8Kg83navX+Kl81Ry1dHKc/MJMwZWTFRrIVbBb3+tBwz5I+99aVFHmKSMn+KqIZOmZVyKeow20H/6&#10;9MjAzhVK571MhAZUYcf3qyZZG0Qc8J7U5YB/C27/APXUioRwB16cU7Oz5SMY70ubsLlQ2OBEA3YP&#10;/AqWR9ifKP0pJJhjAHykc5qvO/vxQuYLpFe6m53jioGm+bGPmqWfnLAVWYfNlx/uiuiJzS3JYzvb&#10;bU8cbOMr83Hc1FbxsTnaPp61diUKCxHFTOXQqMRgRT91e2f1qF4uy8/zq2wB5C03ytp4NSpBKPQr&#10;KhVlJHt1qxbIq/w4bp+FMeMHa6k/L2z0p0TkfMwxtPSm/eFGNi5G4x/OnvOA+3NVs/LlaZI7jJYH&#10;2HrUchfMTSXWRkjr2PaoZbvK/KfyqGSdgOv61VnmAGc1pGBnKTJZroluv/6qrXFx5gyrc1DJKHbg&#10;/lUZfK9fzreMTn5mOWcHqMnPr0prSAR8pkH3qF5ATv8A++qeFDHkGr5TO7FB46n8qRkx23UrKEOf&#10;8igIOuP4vloQpbkYTB3Cpoo8ncy496bErMSS341KqkttU/jVCRLDGQGJUbV9asRrkZK7e1RwFhwB&#10;z7VajUIM5+X3rM0CONUTb/6DTiCTg4GOpNBIXhQppvmZGxeM9DUbgODKq7cdOcVGWw2BgY6k01pT&#10;jYP0qNnYFjgfnTSAcWGB/dxyKQnaA5I4zTSTGMkZ9Kinuwn3U+tO3REuWhIZicrnr3qrc3aodoUV&#10;DPdFWLN/ewFqlLdMx61rGmzGVTlJ57s7jmpNH1vTtNvGm1HT/tC4+VQ2Ky5ZSOA315qFWkblgO9d&#10;EYWMJVLn1h+x14ou9eMixxeXp8MnyW4YZLdDn/CvtfXYp/7AtW8sbhANqt+FfEX7Adss2g6jKLTJ&#10;Sb/WbT0+X+VffTwB/DlqDCpka3/iXrkDivFzVctZJHo4CS9nfzRzXw606fS7+6m1SP8A1kPmL5bH&#10;IUHHNfqP/wAE29KhtfgZpl7brIudwZZOuSc/l6DtX5q/Dh1uNWvLnUFSQQwLE0O3+E5z/Wv1e/Y5&#10;0bSdB+Dej6da7yWtVlLMuM579PTFceUx/wBqdzHiKop4Wn8z2yyhduScVV8W6VKXju4F6DLVZtnb&#10;ywEFXdbcRaFcTOP9Xbs36V9koxqU7HxUX7x896NfXWr6jdSSuNv26QqMDj5sfyArpLzT92kSSLar&#10;I0a71jb7rEVzXw6jWfTo75APnJLfma7hJYxAUbGNvcV6nw0kkezUlyqx41efErwn4P8AEMGiN4Yk&#10;0u0vWYXVnPYtFbNIx+fEoXy9zc9SOfrXxv8AtIf8EgvFfi7xVqXjD9n34m6dfWuq3CyNpetSSC5s&#10;1LMSFOTlcnPygnvivvrxlZyXNtNYx3s0cbnJSNuHPoR0P0INeb+IvDWoWdxb3lzfLc2MEyyTWUNw&#10;bNnUc+XvRSEHH8IX8a8HEQre0caqTj0to/maxs1zLRnzn8A/+CSv7TXhnSLfwh4y8S+FdJ02Fmup&#10;tQ0+6bzriRiDtMmwSBR12jjNfYen/Dn4YfBn4KD4U+KtWs9UuNdf7PdCwUQQpEdsQBZiNqDcBknJ&#10;Z+OTXn3hi58e6T4jlv8ATfE2o6XpV0yTWOn6pcLqUUKnGT5qOjOn1BKjtXP/AB4Xwf8AGfw1HbfG&#10;bxRZ6TNp91b39rdaXftbrcG3cuoYbiQQ3O3OchT2FctPD4SMnLkd/PYcpYitBc0tF0PRPjDpujaj&#10;8ST4X0PwLa/2tY6ZbosLq32ZmHEZuSoBliRMERAjLfermNR+Gl94QsNS1jXNYvNZ1G8YzXl3cTZB&#10;bGEWNB8kcSAkLGqgBfXmrvwE8f6V4t8xtFupNQvpl3x3jTedJc8buWJLfn612njawg1/w80kUG9L&#10;i3z5ZG0qfQ++a9LDYKhPFOvU96Xn0XkFGtLmjCT0Pmu70fUNQtri/wBShdliuFaaZpAdhDArz6AL&#10;04781ieJJmvNQaa1tlEborKGiCnb2qe/+L1zYaXqek69o8dtcRahJbrCJGjkCjGGxzweoJODzxxW&#10;V4c8XxapuvI5Y3WNiJEkhBwR0yV6162IknNJdD1K0XUm7rY9Y/Zb8S3Vj8atL83VpR9st5LGSNpm&#10;KlSNyjaTjhgOR06V9q2U77Vlmk27WGxl6rXwr8GLayPxE0XXo4wvk6lGzL3A3dQQP55Nfcdhcx+V&#10;uP3Scf8A1qzWkTwMwp8lRehovd43PeASK5+baOv1rjfiV8NvDXxM8LT+APE11cW0Mky3Gj6vYzGK&#10;5064U5SWJxyrqeh4yCQeCa69lyC8H3duWXqDWFrT3tjFJqdgy3FuxzNbtnK/T3qpR5o2POp3jLQo&#10;+ALf4w2scmn/ABUfS76e3jMUOraa5T7bGCdrPER+7fYRuwSpbpgHjUvPCPh3S9cutctNTkXUL61U&#10;zW8jBlcLjG3j5cDJx0OW96r+CvHOn6+q/YLzzo1kKSK3DwsByrDqMZrV1bTtMiuP7auD+8ikSSNi&#10;3b7p/Q1nJqMVfUqXNzPoVIdRnNuqRqu0fTJrl/it8UvBPgTwpNceN9ZhtjOpFnb+cqzXEgP3YwT8&#10;zfToDmsX4yfFiw+EHhTUvFt3bXFxHpys5t7cjcxzhVyeBkkDOepr5F+Hvj34k/tF/F3+2viJpcc1&#10;rfStFDpVvM3lWtuMdPMDbQCoYkEbjkYGcV6GHwvtYOcvhR9BlOSSx1GWIqO1OO76vyR9krNLqMBi&#10;vVVpFHykDG7H9cVQkhijbzk7fezzinvrGlworxsylf4WG0qf+A8Gqd94g0+7Hls4h3NgSR4+b69K&#10;+HzrIvbTdbDLXt3PAxGGUm3FE5u4W+VQu3PXdinRnypWQ/KDyB1qmlv91klWQZ4Yc5p0q31vuMUi&#10;geXna3fmvibVqFS1WLTR5U6c4PVGjLOg+9KNvl4Bz3zVKz1axk1BrbzWd1bGS3rj9K5/XfEE62zR&#10;wX9vlnC7t2ACe3TiqGiWOvyTi9ghZkY/JNGwYH6Y6Vx1825sRCnSV9dTF827O51i8fcED8Zx2yDW&#10;HdeI9Re4ayE7Mi4O1T1APpU9xFrDQCS506ZmCgt+6bj2rkru+vjqLpcWUkUnRsKeK581qVNHG65n&#10;95Mry2OgXU7aQ+RMgZW5ZWHzfUematjRdEvYlYkwySNmNm4QL+PU9K5OC38QFVvLmxeSGNwGkdTt&#10;69PX/wCvV3V/E1qqRmKOaPbnzN7hvpjArzKfL7JyqxvbZNbi5ep0kWhWqXO60vvuj5dq43jPbBPN&#10;dV4etriQmJHbccMzdc/hXk1h44uoC8E0YZefmx8wGa7bwZ4wE1wrRy7ZNm1lHt0/SvpcjqUXUVla&#10;/QaiW/FNhfw655luCyyKWbaPukVxvijWryCbbIzBk/ibjFd9qesQWuqebfBdoXOWbBYdB7cda5jx&#10;Xd6HfSyXE0cYVuGVV4z0rzOJMvp1Y1FTnZt7BKTi9zjj41njjDeb8wb7244/+tU0fxHdVw7qxC/w&#10;msnXrKx0vUmtjqAbcd6ySZVCMkcfQY/A1RXRm1OTzFuE2+T/AMs+uQO3HYV+QYj+0qNZ00/eRUa1&#10;Q6pfiPIsK3H2xdvI+XJB5q5b+K/7St/tdlJnbz16/wD168p1C+l0d5LW6spJZJIVayaGUc+pbk8Y&#10;z6HNXtP8S6bZ4htNR3Dg+cFIycDII7YII/DpzWGFzTESqShV2W/kynWa3PSIvGO0bBKWCrjbnOCa&#10;dJ4rt0jH73t8ytx/k15zZ+JZzdf2np1z5aRyb97fMCR0+oNWNUj1q0tlaS1kR5v3hWRs5zz8v4Ed&#10;61/tDFOg6i15fy6feHtruyO5k8ZLMFkDnaPvNU9t4wiJz5vfCnPSvIZtfvo9sfmqm7r8p59qjbxJ&#10;qKxLdRXK7ZGJ2ySBcH0Izwe9efDiCtuilWs9We1f8JtawD/j4Xp1aq/i/wAaWfh7yZDqVrdR3Cgx&#10;tbzZ/D6143F8S7yytpbZtMjmfc372Rs/KQAAOO3X8ay9Yvtc1u1F5dOVt/N2wLGAoYgc+9ViOKMR&#10;9VaoRcp79uWz1v3KjW5mezXfxH+0xYhkWGPb9zd96uX1vxzb7HeS5jReOe2K4GTUrmyg8m53KW2h&#10;W5ynJ569/esPX/EESW5TUL2PywPnY9QD3/8Ar1jWz/FVop1H01uyfbSlLQ63VPjBpasIvMjjZekx&#10;bA/wFc9ceO7TU3/4ksqtIdzBRg57nOPavmP9oD4uWPhfWLLw1omtbLjVGmJuJphsgijHLnJHUkKP&#10;f1rwvxn8frHwrI5sPHNxNdK3zbro7ScDOAO2arArOcypxqJaS276O1/T1K5ZSV2ffU3i5JZFmsNS&#10;to5o5N0eyQFlf1HPWuU8T+INC07zNY1mKNFCnzZpCFAPc9u5r8/pf28de0yy+z2ml280sYJNwMnz&#10;PcjPX6c14j47/bG+KXj24uhrfii8WFn/AOPJJmWIYOOF6cV9FgeDeJMwk1NqCXW9/uRVGnLc/Srx&#10;Z+0t8HPDSST3HijT2LLllt5AxXnpx615v4u/b9+DWjWkU2n2s7XXmHELKvzkdD9PrX51w/FK+My6&#10;tqssslrG+5V3feerGlXWo+PdSbV7h5IY43VY1jU7VX0JNfUUeAI0Y82Jqya62svlpqdPsz9WP2af&#10;2gdK+MPgzXvF2oeH4bSw02SFftRnKKpZSdnPDNwDnjH41yXxG/bO8C6LqRgsLJbho9wLM/y+3GO1&#10;fNHgXxrpNj8LrrRvDt7c2jrCn2qFV2pcsF+/wcZ5K9BwAe9eQ+LfEralcTOJCJdxCxozHjua8KXB&#10;9DFZg1JtQjsvXuYxp+87n0V49/bX8R65deT4Sk8jc4B8piuVFcT4y+PWt6jpUqax4luE2rnPnsxP&#10;vXhaeKdQ0t8IrRsP4m+Uis++1PVNekWMln3f3iefyr6nB8KYKhKKUdF31bNYx5Njoo/Fd7qmrKjm&#10;SYjiMSPw3BroPC3g3XJbq61CztPtQtpFWa4t/nAJ7Ad+fTris7wH4Z8Naff2WrePbxYdO81ftCyZ&#10;3Fc9hjJr9jv2Av2cPgZcfCjQ/iB4K0TSr5tSt2nbUls1ffyQhXcvykYx6k88GvuspymWOk4Uo2S6&#10;s0fNbVH51/CP9hP9pT43wx6r4b+GuoLbyyf8fV9CYI3HHI34z17A19K+DP8AgjtqWihPEPxi8Z2N&#10;jaRlfMtlkCDH90sepz68V+oOheHvsMMcMir8o2hUUKqjHp2qPxr8K/DPjzw/c+EfFmnW+oafdqfM&#10;hl+hwRxlWHOGHOa+4wfDeDpSTqtyOijOHOlNaH5meK0/Yz/Z8EVp4X0uTxZqTL+4NqnyKykjmRx8&#10;oyOo4OK8d+Iv7XfxO8RWNxp3h6zs/DNr5CYWziDNG38QDY5OOvGcjIx39Y/bq/ZW1n4BfESGKztZ&#10;pdE1CNm0fVGkDNJtP/HsxwMSIDncfvZHqa+e/FHhq8Szt9Sv7E+XIzxzSqu10bOAcdRj1PrX6NhM&#10;lyyhh1OlG90fq2W5Llf1ONal711uzzDxf4a1vWr2TW9Q1Rr6WP8Ae/aGmaQFSP4d3T3XoKxBDbXV&#10;wNL8lpLpfnCxqSCMjJ9v5cc163d/DPxFb6bbtdWc1pb6xbSXFmoYH7UAdp2dcncMYBPPtmsmX4Se&#10;JbHQLbxhp2keRDAM/wBtX11HFbq+SMDJDbtvZieR93pXPiJRp+SOitKjSj7r0PPLTw/d3lvMsttt&#10;khieRX3bGjjVcll/AdOh+tVl8G65ql41hp0DXTNgQrGu7JLdVA5H5jrXqumjwnrl4qeJNSvPEE0N&#10;rsikt2NvCBuywL/ekHXnAzk817B8Dvh7BcSJNpFhDaQsuPs8MWc855JGfXkmvAxeZUox93VngYnM&#10;KSvbU4z/AIJ4fCDxt4J/a9+Hvi/XLCS1hi8RxpNb3DBWywaNT14A3Bvwr9vfB9ybG6+zTblWYlJJ&#10;DGCoPXP1OK+Nf2ev2ZNCi8d+HPGkthJMtvMtyxkkOPMVcjj/AHvevs7wJoyzXka6rcqqySbVVVxg&#10;5BBPP4CvmJVZYjMFKW58dmeJ+sVLnp2k6PDBZBpZm2rxhm4HArN1G5WJ5NnKp8q1I19FY2MemteL&#10;J5a7d2etc34j19E/cRMu5vu+1epiKlGnCyPMhFsm1HXIEdQ0pZe/vVFdUEhYGQbWf5d2Of8A6+K5&#10;say07siyKy7sNntTZNRDw/u2XcqkYYjHscV5NPFe0ZvyWOjjv/Mby5pFVWkI3c855wffNOvb23ni&#10;aBgOFJ8zrs4OffvXFSeJo7XaDIP3bkPvY7QcnHH0qSDxnZ+U8gkZ1ZfmkVdq5yeh5Pp+Fd1DFxtZ&#10;kezkdVNo0V2ImEq7lXYjBiQ+AMdvrXP6r4dt2naNXYK0zMsnGRjBwPxobxTduy29jJuLKMbW6Lkc&#10;e55+n61Jc+L7W+eGD93u+ZGbrhvf05x/9auj2lKohx5kcL468Nm4s45rG0EkisFlkg6seeceh78c&#10;V59ffB2a3vAmlzLIY5F8yOQk7SQThSRhvzzzX0GttFcEwRsHlb5FZGxg9cHj/PvVPUtFt/LCvAis&#10;smJAo4k6+wx+Nc0sLGV2b08RKB81eOfhNZ+JtJbwx498GW15p8ykEahb+ZtBGCUP8DYxgggivAvi&#10;P/wT38T+CDL4o/Z/8Y4sRbln0HWpyTKRtOEn6fRWAGe/Q1+g2qeA7K7ijZxtkZt2d25AMdB6da5j&#10;WvA0DXf2fT28iYKDNuG5T2zkjgd8e1cVTAxtsdtHGWle9j80pPiV4w+GGvw+Fvi58OrjTZpMwxm7&#10;iZI2YjAYMflJwc5Ge1d94MsvD19i8N59nZlVYoJiWjcjnG4Djv0r68+JHw00TWNFbwl4j0a11SE5&#10;WS1vLUMrsw5ZQw4b3GDXz/4+/Yk0/T45PEPwo1260+5jLbtLvLzdatj+BS2ShzgdxxXm1KFSnK61&#10;PRp4mM/iON8YeDL3xmBHfaVZw20mTD5JTyMJ0Py9DjPUmuN0TwpfaT4ie6h0iyvLFWVkhuMmOT/Z&#10;wOenPtn2NdloWpeOfCWuWeneMvBe2NR5baddgbJU/wCeiyYZTg4PtjtXRaJ4V0SPWrjVfDF60Fnc&#10;MV+y3VsVWNCfndG/iDHgd8GsX72sdzojzR2JfgL4R8FXPxRt9ZvfDjabujw1u18zQvLgMuBgYw44&#10;znBIr698K+RLBJBFMvzDdHDj5guBgYHXknr6V8zp4ZsJLVb6xf7NaJJthmuFIJ4yTjv0HtXunwg8&#10;Urrvgm3urK02zRyeWx8vlnHBYHvk8/jivXy3ETs6c99zgxlpyUzC1b49WGneM7rwP4l8OXOnzfav&#10;IhuLk7YboEAqykjbnB5Getej/s06roPibStfh0mZF/s/Utrf7TFVLfXqOajt9EtLj/kMWHnb22ut&#10;5bhlXJHzEMMdcVmaLH4p8G6vL4dgsbO1s/MeVWs7VVEyngE4AwemfWvoaOLlycrRzz9nUpOEdGey&#10;w2cBm5AKnGNvQ+9aNvbDGVTgVg/C3xS3iWW38MeJf3cijFvdBgFGAfvVr/FDW7Hwd4YuL7RNTguL&#10;hWMUSq3V+mfwrolO1PnPO5Jc6gfKn7ZHxN0jVfHF14AitUmeztNkj+ZkKzgEjAPUD+dfE0Fr9g8V&#10;XADL5LTBWwe2elfTHi74S+KYNSufFWr6hFMzySz315cOd0rE7sD0AAx3618/SppT+MJWLec011+7&#10;Ef3SS3X3r5CvOVSvzM+pw9GVKjFE/wC0lNBpH7P2qRlx/pASNI1XluRz7Dpk182+O4tS0v4XWF0f&#10;lYRpJD8oz97j619J/tX2d83wOezhSMPfXEcSiTJwC+SQe3Arw743aVdD4b6VZom1o9Njx8oA5Y4x&#10;j1o9tyOEO7f5HpUsP7SjUqdkvxZ534/a8h0TQ5ZZmWRtP3Fs88tmq9nro06OOKSYbjHn73b1ra+I&#10;Wg6hqlj4fs4LTE39lr8q9vc15z4zvbnR9Uhs+v7rJ29PvEf0r53MoKtgop93+ZtjI8uZNLsvyR2T&#10;+KFZ/l2kHng9P85q9peutPOqqN3Q89q83svEAkZWPXjndXRaJqRYqe/RVDYzXgVKPJT0MKkT0bSt&#10;QLkBgrKfvKeenvXUafcsI8KFPTj+lcDo13tdXyu5c9K6zSrozKuE+Xp+nJr4nNsL7TY5JOzNacyy&#10;xYCAbVDN3z/L3rF1i0u59xYZVR8oIxW7A0YTDL+f/wCr3qC4sJmxKEODnPyn0r5ehhpxnoc9SSeh&#10;5b4y0OYKxLf+OivPby0uLW7JDqfm4YZ9cV7N4x0h5wyG33ZTLbV/+t615lrWmsl22Y+C35fT8P51&#10;95ld4xszx8RFcxd8E391kLuHJwfSvVPDM086KqK25uqqR+npXl/hGILOrmNj82frz1/z617F4Cto&#10;pEWT5QwBIZeMH61046UlEmlqbj20qQNIUzjn6Vxviy1uZXaS2Vfmzn5f8/nXq8NjFPbj5FA253bf&#10;YVy2s6An2tkltvlydrbMV5GHxCjPU2qUbpHkt9o17M+BGwAbH4Vb0k39kQZFbCnkHqB+VejQeC4p&#10;cERdTxx7f/rp8nw6eVcR2h246hSeP8K9T65GUbEwoyjsY+h6lO1srFCpXBCsRmtqx1m4d9uec/e3&#10;Y/pUy+ETaRYNuvy84Ttg1YXSzGvyQ49tv9KzjKMpG3S1xWkuUXerbh0C7sY5q3FqMMC7WdI/9lga&#10;LYRyIqMu1unzen5cVe0/Rlni84RDa33fl6/rXLiuWNrscYNnoOqeF5k+dYsY7HHNY13oM33RHtY/&#10;rXs2q+HYycpEvOQCv/6qwL7woJEYrDg7fuVEZyR+/qR5ZJo90o+4W7jio7nTZnVQANy/w9xXolz4&#10;S2jPlbfbn9Ko3XhdlB/dHpz/AIVarFnnd9DdLp7RHO0Lkc9a8f8AiboM2orITGeeP0r6H1rRAsbH&#10;y+mQfauE8U+Eo7mNmaL+fNduHxHK7nnY7L44mNmfGnjf4WCSdpPJH3uMr71F4Q8BvYSKwg2jd2Xj&#10;NfRHiT4fCV8+RwW/u9qwj4HS0k2iGveo1uaNj4etw1GniPaJFLwNaLZFC68ZH4V6hpd8sUKkNx1+&#10;v6VxNjpZtflA2j+7Wza3UscfJ9lYVc6POfS4GMsPTsdjaaoB1GB0PNbFpqPmAEjK9/YVwllcyOV3&#10;A+nTrW3pt7IqqqP93t6+1cNbD2PXp1XI6xZ3+6Fxx+FZ+oSoOQu7cR17+4quLmTy9hVlPYVDLcMu&#10;5nUnPC57VxqlJHRzkUqHduHTPp70kdvv+Ydf7oqOS7k35RQyj/ZqSC4XGdvB+vFauMrGPMWrW22g&#10;ExqNo9Ksx2wdVDJ09KrRTYXb5eParttKTglduGwTu9q5pKRQh07dz+vXAqO70lSu948fL97vWnFK&#10;icbBzxyabPMrxkgcYx+vX+dOMpRZlOMTjtW0MP8AJ5efc9T7VxuvaNHuyY+dvOB+v1616ZqMcYDY&#10;AX3HWuR16JSCzL+XPWvQw9RnmVqR5fruhruJ2bW+lcXr3h9V3MsWe/rmvVNXtEJLqm5VNcrrOmNK&#10;hXy8cfnXr0ajPJrUTyfWtEKk/Kcc8471zOoaRtX5YvXG5a9S13R2fLeV83TkVyup6Cc8Jzt7d69e&#10;jWdjy61HU4KexkLDC9/4aRbCQOAcH8q6ibRATkJt77ttRpo/zABMf8BHNdXtTj9kzHtbB1fkEZ+6&#10;fStmws2U/Ov8P8XGKmj07HzD+E5+7j/Per9nZIowUP41zVKh1U6Vi9o9mNwDxbuh54rqNItlVgCm&#10;Pm5yOtYOnoq7UHb/AD/Kum0YJuUp2/zmvPrydjvpQOn8Mo1tOsq9K9J0myju4YwFBXvlT+Vef6II&#10;lVSe33eOtdx4Yv1iQReWC44y3/6q+ex0PaRO2phY16djorbwVa6iqyEKrKvVu4/Kta08GWdijRRR&#10;I393vmrGk3duieXIeTg/pV+W62spDDGemK+BrZXKWI50/wDI8KnkcY4nnsc14ns4dNtWO0FtuAv8&#10;vw/wryvW9Ja4meeZPnZs/WvUvFE/2jcDh227cD69a4/VNPUKygfWvr8svh6eu59XRwfJSPNtb0IP&#10;96L7uMfN1rmtR0FCxKKwXnOT0r0zVdMwvlsPUMxrn9T05CDgL0xjaMV9Nh8UzGrhbnn11oP8Sr/n&#10;NULrRgT8seW5rt7zTGQZ29uD3rMutPZdweLcMdOOPevSp1jhnh7HF3WkPnLL/FWfdaOqKcDJzzXa&#10;XGm7WIVPwWq0+lIwwE966I1jllQOEm0oZww9xmqzaQyjAUjjr2rs59GDZKrndxULaHIThojiuiFc&#10;55Yc5y00vYcmLqa2LCzDKpOf9rFXYtIIw2z6irltp6hson/jvWiU+bU0p0+Uk0qIbcbfb61uafGA&#10;Nisfl68Vn2dsYxvVOcfe9P0rY05G3cKfoOtcdQ7qcehraRbeZtJXtiuw0BNgUlj8rZx6e1c3pcHK&#10;opPDYXNdVo0HyqQtcFaR6VCB2OgN8oBTPA712GkSEgZb5lx17fpXFaPKIwpZcf7tdNp10dqsW+gz&#10;XmVI8x6NKXKdlpsIflm+b+HGfpW7pkOWBRR0yxrltM1HcMdcL/d/Kul0Wd8qNv8AEMn/AOtXDU0R&#10;2pXO58KafHIy5AXHAVucV6R4e0eNEB6cfwj9K878K3G3axB543Y/+tXo2h3a+UqqtedU1lqDOo07&#10;TlkXdKud1XZ9Ig8o8fpWTaajtAAPI4q5/aImUr97inb3djKXMmc94t06EW7RoPvV4b8SdLmVpDt/&#10;iJ6f57173r2yaJmOfXNeUfEfTopA0gi3Z6H/ABrSi+WomjW14nz34stzHBIpUYOcA815D423ENF6&#10;5xXtnjqzcPIqq2Nv3vSvFfHu1WYAfMGI+b69q+swsm4o8fFU73ueM+M0BuHBU7geB+dcu23c3y98&#10;113jJUE7EH+HNcjdSDPyhev9a9A8mcYxIC4Lf3jTyismMYqML0LD+VSowznPH8NaGZSu4sKWcf7p&#10;9Kx77AO8nFbGoMR869unp6Vh3s4LZB5+lb01I56zINxToDzTHLZz8vpUbzKPu9qDIDjI610nHuNu&#10;E46L9aoXT4OfvVdkA2+23FUJlYllH5YrSmZVClJIwOB/9ehNzdM81I0OTkD5afFblX+Ue/TrW/Mc&#10;1hqhmXaBT0Vs5Izk1JHbgkMyc47VII0XJdaXMHKNCOvDKeakDrt2j86ikYbvkFRGVg2Nmf61Nrju&#10;WXkCttVeO9MMj52N1JwPeoxl2Bz/AL3tUmzftYHNAmO2F/l6f0qOWPywdq/jip4o3Bxj6H1NLJAN&#10;h3D360BymdKjSHLj+dN8tSynyuM/lVt7XGHI756UhjxwOfwq+Yz5RFX5hlakTcq4VduffrSRYT5w&#10;c0NJx8vr0qCh7cvkt8tRu/Bx8vp71H543HcOtRiTeMs1VGJnKWpK5A6KOKQSKp4Paow/IIPoMUPI&#10;pBy34iqJ5h7Sj5TnjvUUtxgZVef4hnoKhnmzlcdO1VXnJYZz7+1aRhcmUyzLdEgiQf5xVSaYuwC5&#10;+tQmcjnHGfl5qPzcOw3/AFraMbHPKdyQvtHBzz0pHkaR8BfqtMYOfvD2pyREElfxqieZjowZGwV5&#10;qREI4IznmhIyoz+VOCswyW+tIIihdw2kfhTliA3Z9M0+NGQZJ/hxt21IETGWHSlzMOUrhMj7vapP&#10;mjHv70O20YQf/WqJpO+38xRqydi3HKBwrZpySOuCv93H3ao+cMbiRThKw4LfiaViuZlwTlV5GMUG&#10;fgFD9KqmU9AP93tQ8oHUdO3pSJv3Ji46g/nTZrjyQSO33veqcl4qruHH41TlvmPVvzxVRjcmVQuT&#10;XueAc5FVZr2RsoGPFU3vHI2bvx9ahllOzaW6nPTrXRGkc8qhYe73jO7d6ZqGWUOS23jP3ahMucqV&#10;/WlXnbgZ/pW0YWOfmuKxIJGynRxtLwDz/DTo7OQyfUflWlo9lG11EJh8u8bqu9hWufX3/BPy1sbb&#10;4e6lYSxstw82+QnhduV5+ua+7NHs4l07TXeEMklvgqR7fyr87/2IfEky+OLzw5CN1uzDa+7jHqa/&#10;Uv4OeArHx14eWG9jbbb6azxSL1DDb/8AqrwMz9/EJI9PCyVPDSb/AK1PMPhtpUlr8fv+EbS0aaO+&#10;nieGFRu80k9PpX7FfCjQbXRfCun6TbW4iEdqg2Afd46V+YPwT8JT6P8AtM+CrzWoIvP+1KjR8+nG&#10;f8K/V7w5bLFEpAwyoOnetMtocuIk/Q8XNq0p04K/f8zesLQKvSnaxbNd6fNZLx5kbLu9MjFS2Zdl&#10;5qScANxX0nwx0PBPMNL+DzaPGYYNSjXYAVijj+UVVuNGa3umtzc7mHDH3r054l3lx/F+tcf4u05Y&#10;Ll2WHar/AN3vXNiMVWpx91nVTrSlL3mfKvxg/aqtPA+vXXhrUPBN8lxAzBpJJU2EZ4bIzjPUZFeV&#10;2v7a0mpa7b6F4x8FrHZ3V08f2uGTdhCMIzZGAQc5HIxzxivpb4+/s76X8R/C02pafp8Z1OM5WQRj&#10;LjuPrj1r5Mt/grqF5DdNJYt5drMEl8zarK27H1bOCD/k1NGpPEK73PYwMo1Jcsj2X4cL4dnu7a+0&#10;HxEI9P1CQyRq0xKxyFMEgDgcf4V8L/8ABS74q+JINZtfCfhXUbdWW5vpZL6SMrv2zLAAvuCr/wA+&#10;MV9WfCzwtqWm+NNL028v/wDRba4d0gVOP9WevHv+lfDf/BTzRdZ8LL4S8dKF+y614Xnngk55umup&#10;JXXJ7g3EZ98VOMpyjTil3PUxNGOHpPXeyPVP+CYP7TcY1HSdFh8S2rX1vqiwzQ3Fxtkl+bACk9c7&#10;SwHpxX6ieN/Bk9go8aeFIvtOh6sqy3FvCM/ZJGHzSDH8BPUdjmvxZ/4JDfDmD4jfFbw1oV/HEBJr&#10;lzJJNG3zCRIBGp59Gl/TNf0G/DX4d2Xhf4Z2Hg2e5a6W3gw00g++DXfl7lOPM1sfM1K3saqZ+eHx&#10;++HCQeLH1XRtMT7U2LmRZoS8M+1kADkDjPAxnnk+tYfwa+HVp40N3qcFn9nnMxSaGNjw/wBD/Dno&#10;D7jNfT37Wfwtj0PUbWWG3A8qR5LXdGCpU/L3/ul1PtnjHWsr4YeA4bHTmudJ0v8A1jDzpGj2qXK8&#10;/wCNepKjFy5j3lio/VVJdTI+FnweGheIbW5mjjdVuFJQLjgV9JRxiW3DRbtvBx6Vx/hvw3b2jrO6&#10;bpVzuPYfga6+xkESNGDurOcbaHi4qpKtK5ft2jKojyD7uTnjiquoEW7NdW6LtZcyI3Adf8azvIvd&#10;ScpFL8kbkjd9Olcz8V9PmXw/HcSySeXBNmQQt1yO/IyM0QjzyUTHD0Y1Kyje1yh4I0jStP8Aj/4g&#10;sbeWKwm8RWNrPp9wsfzGeJGDRsOjZG48YJC9flre8efFO58FRS6d4v8AAerLdRIdslnCslvMRjkO&#10;SCATjqM/XjPBm90q4j03QNa137Pdyq1zpN4quHtwmAGLgYUZJXkjOOOgNZvxA8bftI2Os6fYar4z&#10;0+0s4ZmF1c6torNBeWuM7ftNvkxyjBKsyhccEE9dZ043223/AMz0qmFvUTUb23Xe3VepjfG/Vbzx&#10;voFjps8J2659mNzbwyD5tzgleck8qMAeh963Ph18EbbwHohtvD9grTsN11dOgEkrdxnHC9MD26Zr&#10;f8J6Z4b1rVl142aiK3neC1ZZUaIyEZMqgZKk/N8pwRnOBmuu0i4tm1eOzvHFvC1womfd91c4J6cc&#10;VopxqUUo6I6K2LnTw/1eCaW7X9djz7U7XUY0MTxlWIAPSsZtN1R1YxvtycZXjNfT+teAfC+v6H9i&#10;ttNhUrGfJmC5IJHXPevEde0KfRb6W1ntTHNCxV1I/wA5H+Nc0qJ5tGtGpojjIzqunhpg3lyR42yM&#10;oH1Pat/wz4pvfHet3fhm30WRUs4U+06tGy+TuYf6r1DgYJ7cjpmle1E53GMD5vmix1+ldVo+gWuh&#10;aNDaySYVf9IuW4BY5z/9b6D2rjxOX4XGR5asbo0rRpyjqtTU0D4BaP4lsLxZZ2jVYNizEAgMfbHU&#10;fpXn+leDn8H61daU58x45tsbK3DsGxn2o+N/7SWp6d8BfE6+C5bdlt2NtcXVnud7VsqXDBeS21hw&#10;MEZo8Af2h4h+HOnePNbnbF3ptveSGRiOseSefUEfiK+Vz3hPA1KMa2CppVIaq3VdThrZfN0ed6O9&#10;kjR1uSbSpmlm3SR/Zy5+Ytt4rifD/ihNQllvorVZnYEKy4GBk8+hGMV2XiiCTxBpkMunajG8NxCy&#10;qY5DhfxA69sdj1rlYfCdzom+HT9PaO3X51khyCxPU/p6d+K/PcdTxccQocrsu/c8v6vWT1RSuxq9&#10;zeLqO2QRwZ+RZOCc/qMVV1J7/VZIYTHu+X/Vt6AVuJ9l0uwZb+dZ592Vk3dPp6Vif8JLbxXckn2X&#10;O7IDbiy59eK45UVCnaTE6E+UZZeHNTivWnaVV4JVRyDx0PtXT/DFCdVK7o23D95gfdIP9apeDpLv&#10;xbq32LTFRiI/mcjlf/r4zgcdK9S8C+Gk8N2EWlPpPlrJMZPMnQbmyfun6V9NkOFjJxqrSK/Mw5Zc&#10;yuQax4ct72x8+8spPNZiG3MygL9B2r5i/aZ+LFh8MPFVroltq2I75MjdnMTA4wTjkYPTPavrLxjf&#10;SQbVEiKN21i6ZwD9K+J/+CjNr4Zk+DWveJbS3kOqaVYySWU0bKCJOi8HnO8r+teHxZGX1mM4W+JJ&#10;p/doDp8zsbvhPxevjTQ5oZrhvMPT5v5Z7dD0rKu/FmqaTL9ge4wyuVuI0kw6L/f6dCD9eK+O/g3+&#10;0p4s+HQjuPFFxqF/a3iRhPLRSYm2YYHIHGSp6kjHvU/xL+JfxI+IqSXcdxdWNvNK8cEENw/mTQEg&#10;KXIADHpx0xn2ry8y4Qp4ySkpW5ftLqaRo+z3Z9ceKPHujW6Rr4Xsri4h8k+ZLtyVb+Pt0z6dq5rV&#10;/G0Vz/qbeaKTAEMSsCT+PBOa8S+BXgDW9TvFm1DxPe+XHCX2zTyELxg5U9jXq0Hhua5S3k8pc/Ky&#10;tzyPyr4vHZFT9o4J39ETUjHmsZml/GWz0jUWW5u5I1iZvM8wHBbHCntjNegan+2f4da1e71K7hYL&#10;biN402oCBjHb8a8N+O/gW4g1ybU7MrsZcyDbnL478cZ/zivEfFV7daaZbO7uFjm6MJ2OEHoOOvJr&#10;5f8AsvNMBVnh6U2ot/8ADfdcr2MKkVofTV9+1r4cgmaV7iPLAu21uBn/AOt7dq1tA/aX8A3Wlfb7&#10;6SNfmDJGWAY4PJwB39/SviPR4NWvdYLJFJNHIypubbx/nNdE89ro2hzXWp3EzT8qi7htUHPHHUdz&#10;9OKzjwvWjHmVV3fe35FOjHTQ+vrv9p/wKbS4aWOFY2+dFDZwwGM//Wz1FcN4g/4KF+CfC9k8MbIN&#10;z7F+XAbBHOcH/Jr418T/ABbFzeHTNHSSaThYVjh3F+P69v5VzQ0zWNZtW1XxMzPYWjmU2rMyqu3l&#10;ieg5Hf09Oa9bLuDMTUqXxFWVn2svyRX1enpofb5/b1ufiX4UvNB03wtAt/Z2jXGYSFka2DDl89ss&#10;MEetfLXxU/bE8ezySfar/wAuSNipWP5V2/T2r5/1v4rWya1catp+t3kksySRpHbyMu1CMbev3Qox&#10;jOK5m/8AiJqGsWf2W406PK4RZIWyZHr67B8BYaOI9rUXPt8XkVHD8ppfEn46+KvE/iKXV7zWJHxC&#10;scKiThVHb25zmuMl8S65rXmIrSTO3OFUsRUXiPTrmztWnuo2Rcbm3fwcZJ/KuB0H9pC68G67ba34&#10;X05fPtbgPuvIxIjDpyvfI96/UMqyKlOmo0IJKNlp0OynR5up1uoeJjbWnm20TRqi/wCkSyv8vufa&#10;saTX9E1udpdOEcsa7UaO3LMd2OuBnvzxWX8MfHc3jb4jXln4ihivIb5ZJbe3kgHlxvu3cL6YzxX0&#10;R4Y8PeG2t44dM0O2jBUZURAYYH6V9VRyelh17256FDDQlE8j0DwHrfiSW3C2N3DaxkfLNHtI9wDj&#10;P5V7h4n+Ekfw9+FWm3lmm+a8k3ABQJG3KeSOpAx+tWD4VmsyZrQRq2P4MHFE+m32o3KPezPKyqNj&#10;MTwPSuPGZH9cnG1RpLVruaSwcJW1KPw/TXLvSptOI8mFtqh2UBVOOpPYcGuW1zT9ftNUa4tg+5H3&#10;bo14/Ou91e1sfDtqtxc6okS7RuDSYywGcYx19Otcj4p8d2xtTbaOguGdf9Y3AH6c8VjR4Rh7Vzcn&#10;b0Jjl0WYWp6TcXiHUb1pGvJHzIJOFI7Hgdak8O6joHhK9W+1m2F1tG5Y1PVq57xB4hvo52Qz7gvD&#10;HcxBGOcfrWLdT/aYvtLytI27KKueBjt/nNexT4ewUVaaOhYGhHdHo3xE+KHh3xjqVm3hyxu43js1&#10;E0N9sKrN0bYUwSpwDzzn1r9B/wDgiP8At6X3h/WrT9lv4jXPmadq0stx4dmUAfZJkUyPARjhHXe4&#10;54ZSON1flpJbNaW0uq38JWGNkQSNcBGViCQNvUj5T+XvXRfDHxFr0fi6y8X+E/E1xZ3Gn3CzWNxC&#10;CrQuh4b8/wA84PBr2sPRo4ZKNNaIqtQpyp8qP6mr3V7C3RZ4rmHbs4kLfkfpUnmC6DXUIVpNnzKZ&#10;OoI7fjX5O/D3/gtp8Z9P8DafoFl8KtBurzT9KS2kudTuZJElkC4LBEEeFPYZOMjk1j+NP+Ck/wC2&#10;L8ZoRoOqfEX/AIRtPO/49/BlmlnG0ew5JnJeYMMDGHx+Ndspx6HmxwNbqfqJ8Zfhx4I+K3gK+8L+&#10;PgF0uVS32qbZG1q4AO8O2QpHPPp1r81/ivefsx/B3wtcL8Q/ibaeIdUj1K4RtD8LTRXFzc24O0O5&#10;B2QDZhgzHOWJCnFeY+KPDPjb412iWXinxv4l8QTSbgW1jWJZs5JCn5yeQPfj0ryW+/Z58XeBdTuN&#10;G1SyhZk8xY442HmSquCWUHliBzgc/lW0Myr4Wi40+p9Fl2MxWX4d06c3Z/gd58Q/2oPE/ji6stE+&#10;C/w7stD0/wCybNJuJV+1agsYZgF81wEQhg33FBJbOea4HxV4M+KUVlb658RLDVvI1GRmjudTZm8w&#10;qfmIByRy3oAea6rwHo+qwadcW6aFDfWs0bLNFJCMfd+8COQRweD2Ga2ovB76oyI80jwhV2xl+F46&#10;Kp69/cA814dfEVK0ryZnKtVqfFI5fwBogtbWSQqZGf5I1VeSSRX3B8C/h74e0rwrpsOmwzTXTQhr&#10;xnjCojH+Fe7cAZJ79M18/wDgT4YDUfKm+x7II2XazMR8wbgMfrX1r8CtPN66rLAFm8tFZFA4GecA&#10;DnpXJN2jY56kvdPo74ZeArvVPDtvaW2tfY2haM7hCr5XHK89O1ex6Po8Wk6VHDbys21RuMi/MPfP&#10;rXH+BY4NKsFiQhioBJ7dOlV9d+JU8RZYbnhf4fWvmcZmGBy/FSnP4mrfceLLmnNnReI/EUNmWt/t&#10;igoOobGPavN/Fnj21t55FW6Zj0TGTmuZ1r4tpc6rMsjK0attbvk+9cb4y8Uw6pJvtQ1vGuQJRwW/&#10;Mdq+axXEn1rm9k+p1UaXvWZ6l4Z1+KWNryR/mbnMj449cGtLUtXhgja5imjyY/lX1PqP89a8OsvH&#10;uohMOrL5bABo8jdx3Pb8Kmn+N9ja2NwdRmhG1donkwF6dAe5z+tdeBzeKilPcKlN8x1vivxtDDIy&#10;RT4MbFpF67sj6dax4fHL3OYllZRKrDaDuAbPBxjuD6GvIfE3xettX1Zb/TZTn5FMfZjkYOAOM/nW&#10;5oOu38ulfbpLVfMi2u7MP9Xjv0HXjNdtHHe2quzK5eWKPX9N+IDQfJLOqn5WjVfu5PHetm08Zl5f&#10;NW3jfzOEkWPzOemPbnP8q8Fk8cT2Wtra6nM3zTKwjDD5cEHaFx/hXomga4l3aNbyXe4yFijBRwvG&#10;f/1d69mjjOb3bg4R3PZtE8XT29numMbTFQT5bfdGAO/T6+ua0bvVIdTlhu02sJDuba5Hy9M9PXNe&#10;YW3iMaYv9j2xeRrhR98jI9hnvz+ZFXNN8U3cmmG4imkWNVIbd6DjI/TpXrQxFlqY+xPWLP7Ldx7L&#10;KTK9Pu52ev5f4VJNpmni7VZ+FZcr0P1+ua5Xwb4jIsIruO+XzGc/aEaTmGP1bgY69xXUWF7BcGSG&#10;a23LyVCncCOze9dkZxnE55RlFnN+K/h7F4gvbe7juJrUQsSohYDcfU8dMdveuP8AE/w9j1GJbaex&#10;k/du3mNG3XB4OMc/zr1wWlsiRuxZRuPLYx0ptzo8d0qNEoCSxnflec1jLCxldrqbRxE42ueCT+Ad&#10;F1K38rVtPjkjjbb5U1qGV164OffvXFeIP2f9BnuP7X8Duum3EZMkljdTlraX/cAU+WfYcc19Ka54&#10;Os7u1McYeTc21VjXaSf8a4268Bf2fDIgicAsRu243e49v6ivPxGF6WO6jirdT5ruNM8U6Trs41vZ&#10;auzYe3VSyzYGPl7Yx3HNdx8Hb/V7Nm0KO5htI7y5WSGTONjA849j04ruX8K2V4zW+paMk8a88qch&#10;c8kHHWs658C29reWmoaAgEZYokKRtuyD94tzyePbivJ9nWo1lNPRdD0JVIVIcr6nfaPo2rxFre+u&#10;ku1TiQiMhx8wxz0/+tXoFj4Oi8QQEXttGmIv3W1BuUY659PauP8ABzPbackMhnTzJBvmmT5mODyf&#10;pjFeieC7t9PllWK3a4ibgNuxX0+EqRlJHj1uaNzzW6hn0HV20uZAxjl+8V61R8T6ppVmJJ7yZI4x&#10;HlVY8V0nxu0bxTDq0utaR4dmmhW3Dbrdd2D1x718u/tBWXxY1aw83UtOuNPs5gioqqd2454bHQnH&#10;512359Gz0MBQjiJq8kjzn9ob42eJ/iF4s/4V54Is5mt5J2i2xEDzPm2jp2yPqc1V8e/s1eKPhZpE&#10;finxJdRwNBbwuIY/vb3kC8EjtuXP1r3P9jn9jS9t/F8fxP8AHl8v+hsTBZ7BIs2VHLEj+VcN/wAF&#10;G/iHaHxhN4C02+wIXgkuolYnCqTtXPRcn5j1zhelePmEqceVQPar4qn7RUKOy3Z4N+0pdXmpfB2V&#10;45huaVPM3/MzjfyB6E4NeK/GqRr3wjA9lK3lxwx+WZBjauOR+Br2H452L3vwXsLuOUpGt0rNiQLu&#10;+n4/yry342C1j8AWsQiXc8S4Q43EAc5rx6krVIfM9zDRvhavnY4vxBPG1tY3V3dRwqNOT996/NjG&#10;fevHPjBOsniC3SOPbts13bT1+Zq9X+MFrYWvgvSTs2yyWkarH+PX8q8d8fvLe6skjncVgQbsfUVx&#10;yXtaEfVmOPXs8yaf8q/JGTpzZfpnpXT+HrhopVKrtPX5sc1zFlHLuVWPy9/et7SFCyKVQfN90/3c&#10;V59eh7px1Wd5od9MxVyo+78w/wDr12mk3kmFy2O+3A4/xrz/AEZtq7QOMD/PtXWaTdxyrGqH5uA3&#10;PWvk8yw6sedUlqdtpiedLlQAPX6YrrNO0mKdAGTLe6nn1rlfDMhdEZeu38/Wuy0iZkGI0+bH3f8A&#10;Ir5KpD2cm0Y6XOc8ZeGY3spGjt+v8QrxzxZ4ejtL1nVTy2G3NXu+u+aRIjgdMlT9K8s8b2HmyszL&#10;94Hov69K9fBVuWzOXEU7q5xXhy0ke4UbQyLyyg9K9Y8FMY4lZ12d9p79a8+0CxW1ut0XXOcCvSPD&#10;DJ9nQKmGH3vU/wCc10Yytzw0MKdOMZanfacxkt1jQ8YGfl61De26XEmfLXcrDPy4qjY3kiBdgK9c&#10;L6nuaSbVjHcASEPuJHzfWvl41H7Sx1dTc0zTo8L5qrj+VdDZ6KhtxHFFn5eveud0rVoysZYp6n5f&#10;p611mhanDIUMq5ZuNw7V3WlKO5Ll2Kl74cxCGeGNecszRjjn6VmPoEGxUFtt9WLfSux1KaKZCqLt&#10;br6j/wDVXNajcrE7MNox7+1VTqSpvUGtTJk0RYjkRBeOeMkfnVq1tgYsbFA7VWufFUAYBogNv3ht&#10;71PbamLqIOFz+VceMxUu50Rt0Po6Sa3f7wwKrzx2zDJGT2rmo/EzSpuLdBy2alTxDEy7S4PqMda9&#10;rlP2xI0porUkR7Pw7fSqN7bQhSAuM9VaoTrUbJtB/wB7HaoJbxZTuG7PUrU8hpFmVrGmWkikuAOu&#10;3j+dcjrekRBcqPc12l2/nBhs9xWHqsAcblU9Pm5qqacTpjLQ8117Q7YliUAUEnbjtXK6lo0Kn5Ex&#10;/dHFenanpW7JCfLz97n/AD1rnb/QCV/1fI/SvSw9aUTOpTjI4F9CDPlYtvb8aSPRJMsrLn6V28Xh&#10;aVwqtG3PT/OavW/hJwuBb/TPr+dd313lOf6vHscTZaHM7KqAt6H0NatpoMsPyLFjt0rsrHwsI8Db&#10;wP0/Wte38NRsVGz5c/wnrWFTG8xrHDKJwcejTFv3gI29hmmy6RcE7xGWHrXpx8JlkDLF9Riq7+DM&#10;qVMJ2/wr2PtXP9aK9keZf2Ncsc7CNxwvbmli0h1O9k+ZeK9K/wCEQ2R8xnnO7PY01/BjE/LCc5+U&#10;0/rRPsTgLbTSy4EZGfy/GrcNjckFTH/vcHk13EPhIDadnI/vdKefCsacpFx1O6odaLJ9mcQLCYfK&#10;x2jbkEnND274w7c5/hbr/hXX3GhLGvMbYHPXisPUraOBiqrye27rSjU5iJQOW1RSPlU9c9DXMawp&#10;YEDHXGK6nVk2pvB+X/ZNcrrKfMfLXHP8Peu6jJHJWhY5jU+SCR/F/e71z2o26sGYuPfOa6HUoJpH&#10;OQ3J/hHvWRdWMu7HQ/zr04Hl1IdjmNUsIpAWCgL/ADHcVzl9py8gx8D+Ku1u9KkI2lD1FZd5oh3F&#10;hHw33Wz/AJ9K76VRxjY4q1O5xF3pQWTK/wATY9f61SfTjG2QldXeaaifezjqcCse8tjFuKR+/wCP&#10;pXZGpc45UuUx3tkRunVjT4pET+NiM/3aSeXYWJHU5AzVcSncxT8GNO3MKJqWs6ry3FbmmXG3Cj+9&#10;n6DiuTguNrbSfr71taZdDHvWVSGhtTlaR32jaiqska89M5rsNHu0Lr5f8POTXnOjXIJB/XdXVaZq&#10;BTawwNvvXkYimpHrUJaHoOl6nOnIfHb73atFdaklBXH47ulcfp98H24b3xnrW7Y3hkGCT8udpryK&#10;tNLoelTjF6lyYyM+H+XPVvSsrURs+Yg/L7VrOjFfu/j6cVn39kzKzleVOammdEouxyuqyHLDbz2G&#10;4YrCvpFfHP610es2jpyYwoPeuZ1KMB97jv616uHOGoZl3IkgyAv59Kzrnc6kquey49atXYdTtVc7&#10;ueapsj5xtP3flxzjmvVpx925w1dZELWsZ4CYK561HJZhht+82atAHfuI6nhj1qxFa+ZwuR+tbXsY&#10;8qkZo0cO+zG6pl8PKwULHz/s/wA62bTTmkOFTI/3eladvo6kcpk9PpXPKtys2jhlI5X/AIRZceZ5&#10;XXHSm/8ACLncCIyP+A13tj4fDoHI/wATVuPwwzvhoAxxn1rNY7l0uX9R7HnKaFIpz5Z3Hn8PWrlt&#10;pM0OcDDL/jXdf8IkMH93t/z6U+LwqB8yxLx329PwrT65GXUccHKOpzemwSo4Up+ddNpb4GeaQaC0&#10;cm1Imzx07VesNKlgZQQeewrOpVjLY3pQlFmlpzgDDM249MtnNdBaRSMm1T2qnoekiTBaP7o59jXc&#10;eHfCizBVNv1OOM4rjqVYxZ2whKWpBoFnKTllxtH5Y713mhaNNcBWCbct970qz4f8BROFZo/cKe1e&#10;h+GfAyooIh9fl9P8a8vEYiMtjpjFxIPCPhiaWMbD937ue4/Kuy0vQ7u0woIx1+n6Vq+FfCKRKEUH&#10;1rpU8PBUztP0Fcq94icnF7nPx2Usabnj3ccdKd9piztcFTj/AD2rcuNO2rtkXPbFZd3p8Syl40x+&#10;HtVNpGUfe2MjUY0IL7/84rgvF9i08LB19dp969I1PT0mtyAMn+XvXK65pW2JmZMn3FZ83vXOmn2Z&#10;87/EDSxGsxaPdlidv93mvn/4kWrIWKJgfwjOP6V9TfFjS5kglIQKu3P3fb/GvmH4ssY5JEK47elf&#10;T5bU9oefjocsbo8N8WyEyNt9a4+cq7Ej7ucV0njO42yNzkZO33rlGdtx+avcseBOVxykFgSSCegp&#10;ryHb8n60xpcDljk/5zVa5l2RcvVxjcykyDUpgicHO2ufvr7ac/1/wrQ1K6LKQG/3uawroDOQOGru&#10;oxsjz60rjxd7ycmj7UdwIA/OqyoWf7pqWKMjkru/pW+hz+8WEmfAV8+9C7GHApqRhm3K3fpineUQ&#10;2T+dQPUJbfcOnHenQW6h8kY3c05WAwrjj1JoJUHIXjvRr0CwSBVbgA1XmDHOce2KmnJzu21Xl27c&#10;Y5b3/SqiRMjZcc/nTVVjyEK9+tPdSzDn8qWOLL/KpwO1UYtAke5iB6Zq5DGp6D5u9RIgX+EBvr0q&#10;dZET5z0/u1MjSKsSLHgYA2jr9aLgRjqPzpolyNxX269femtJGeoz+NSURzHaduPY4quTu5Ue+asT&#10;FF3DbjHvVW4lw+WX/gOevFXExkDuF+VW9hVae5BO7Ax9aZcTjbgCqlxdgfKxIFbRgc9SRJJcknn+&#10;E8elMW456f8AfXeq/m72J3Ypqk7gM/rW3KY85dW6GxVyfzpRcnORnn3qvGmVwMe1OUAvhh9TmjlQ&#10;7sbcSc4GenBquZNp2H5uamKMJMH/APXUflRlPmGR/eq4mb3IW3qQRzg0JGF69f8AdqcQAtjHtTvJ&#10;GePp1p3I5WRLbZ6p3/Opok49ecZqTy/lwOpoSNlfP5n0qbgo2Dy+v8PFSxxpsyG60gTI578GkIK8&#10;MM4/SkUT4UY3Dd171HkBdoPNBfcduOtRu+Bjb9eaAuNkZsfKf+BYqvJJ8wJT8N1SMW6kcfzqAjK5&#10;k69/arijF3FEhI/DmnCVSuD+tQ3FwIvkH/66ry3hxwauMXIh1C1JchDv3VXmvMLnfx0zVNrpc8k/&#10;iagkuQBtxz/FWkaZlKrcszXm7O01Ve6OMfp6VBJPk4Hr61EzljjdXRGmc0qhL5oLY3U4SfxFOnvU&#10;UMchc4X61ct7UHkp9DVbEayI7eJ2HK/Wr9vp5+Xvjrk0+CxUDbjt+VXI4VXgL79amUi1TI4rXB4T&#10;8zVyGEcFFoSMEcLj1arEMTd1/Gs2zeMeh7x+wXbs3xJaUEbfL6/hX6lfs0/FFTJJ4Jj0eWKeO3lC&#10;3bcKw25HGOTX5nfsE+FtRi8Wtrrp/orcFh9Oea/RL4Q6bJNew3Frdm3kQlWnx7YzmvIxil7ZWNrf&#10;7O0aPgX4r3Fh8fPDPibWbJYWXVoYt3HyYfbuPHINfr14dvYbyyguoh8rwqxKt7V+WWs/s965oumw&#10;/EG++z3lrYaskdtNCuG80/Njp82MnP0r9I/2btYuvE3wr0rVLpdsktqoZfTAxWuX1ZSrSXf9Dxcy&#10;lSlCHJ0Vj0vTJFzg1PcMpcnH6VX02E+fj0FXLiIAZAr6CN/ZnjlWQLtztrF1ewhvgRMudvI9q1rx&#10;JtjAH8azLgOikb+1cNeWlmVDc526s1t7d4Y/u/yrwbx18NEg8X3k7WYaO5kLqyqPvY5FfREgEi4P&#10;rXnPxf0p4rqHU45Sqpw0Y7nk5/pU4Wp7Oorndh63s6iZ5H8PtFjsNW1rQ9Rsom+1aROlvK4+dWCZ&#10;wD2JAI4r4K/aX0/Sfjx+zf4g+Fl9fQrqmi2um3mhm4iJMOBKrAbQWAYwEN+BPSv0K1i90q9uRq1i&#10;jRXlu+941AxIvcflmvzL/aJ8W6r8G/iFeajbacu6S8n0lldfkjNreiZGI7horhx+B69D6WK5fYxk&#10;+j/NH0VaLxWXymujT/Bo53/gkX4p1L4FftW6X4R8fWDW7Wt/chreePblmQEyxtj5hiFehr+hLw94&#10;hsdTtI3hnDRtCixyA/K3GRj8K/BzVrfQdH8f2Piy3ht44f8AhIIZdPvFmCMplPmBFOPkcKxU9AQO&#10;elfrx+yRbXOk/Cn/AIR6XWG1EW6q8d1M2XkRhlC3uFwOPSqwclFOB8zioc1pPc1P2yEsb74XTa6t&#10;xNFcaDqMO5415YSlYyv+7iX81HpWD4C1OK/8M6e8aqgni4UjBU+nfmul8c6W/irwn4s8N6jbNJHd&#10;aX5kfmNjLqDjHvwvPtXjXwq8YWGj+G7XTLu4YzQwF1jzuyACzDPYjB616mGqfWKbit0/wPSwVOWI&#10;y9xjq4v8GepRaoIbhrZvvRtg/nW9pWoxXygRFd2OfevNfEutXMN4t1ZtGvm/KxmYKCwAwBnuecet&#10;bfw68RNc6hJYaijQyYI8uRSpU/596KlOVjKph5Rp81jpbmbWINWXT4LNmt5cssydAc8Z9OP1rM+J&#10;Fo19o8mlWi7ppp40XZ90n/63P5Vt39wJ08u0udqhcZU1lygfbtPR0ZmQvJ07hcf+zVjH+IjKi3Ga&#10;keb6brsccGranpupJa3t/df2dpMt237k+QHiVUToxMiSyH/Z254Nc5oWoxapcaroXi6Yf2bbzbrz&#10;S9wZbWKZiq3KAgnynOQUyQhyMDaa9L+Cvg20uPhnea3dW0bSXFtHDas6KTD+4RncFh8pLnJ9dory&#10;X4mxDwB4Us/iVa+Gnvpo7yez1yxjj3JexyMSysB1BIBBH3TzXZg/3tZwl1eh9Bl8oYjGSw/VtJPz&#10;/r8Tu/A3gm70DSbm00DxHDeWbx7YbXyWja3jycccllHpgFccZxg+t6x8OTbaDBqUWqR3m2FDNcIu&#10;3dwMsBzwT254NfN/7HniGbxTpPiDS7O4khutN1b7ZpKXH3o4Jh80MgBOV3BvccdSK+ifAfiEwPJD&#10;FbbbdmYX9lISWiY4yVGcYznIAAIbP1vERlRrOnPocOc0cRhcbKlN3cflcraR4i1vwfMsVnOzRbhv&#10;ifOxh7eh9xj8af4zk03xVfprKW0itJGqyROwxuH4HI/Kuh1fwrZW0Ud7Zr51m/K+qcetYlzZMJV8&#10;hvlXkKRyDXPc8iMqcpXWjMay0KG3n8z7OvmZxI/HPr24o8bWWpXWgz2ulWcdxNMpEcMrFVfHGGII&#10;OOfUV0FsiyuJBFtX+LcMYNV9QNvFPDDdDau/5mXtyaguNR86ON8I/CW00n4cXXhq+tVmjvdzvuyz&#10;NIVGd7kZfpjcctgDJJFP+EvgCJPhzb/D7U5mmt9KvHgVmJ/exIQ8anPUbWX6/SvS4LMDTlWMAru4&#10;4x3rPgs/stvcW+lWqxyrG8m7rvk24BI+iqKx5Ze0i16A8RKo3d9bmLr6eC9CCvOtparFxubaqtjr&#10;9e/avJfib8efD1lZfZ/Cul/afMixHdKoQIe3BG5h156U7xPNqeo3skl3ezEQr/y1kLfOR6ccdq4H&#10;x9oQubGBLiy2wtIyu0Mm10HdcAdmAYc9Gr1KeT4SbvVSkfWZXkuHcoyrvmv06HNyfFb4g3xuJLtY&#10;nj3Y8qSzAjXP904yccnrznineBfGx1HxVDpXjRY7Cx2tJc3kNvIxVckDaoz3784BqnJo7PCLa2Kx&#10;tC3l/NG2JlI4OPUd++B9KqO09qZNKkji/efLHGykZ5ORkg9vfH0zXJiuFclxV37JJ+R7WJybAVIt&#10;Rja/Y+mPA3ij4OaFYxz+FdVtUXy9rXTRuXkOPvcr19MDGPzqxc/HbwjDePJaXVxfyQru3W8BwTn7&#10;uXI55HtXzx4C8631JYryWZY4Yn2r5iorZOSwA5/POMVp+HtLia8mMMqytIo4PAwDnBHcDd9eK4KP&#10;CuFwqtzO3bY+SrcP4WnUbcmz1Dxz+0P4avbWO5h06+3MvzRrCp2ncB6+/avFrb4Sa1+2fresQXem&#10;at4f8K2EzeXfTRKf7RuBjai5Byqnls+oHBPHRa54RvfEbWWj6VpsjTXN3GkccP8AtY7jvnOe1fU3&#10;g7wZpfhDw3Z+HLG0jjjht1Ty4VwM4+Y/i2W9cnnmvPzDhfJ6rUqsOZ3vqzzMZhcJg4LlV5P8j4L+&#10;IX/BJvxB/YaxeGdfs76aG48yNGhePt0wN2R7dOlc1q37Enxr8Hrp1qvw+/tC1s4xHN+6EyqoBycK&#10;wYjnPb+lfpmLK2DKG9PSs/WtMW4haOA7WH3cds151fhfAVotU5Sj87/mebUUanQ/Oy18Kt4LtIX1&#10;Pw6bVcsiwyK0bRjHJaMszLntnjjjPYv/ABvptzF9giljZPMAk8nCn2PQY6Yr6s+Jngizm1B7XUNP&#10;gnSNWK7oFb7w55OTz6V5le/A/wABzzmW28Nw28sjKzeSoGccZHHHJ7V8RjeAcR9Y56VS689zP6nH&#10;luj5f8feK7zW9RuNEhsWuJJNyqq/dABwOSMZGOvrXjurfCrUtVkmuNQcQxrMWbzFBMnzc546dK+x&#10;PHH7KjXF895oGuGF5FHlrswFbscDHB57g5+teV/Er9nP4lWttPDo93azrJEG+0yM+52YDI25ODuH&#10;bPv6187mvBuafHGndrsaRwcrpI+WfFhm8MExw3UduqfJH/DuPXJ4z64+leVa9qfiLWNTWK1v8Qvu&#10;PzbgGxjpnAGc9cGvpzW/2XPiPd30M2t+GpJmjYOuEys3Pf1HPp3rhfiV+yj8brzS5LDQfDVrY+ZE&#10;Wha/mMYccjACDcAGxnPY9e9Y5bw7mFSoqc6WvVtGkMLJysj5s8T6xD4Tig1HT7o3811G5+zxp9xl&#10;YqQT/wB89Ofm/GuR17xN8QvFll/Zs86WsTfO1vBI2CAPuk55+nevcNZ/YI/ai0fw5Y3Mt7oNtdR3&#10;Esl3GAWWOMopRgzEZyRtwO+OxzTb39jTXJbFYPGHxAuY45oUEy6VEnyyY+YBsbsdcV95T4bqUuVq&#10;y/E7Y4HTVnhKfDqbSNGuNR1ENJdTW6/Zdjgom7kqwHQ7fT6VnDw9b+FmsrrxfqdjbRzRiWPdMm5+&#10;M45P6dq9d1/9hTw7OtxOnjHXpJI5Cse6QfvAMcg9j22nH1rJuP2I/h67Le65PqV5My7Y/MvAzIRg&#10;AEY6en/667o5D715VPuQ/qcerPC/2oPib4WvNB/4RrwvbzLcXKp5siybkbjkjgYye3PHGa8H0Lwv&#10;qGralDZ3MbW8MkgWW4kjO2Mepr79039nDwFoy/ZtA8L203zBV81PO3k/UZ6+nrTG+GXh1JpJY9As&#10;4D92RY7ZAGIPpivfwdGlg6PJTRX1dKyTPjf4UfDzxPpfi+DXYkjmtYQ4laOQ7thUj0r6R+H2rJC6&#10;QaifLH/PRlzg89q7e5+Hwm2rbwQxxLy0MMe0Hvu9K57XfAV9pD/aoHLqx+Vd3P4VrKfM7nRCnGnH&#10;Q62ySxuZQkbrtZsN1z0+nSvO/Fep+MNJ8eXGh6p4i+y2CzMnmQxglI9u5WxjOT3PetzR9e8Q6DdG&#10;e7sBMjLjdtAZc/xA4I/OsPxQmk+K/FzeIdXa4W3a3WH7PCv712UDHP3eorqwsqcZNyOihOMZ+8ji&#10;JrxC0lxeSyXB6r5zHgkcnn61LHb6g0KmyhXapYyTBflRTz82enf69s11F8NFs7a40vRtGkazmuFm&#10;T7ZsLRuu7A+Uf7RyucHAz2rm9SivpJnMkzsMZVW6Dk8AdO9bVcVHaKNp4iP2UZ17aWFlctLcPJcN&#10;5YCxxN+76dMkZ/IVg6hqepKrQWBS3VuW8kHcOehY5NdHd6ZKLb7a0Y8sNsPP8WM4rDupbaGYRLEz&#10;NI21V29T2GOtcUqlSWpyScpGh8PPgx488eatJNoHw+1jxTDHGpuI9FgkkKs4IQM6q207ux5OMVXs&#10;NF134NfEG98GePNGvtDvYZtl1Y30LpNavwdro4BGR+PIPav2i/4JK/sqfE79ir9j/UPiH8StUbQN&#10;a+JF9b3raHfNsazs41cW7SDBwziV2I6hSvAOa+f/ANvL9l34I/GD4jp+0T8atVmj1BZhb3ljodpI&#10;P7TijBWPfI2FVgAAW5JHGM4x8RiOOsHlmcSwuIjaCW+930sjgp5jRWIcJbLqeB/s/eDLz4p3dron&#10;gXR5tQupGRW8tsouQRuL9FTgHJxjkZNfQ/w1+C/gP/hMI9G+KPxD0zTWMyW8ljpsiTyyEYBxs+UD&#10;I68/ma+f/iX8atd0Pw3D4L+F3htfDejW8Yjhi09t0lwu0f61l5ZuhOcCuZ+E/jufT9dt9X1V3uJY&#10;7gNcJKxBC55/D8c15OP42zPFxcsJFQhfd6y9ey/EK2KnLSGnmfr7L8Dfgh/wgOl/D7RvDyx/2bM1&#10;3Y6ltX7RIzjDBmAyV6Hb0HGKh8bfsv8Awk8f+CdS0c+D4LHWDDE2na95kkz2VxEdyzKMqcN9114y&#10;K+Uv2eP2irvx5rdz4WufF8kf2MpNp8yzb8AKSy44JGB79M4r6R8EfG7UtO11fCnjK+tbi3kUCG8U&#10;FXYYGQ4/XP1r0MLmmJrYdSc5L531PD+t4yjU+Jni/wAfvgj8I/gJHoEl/wCItauL97cnWLuxs4o0&#10;lmB+/ED9wEEDHPc5ra+Ek37KHjXQtQ8GeFNGu59bvLPy7PWNbvhi3uCPlASNVUKWAGSGr0v9rzwd&#10;a/EH4H3upw6ePtWm27XChlDERrg8AdOOQB1xX5/eHfFSeC7HUdKguH+0alPHLp88TFSIRnknsW4x&#10;gghlI714uaYjPqOIp1I13yXTcbLVep3UsZWqxTb1R9dWvhSTwvA2na1aSQzLuHkSKPv9z06eh9K7&#10;H4d/EXTvAOuadfaiG+x3l9FBcTbvlgVjhXPooOMn0r5i+En7TnibSof+EX8dW/8AbGk7AfJvpD58&#10;a9QySDlcgjHPTOecivfNG+F/h74+6xHo/wAPfHkdjZ3IjmvNN1W3Yy2hKhgCUUqwJIGeMZ/P6DBc&#10;TYXEVHCp7kl32fod9PFU6kff0PuixuHOll7V08zaThu/H0rh/G8NzougTanHdKzHcW2sH8vtk47d&#10;O9Q/sP6n4kb4azaL4xhuJpvD91JYfaLqTLnbtIjdcZ+VTtznkY966r496bpV58Pb2HRrAW7x27Pu&#10;Rid3PT6818/xBhI1pVa/NrZ2Wpwc0qeIaPmnTvE8UutGPzWaMyuPMHOQD1/Ot7xZDYXGmw/2ZqwZ&#10;m+aRGXA//XXG6Do19pV/DHrNgqNNM23fJubr93PbNdn42OjaBqFpZWNv8zsjzqw3YXHQfrXzWRYf&#10;mwsnP/gnoe0d00W7zSruDw5PYvpMazeSMb2+ZRj7wH0xXmOs2Vvc27aZFoTXt1b/ALyRWj3HzD6D&#10;HIAOeDxXp2lfEa3l1S38M3dvbltSJWNlhG+FMA/MR1UEFsYOATXjfxi/aZ8KfCTxpLYeArmHWLq1&#10;by4bmS0CxEE553Y3YJIx0PGa+hrLC0oqSfl5nHUryi9Tg9Q1R/7eshaWirH57Rhok2iTkdDjGQfq&#10;RmvVLfxxpcoh8OrenMaMLtlUJyANueeRkDnA9K4+58d+Ffib8IbLSZdWt7PXba+nvdKmlmWOGaZg&#10;VkiZui5Ayp9R6E1574d0rxNpst5B4q8y2vVkWZoplOSp6EH+IY79K58Hi6cpfu3f9Cqdb2h6B4v1&#10;e90/xXDbNEo81wzbyNxz0XOOMfywea9d8GahdW8Vv5ox8g3KzYKn+6D9AD1747GvmqLxJN4h8Txp&#10;fXMjSsxdREpOFA64LAYwME9hk4OMV9CfDXVtMv0W1uDtMYG87csDjHAPqfT/AOuPcwNV+01e52c3&#10;unbX2upaRRiXazeX+7ZmJYfNgHJ7A8cfpWLL4su4ZftenavC6uvyCzn8xc4yVDDgkE8rnqPxrnPi&#10;Bf2NhrHm2b+crYVd0h5xyVGccf4U+Gc6pYWUOglGjcSMouG+U8YbHPYele37SUm0maU4nfeG/ifL&#10;c3ENrJPIJLqYbvm4PbG3GOOM9elezfDnxfbpbLNcSIvl7oz5a7drcYyO/I4xzz2r4xluG8Na400k&#10;0cwicttjuDgcHHGPXBr2T4TePftFoHF4s0isj7OBzt5Xn0BPtV4LGSjU5ZBiKMZRuj6ahvEf920n&#10;yv1zk9RkkGr1rqEkVgsTs235lSTavOMdO4rznSfGkGlaa8dxeeYkceYysgAAwMDI59PXmtTTfHtn&#10;KjSyPsMf/LFpd2eOvt1r3o1o2PN9mzs3kg8oJHIylT83vnvVSbRbW/laNkDKPvK2Rj8f6VR07Ure&#10;UK9tIWH+sc7c7fT6ZNdBZXaNC0zFVBAC7e+e44zV6TWo/hOb1fwfDLcKfKWOPb8vHX6VmWnhNYbK&#10;SB380Pxt6fjXcx6e9zN5qn5kP8TcYp0elJcbo3hX5R1Zce9YSoRvexvGtKMbHB3E9v4csksNbtpv&#10;9ZmG42/JtBBx169K6v4feMfDF5qgt7DUFPAaSPpg/jirup+DtP8AEWktp1zGzbv9WynlWPfNeVa9&#10;8GNa8N38eo2c0jRiTZMgkIO0+hFc8/rWGqKcFddTWDo1Y8snZn0LPJazyxojxsvXduyKoa54F8G6&#10;6PL1rTYZlyG2yKGBI5HBr5Q1Dxz8Ufg7ZXqad4guDZrM7wvqTNIFHLBQTk+wrS8J/wDBQiCw8GS6&#10;z488LXUlxZ2vnXRstrALvCg5PGTkYFdTxlFStMtZfiIyTpu/ofSlzbaLolm9npsKRqE7LhRX5c/t&#10;u+MNF8UfGzWr7w/cR3Bk8uzEkbBvnRyGHHTkHr1r0P8AaQ/4Knav4y0e+8E/Crw7NpGVZJ72+kHn&#10;c8fKqE4/E8V8paadQudPiN0HK/aQ7SSHlyfU9znrXl4rEUsRJcvQ9bBYGvR96e50X7QGowW3ww0X&#10;Tbq5kWZ72MQqijBOOc+2K8t+OtyX0WxEUHlr5WCobtiu2/apuJYLTwzpxRtsMO/jgbiBj9K81+Jt&#10;215oltC3zvHuWRi3uP1ry687ckvM+3wFGUo1IR7L8jlfjHG934J0OaFhtW3XdIzcE7sV534+0H+z&#10;tXjSSaOV2tY33RtuxkZxXefG4xL8P9FhRsMsSgLu681xOr2DpLD5g3brdT9f1rLCS5sMvVnJndNw&#10;za392P5I52KxaKfCqufr0rYsInWRV25ZVBUUQ2aHH7v5uw9B6Vp2di6jzCuB2Pp9KutCLiePUbNf&#10;SlCj98v8OAfSugsJsLsc/wC6y5rCtUCRgoPu9OauxTllyQc7flr5PMad4nl4hNnceGvEccMezdv+&#10;YHH9K7jQ/ElrPbRrIdpT+HcOa8dsp2R+OVzyq966LSL2TytoJ5/h3da+HxlPlbMI1JLc7jX9eRYm&#10;RW3NjPr+H/168/8AGOq280IZkO7r9D6/rVjUtWmBMflN83XnmuT1jU2WcwuWO7pnsK0wUXoRUk2h&#10;ujXcsd2WIz2AU8ivTvBke63j3bizL909SfSvNNDt2klDiI/7wr1rwTa77VfLU/L1Xr7+td2Mg/Z3&#10;RjCSj1OltbCK5VSo6Ny/4Vn6hYMsjbY+mSX3dOcHj/P611Gn6c7xgCLao468VS13TNoaQq27bnrX&#10;yNRyjVudHNeJzCan9ilEW09ccP3xWtB4vKBZBIO3y7jx+dcrrMTxyl9rDgHGenPXiuevddlsl3Fh&#10;83DAV9ZgYxr00mcVaUoyuj12DxtHP8n2jdwASzcVDf8AieCa32Pjaf4t/SvKbDxaki+W0/zdOO3t&#10;iti21ae7jVhKSG5zt6111MDHlYqNZyZsXV+NQucxq2c8/N1Oeo/z/wDX6LRRJJa4kVXx2Kg7f1rn&#10;NBs3lmDOmR/F83bmu50XSWayVWi6dN7Yr5rG0YwdjvpScjqrXXDtHz4P93NXIdULOD5n/wBauQtr&#10;4ZDLNn/gVa+nzRnapbvgnPWvoeU/d9DoodRYYwc8VaW6ZsIT+vvWTaxKy7DIcZ+YBvetG3jj3YJy&#10;3XvSsSWY8yLk5O7pTH09WXbxwOAKs28asFDfd9u1WorWLhQ/1+brUjjOxgT6HG4YLH78VUn8Lq5x&#10;5XbO4r3rtItLhnQBWB/GnDSYYhlh0+82Mih36FxqHFw+EUiODF15+XPpWhB4UhESqy/N1yR1rqEs&#10;YFVlxg56bu1PkgiUAlv4vpmo5my1UOci8Np/q2BYdver8PhyOMbiufmHXsa0HlhWUGVj8v8Adanx&#10;XkYQg7uvT0qJcw/aSZWt9HRGxjAHKj0NStoUbLuCfU7upqxFeqo4HT9aT7eqlsgZb681HLIrmKra&#10;FHH8hUY9m60ieH4gOB26GrA1RXbJ/wCA8dPagaiFOQP4uck0RTJ5pFV9DiCcKu7Oaq3GjopZt30H&#10;vV978NwO/wDDnpVO61AAblJ2+7VcYsnmZialYxID93phe2OK5PW7ODezvzkZZc4rqdWuWfpIu48K&#10;c/p+dcnq8zbmJbIA6bs5/wA4/WuinHUk5LXERdyHn5v73J5rmNRtS52CL2+Xk11OrAZ+7u5x9ax5&#10;0Qlj+bCu+l7pjU1OVudNLvt28H7xrPutGU52jjP97rXVXUMEfB4/u/41RlSAcr1bpXZGb6HDKmcr&#10;c6VGVwcAd81m3+lQEsw/h/w61111DBM2N3b9ax9RjRkKFcbsnGf1rsjKRyVKZwer2G0GNFx1PI5r&#10;l9Us3V28wZ69OorvddigVNoH3m/ibPauM1zaMsh68r83+Pf2r0aTucFWHU5PUYkiY7mzt6bqznnQ&#10;yHA/GtPU4SHbnd2Hv71mSRMG5+Vvzx7V3xjocch0bqfvnqa0LG4MQ3AN1zj1rMwYzjPzbulXLMsx&#10;4PSlOKsETqtHvAwU88HAH+TXTaTfnKKDx0xXFWDruL4C8/XvXQ6TdrEysD3ORXm14HpYdo77R5Q4&#10;HznbtG7qCOa6bTJSx43Z+nbNcLomq7gpVW5/2a63SNTRtvzgbuvrXi4iEj1qMovqdPBtA49cUy+i&#10;AU7k6e9Msb9ZFyDz169ParEj7wS3p/e/z7V5/vRkeguVo5fWbaSQsDt9+a5TV4CvBTnmu/1KFHQl&#10;V3Z4Y/jXK61p3muxRfmzkCvQw1XWxyVqa5dDib6M/wDPL9aoTIwdQ33geK6DUtOMe5SRg8dOlYd5&#10;byK+7Ixn5dte/h5XR5FZajY4/wB4CicGrtrCPuD6Ku3tVKCWMlcj8a1bCNXIO75enHNayJhuXrGP&#10;cASmG/kK3dNtBIcuMZ9+lUNNiCsrMfvYP15rcsEVio3KV7Zry61z0KKZraXYRkbnx/3z/Kte10yM&#10;qqGP5c5xxWdp4b5U3VuaersMsO3THSvKq8x6VNEkGhwt+8KD60248ORPIVWMdf7vFacRQN82Q2eP&#10;pU4YEMQvy7T6+lcynJHTyRZzk3h1Oir04p0Xh3aQyjGD+ANb5HmDb6n5cVYt9PPmbg2Gz8wx/nvW&#10;ka8luT7KJD4c0bbOoaNWO3IyPbvXp3g3RoXADRA9OMVyekWQiCrsPv7V3/gm7S3mUTquOm1mrGtV&#10;ci4RUdDvfDegxgKZLfG3GDXcaRpdn5eWNYPh5o54l24/CupsIoscR/dxXHGV9zGp2NGxghtjlW+b&#10;NawvV8sEEfnWXBaqw2qx/qKjmtpg21Sc46VvGbic0ocxau7xFchR39OlUZrqKYfe+bpVe5trw5+e&#10;o7O1mjPzDoabnzFRjyk0tvC/GM/0rB8Q6YrxsEHy9c11EVuX4ZPvfpVfWNLV7VyynO3p60cvUcZW&#10;Z8+/FjTCLKb5W3bfy4r5F+Nkb280zFPm3Hoa+3vitocps5mQ9FPPtivjf9oHRHtnuJCcdf4f88dK&#10;9vJ6kVUSZjjo81Fs+W/GlwomZFz/APWrl3mwvoMk9K3/ABoHF24Yc9M9jzXNeYc7V69PrX1zPlJb&#10;kk0px8pC5HFUbi4YjAf3296knnyv3v8A61UpHYchauKMpMr3gdjxgt/9aqEsAd8lM+taRjWQ/MPp&#10;81J9kySMfnXRGVjllFyZnJZ8LtUipUtgGFXFhwcsPur+fNKVbH7z8ulVzNh7MoshC5zjFQvOyj5e&#10;lW5WLjaSv0AqqUCsQy/Ke/4VSMZaCefht3f+dO8xM520GHcORQkPclvyo0J5mNYM/wAw9KjaEyNk&#10;evT0qfy8fdXvzilZdp5+lVcixC0X8RHSlGFBUrjnH0FOlVu3XHccConmLDCH/gPpT+Ihkok2MRke&#10;3vSGTjLN+VQu5Q5zz70jy96YpSsT+cE+XPvzQ9wCSSfoelVWnyQTUctwehP/AHzTjG5HOTPcldxA&#10;46cfSqs92ApOajmuht3Mv49PxqnNcE5zz9K1jTMZ1B1xcM3J+aqssxkbPvSSMZH2ufrSBT90V0RR&#10;zylzDsE8Ae2RT44yvIT9KQKxO6rEKhgQF9/rQxIAsjKAx5NSRhl4I59fWpFjGAd1DAfeHJrPmZZE&#10;U2rgt3oMJLZx9PangKzKPMxxSliFXa3f86d2Kw0RhSAR3pQpeTaucUF1Tp+HvUTylG3bhTIuh+Vz&#10;u60m4twVqITM57YoMhJwG60+Vk8xaklAT7n5VX81vvsDSNKA+0DrTWcsu1j/AEp8omPEr42KPu+v&#10;akd1CsxUc9SKrPdKvz7xjpVWe/IO3NVyuTM5VOUtXNwhGSKpXd7zxwM1Wnvn6bsVTe5YsQee/Fbw&#10;p6mE6hauLoSDcOtQSXDEnamear+a5OW7Ugl3Oc/XFbxikc0qlyaS4PRV7VGz784H096asb7uOQf/&#10;ANVTwWjFv/r1WiI1ZXVHbCheNuSKngtXQfOf0q5BZgEMR19KsLbDqF5/3eKJSRXJIhgtQCoJ/h6V&#10;chgCpj73NCW6hQCelWkhI/1lZuRoojYoyrEhRu6irEcTLwq/L/OhLYK+72qWOPkED/61ZloRVRfr&#10;yM5qxGrEbgPr7VHEjMc4qwsZ2jZ1zSNEfSv/AAT21138QXPhxLYMzNujbbyB+PSvt3xb8ZdP+Efw&#10;z8r7VFLf/a1MNpxvfJGffHXj/GvkX/glx4d8N6nr2tahrBf7Rbw5t8Lwx2nA9uf5V9DfFvwjomo6&#10;2NZ1KRGeEAQxyEng9f0xXl4uMpVlFPsbx0oyduh9heBvi54D8efA3wv4asJpLW6t91/qNvMxVRK/&#10;G3PRjgsfbI9RX3v+yzcWUvwp0l7KPaqWqp1z+P49a/LL9jj4J638Xbu3/wCEg125stBvpvs8N4sh&#10;HzA9F/l/kV+rnwl8J2PgbwlaeE9FkYw2kKRozdTgYya1wsZUqyXqfN4xxeqR6FYSqsjMxq806Mma&#10;w4RJBHk9auQXbsApWvcp1vdszzQupwd20fw1j3zKNzgfWtKeRWc7j+FZeobmZlHy+3rXLWfMVEpl&#10;cyZX7orD8aaPDremzW5Qbmjwp/unsa3VjO85HWqV9Fs3Rkbsms5R/d6Gx8seO/L8M64t9f3Ajh+0&#10;BJW2naAcgg+nUV8tftufD5Z7Txxo6+Fra8k8W+H0m02abhrO9tnUySxHs3lDcQOor7T/AGqfBt3d&#10;+HJpNJtmMtwGdVCggsBjp17/AJ18/eMpb74tfDKDxZFaxf8ACQaJdLJcWKt9+4TqgUnO2WLIwe+A&#10;elbYWo8RTlRb1f59D6TJakKt8PN/Erf5fifKPxHvUX9ku88Nv8KRqWoXNxp+r2/iJbna0cVqm2eE&#10;L/z0wWz04yea+pf+CQH7fWjaxotxoXjnVFt5be9+y3iy/wCrS1eU+RMCemGcxt2AKngV8/8Axq+F&#10;2pan8OLzwP8AD+8nt7fXLSS+8GXSzfu5GIK3FgcdHQNgjuNhHfHzx+y54+m+HPxNjSz0xbhbi3+x&#10;alpd+uFm7SRn2JyMdcj61yyxH1WSlG976+q6GUcHKVSdCqttD+hLxTeS2vivT9KeNZbTVLWeOO4j&#10;7EJuAP1wfyNfGni/xDN8PPE7GHLpHfXlmSzhdygNGQfcq36V7X+y38VJR8PdH+HfiPTdSxbWIn0j&#10;UNQYtKoX5hayhvmR1jO0Mc7lHODxXyX4++I1nfftTeIPhD8TtaWy8OzahNc6ZqiKTcW0n2ZZmi2j&#10;lw7HgdcxjGcmvoslxdOeZJ9JRuzv4Ypxo5hKnVWltf8AM9SvPGmoax4Dh0e4eNvJ1YyRy7vnXC/K&#10;uT2HOOe9eheBPiLJrEkMOtWytJHH/ot6rDew44bnPbrXi/w7sk8eeB5Ne8AXf9uaTNfI2m6hbMVQ&#10;mNT5gcHmLAIyHxjNewfBz4SazPqK6rfQrHp8PzecsmVmH8ODnnJJIxxjNfYYxYP2N7o+ozinlccL&#10;JXXWx6vYzXs9sstrBuEiqwctwOOufX/CnLPcR6k0V9EY8WreW3XcSVHX8Kt3EyQab5NpFhY4iVUd&#10;/pWOmqP4h0S1vbH5vIvo2l9o1kUt+YBr5lyXOkj85+1psYf7MPiHxTreq+NPAN5YL/Zej6Hpl1p1&#10;0vJaeU3UcyH/AHRBEf8AgVZfxT8MW+pfs2+JLSUrvtbwTK3ofMT9ME/hVOw/aR0r4SeLoPhJ4ktX&#10;Gm+NdJjfRNVsIwWW9aRkdHwclSpiYEZx83Y5Gp8T5datfgfqWhHS/tLaxfW8SssqxxrG0qGR3kch&#10;UUAHqeegyTWmFfJiE+zv+Jtg6koZmqm3vJ/iea/sGaHd2fj68lv54YzdaQ6/ZIxwTviYdOAB835m&#10;vpLXdMNlfpqWmgR3C8SL0Eijsff0NeU/Aj4f6l8PvjSZNQubeS11LQZms5bQhozMsqF1LD+IK30x&#10;9K9ksNQGrysU/wBXHIRz/HXZmU41MQ59z0+JMRHFZo60HdNJmp4Y8SSWp+w3EXmWs2RK3ZP9r6eo&#10;7dahuUkk8T6jp8Xhu7torVkMN1Mo8u7QoGLRMDyASUIOCCp4xg1G9nLA63MC4A/hC9a6DSde0wWM&#10;WlatKFjlbZb3DN91j0TPY+nr0rz/AIj5iXuu6Ob1i5tdHit7q6ZUSS4jjJfjG5gOafe6dBeyKrL9&#10;2Tdn+Yrkvj14S8RQWcj6hqc1xai5SeGaMqgjTgGMqBzzzkjPPXiuu+22OneFP7cludzJbBh82edv&#10;6nP50cvupm3s704yi99CxaX8Fxbxwwy/ekKjn0bk/pVm2SMXLEfeZa8A/Y7h+JM914hg8dy6gsdr&#10;rl1LaQ3T7lXzJWb5SeQOWOAcc8V6J4x+PfhD4YeJJNN8U2l4I8Kv2q2jEioxPQrkE4GCcZxmiUex&#10;VbCzp1HCOpw3xN0W40vxhfaKsR8mbD2ef4lcdzj+9x+FcprejNe6TITG7fMvyjOVPTGP8/yr2XW5&#10;/AXxTtYdc8KeILWaeNQqychmjPZlPI9RnvUMHwN/tCUTtqTNbtBtnVF5LEnJHHHXrXr08ZTjRXNu&#10;fTYXN6NKjH2mjR8+2/hl47hp08z92xeN2xj7wGPbH07+9Z2rfDjxHe6pNNHodwGmjZ7eRYS6sWGO&#10;MZH4e1fVei/A7wXpdwb+fT/Pl7PMSQv0XOPxrel0jTbePEVuoCYAXYBWVTMvevBBW4oXN+7jc+Uv&#10;B/wf8ayRreX2hSByCGMyqrIMex6e9XIfCFl4Y8QE6xfLGsi+XGBDu3HufTp19K7/AONfxck8J6y/&#10;hrTPLLLBuuGkXKox524HU7cE54GR3r588F/EvxX8UfifNq2tW0f9mWe2C18wFDIRI2dvY9McAZ4+&#10;la/vpU/aT2NObF1sO8RUtGLWh9J/BHwDZXOvP4wiDm2tZdsasoGW2YJ46YB/M+1c1+0D+2joHwb8&#10;eL4Zi8NXerQrbv5kmn7WxOMHZ14AGc9wa3r34taT8Dv2f18V6nAzXGoSSGwtYWyzyMTgc9MBcn0r&#10;5L8R+PvBPj3WvseqZnlmmadZmh/eEsxJyCuWOTng846Cnl+AWMm51U3FCyDJv7VxEq+Ii3TWi/ry&#10;PrLwh+2J8EfFNtbyTeI2sJZly8N/CyGI7ckM33R+fNd3pvjLwz4gg8/R9ftbpWRXUwzBsqwJU8di&#10;BkV+d/i23u9PvIdH0+13eXITNhRtnIBPQZzkdPc88cVneGPir4j0HVItT0+W4s9SMiS2b2cjKGGM&#10;KSoz0weAOB0A6V1VuH6LV6creTPbxHAWHq0+bD1GvJ6n6HeJNOt70edGVywxuxw3HSuRm8KQwXHm&#10;MFOM7V9RXx9YftKfGFZ5Net/GGofa7h3Z2mbzIt2c42NlRjJwSMKKs+F/wBs/wCMOnQLdapqlvqE&#10;STO0qNAF8wDtuUDAHoAD9a82pkeKjs0zx63BeZYeOkk/wPqLUPDYmEivGI92cszD1+vFcJ4g8LuZ&#10;V8o5JX5FXvzXkNz/AMFCfEeh/Z38X+DLZ4fMkNwtkzPJIOSiKM/Kegycg9cVT13/AIKVfAi2u9PX&#10;xXY6tYGYt9s22ZlW1PBXJXlwckfKMjb05FebWy3FR+yebUyDNsPr7O/pqeo3Pg2O4KQ2cMasr87m&#10;A/D86z9V+HdreWSXRnDzDg7uhB6jrXnvin/goR+zTpOiSal4d8WtrE0aMYbK2tpN7sVG1TvUbckg&#10;ZPTBOMVwum/8FKdGWwXV/Enw7vLW285gIbW6jlcxkDYx3quMnI69hzzxzxy3ES1jBmdPJ8zqRuoP&#10;Q9h1/wCG2maxZlL61SRXY+Zx6Y6/j/KvGPiT8DLey1Uw6RZSSxNGGZdgGDjkA/rWl4g/4KD/AA1t&#10;9Li1TTtNvJtkUcqQLgAFgd2STjCjqe5IwOc1wfjf/goTEYg+heCEuJPO/eS3FxhSgGWA25+Y5CgZ&#10;6nPTgn9l4qX2TSnleZfyfiY2sfDm7spbhk05reQRASovyliOR65JGOn1rA1f4SxXctxcJ5YjjyyF&#10;5AHXJ4AGBk5OCAMdccVV8T/txwC4N7e/DzybVvJR2kmOWmKEucbQCvBxyCep7Zy5/wBsvwFLqNt4&#10;d1fSrmGWVt0zrGAtuu3IYnPQkDt0bOKzlluIj9kcsvx1PVxOf13wVqOnqtulqqKrFWYx9GD5yfTj&#10;6cfWsuTwvcNaSSQ2cciyW+JHdQMsR15xkjPBHpVrWv2yfhjfvHPJ4f1WC3VmRryQL843EbwAxPPX&#10;B7Z74FcFrP7YXgO6n8nS/Dd2scMLSq1xIgR22ZCbRnljkDtWP1PEfykfVMV1idRceB9Y03TTNbWc&#10;bLIsUyyTQtv6kYBGOCc565x1FVNe8NDWdHbV7/Qvskqqf9IXAjJBwfl6jJ+gya878R/t0aUs1xHY&#10;+EpriXcQtxLeY3sOjYIJ6/X2rkfEX7bvjf8As97PTtBtVjmiiN55khbewJO1cfdUE9M0fUq3Yr6n&#10;idND0y78D2UUUyXsS7sKsapIPkJxyevG38Qce9czqvhbTdItpibGOT5jF5rNlQd33h0xx6jv615X&#10;qH7S3xK1CxZLW5s4WcvhoosyBc8de4zjOP4a5fV9dvMSHUdWlu/OYtKzXDFXY4JJB/w7VUcJLqP6&#10;pLqz0TXde8B6SytqWrQRtJ8m1efmx1JP515/dfEPQrzVl0uyul/eTbBJMwVGU9Oe1cXqE017PJJe&#10;Nv3jbuZSc8Y4/SsfWLYmXbEhGF5HqcdBVOjTjoEqMYLc7z4kfF2XUpF8MeHooNP0rTo/9AVIw0k8&#10;rAeZIz45LY47BcAV9Pf8Edf2D9T+P3xw0n47fGu0lsfAnhHUIdQzqUTL/bc8bh0to84yuRlm6BRj&#10;qa9w/wCCcn7Ln7N+kfsT2XjL9of4BaTZfEGfXJ7nQdZ1uKSSW700qhjZ4JPkVd27YwX5gc17VZfF&#10;m1t9PkstPeGOCCFkjtVIRFHYKFAAGPSvwfjzxUnlVeeXZXSUprSU76LyVup4eOx6pxlTp77XPpH9&#10;ub4taL4x8H6Lf6PI8a3GoMv+j87SQoztzyM5HoC2fevKfjjpcfg/4B/8JrFpa6tYXVvHDeqGBRGY&#10;Z6YYHA9QMEd68M8QfFr/AIS/UrfRZryTZBKfskgf7mBwQB15yM13WufELxtZfCu48D2Fot9HrQ86&#10;O3WT/j4QL87EH7uCmOMHI96/MVnFTNsRVrYym+ecVa2tmv8AM+SqQlzRd9j558VfDz4d+NdLm0m5&#10;hTRL1UPk3QAIPyjaGHQkccj+E444r57+K2k6l8NtSh0gaZE8ka+a2pHO2TI4BHt6fnXt2ofFHXvE&#10;lhd6brrQafB5bLbSR2qmSGTIwozyPuDjp61zXjPxJouvaHc+BPFgV7dfmtdWmjSNk7/Nz7jIFfWY&#10;DESoxhdcy2a6nq4WvP4Gzx34W/tAfEH4d+LbXWdE1Fo2ilUiFYVZZBnp07Zr9KfgD8dPBXx98FR3&#10;PiLQ4YdTjtyVvEKqzDbkErySQq/UYPavyl8WeENW+HviW60qb5o2YGN3XKyqSGVgfTHcV69+zV8b&#10;Nf8ABs8JsJpJbgO3kqoPmR46FPfG4d+O1fpeXvDwpqUdU0dGIoSnFM/V5fGkXi74Xf2jo2oxyKsG&#10;y8typ+bau11wOhJAI9RX54/tMeGofCOo2NvZwPZxyW5aEqp2zKGIUAk9iGyRgdOterfAf9se3X4l&#10;XPhHxRCfsOrMUUyKqlHIO08Yx+XevO/2xr+z1vR11dbgLcWF1JFJD8q4UO3Tn7w3HgHnFdeKhTxF&#10;FEUYuEnE4zwr/wATiWC7hnFvqUzK1vZxttW4VWwzK3QE8/KeCc4r0XwD458VaJqF1dabcyQTBV8l&#10;1kbdjfxjkEjivHfBWuXvh3VI7U6U032OTzVjuIVZtnUsjA8ZHIIyOc17V4i0+y8SeK28e6GzJaah&#10;FFPaw+ZhrYMv+rI7gENg8A49c18vjMHR1N1pufWP7PP7evxC8LW9xp+rx2uoLMu67uJk/fMFOAWZ&#10;RgtyACecda+kfBH7TKfF1obGLwvZJbqoN0twx+cDByR06mvgHwJp2pWuxHnjDSLGjTRrt3Nktlh9&#10;NtfTH7K+v2Fv4hvTAyMkKJ5Y2ndtHzAf57CvlJY7MKucRwVGfuW1/pmFaUY6npGqaP4a03V/7Wlt&#10;wqzTEtKkmfKy3Rc/dx6Y9K8r+I+r29n4guprW5eccrA0zZcp2JHv+FewWvjD4S+NtVmOuafLa24u&#10;FWT7POVUsQcn2IPbjr+Xg/7e3wp8UfBf4EL8Q4/FEepXd14mW3luLC5Kj7PJG5jYDGQ2VXPPG7ji&#10;vrVSqUMM1FJ6m1LFRlHR69jz34wfHm18B6c8dpPD/bTJtj8ttzWrFT83H8XbHHHWvlrxT8Qp9Wv7&#10;rWrm9/0qTKqv3V8xhywyT6Zxjg1S1uLxBqtsddlSVwxYyTt2bJ44OOxz1qvY6FY6n4Ra4E0Md1eT&#10;BreIMXL7OvoADnAPTj2NYU8HUqS53uznq1ZVLs2LPxHqR8E2MNk0xV7qaOaDcTu+6c8fXP416l8G&#10;PjdGJl8HfEq4utS8PyRssMhYG7sG2/wOecA9icH2NeY+HdMvo/Aqwz6a3mW+rMF3dNrR+2B1HqeR&#10;RoUEkmsSW5v/ALKJIZGbd/c2k5+XqMjjkUUMvUajl1RyyrVItdD6SvvgvrcFgvxA8K6hDfeHbi4E&#10;MeoLNsfc25lR42+ZWwhz24607wT8YV8NRzWM92FuY5Cm5m6Y/HPGcfhXoHwPe/j/AGMtRnttT3LF&#10;LHP5ZhDMj/OuQxBJGO5xjOfr8j2fi3T5PFp0onG2YruPVnz06nr9c168sLOnGMk9dz1sHinUjeW5&#10;9Wavrx/4R+XWmSFWZTK1yzGSQJj+HPT161z/AIW+JXinXY2k0WZTbW8qs0sUO0rt+VCg4xn+Lnk1&#10;i/EGbwlpfwas9ds9eP8Aal7HsaBsrsUfe5zzxwOOc1T8Ja1Lonw3ZbWL/SGVZ/tAxnbnnOeg6fWu&#10;yNeVKPvM9qn70TpvFN/daMYYdQ8xkuBuVZWGe+T7e3PQV3XwUvoNSjfUlmUoG3yNHyAcAYwOprl9&#10;S1yDxP8ADZbjxBaSPNbx77do41CsW/vZySM+4Ax+Fa/wc12zura4mvZxGWRlujtCFlAAxntjHXHY&#10;1pSly1VLubNe5sevSeOr+3jka4kfyYW2yKqHjOBsDfwg/T86f4Z+L8RvVSUJJ5m0SQxqMBh6nuf0&#10;ryfxR8TdE0bS/JN1D9oW4cW6+aW8zshxnnHqeKr/AAx1+58UeZcQ3RkbycMFJ2I3qSPx+vFdH1z9&#10;4uVlRoxdO7R9b+FPGMGozrCWkG9ty7WO0jryPrXa6Z4ltkcl/wB4yg/d7HPUe3+FfM/hrxfdWurx&#10;6MdTgWZYwGnWQdcZwBnqOlereG9faHSzcW9wyybVSRe6NnPJyMmvYoYvmicNbD7M9d0DWPtULRyf&#10;KBn+PG481raLcR3n+tkbIbP3u1ecaZ4t3ae0X2R5Gj485WxtPH9a6jwvr3mhPJjDZG1tvUn0ruhW&#10;XMtTklTaO6tLOJZzONw3HG1f51JdwWmqo1l9nznjOOtY+k6uZJ2Mz7R6N147Vs2V5BcSvJGfkU/L&#10;trsjUg9O5g1I5TxZ8JtM8U6RPor2EcjNlW87HT1r44h8G2XgrVPE3gnxRCq7daRfKc/K0YG7P0+Z&#10;focGvv13jlh3urNIv3do6818Wf8ABQnwpq3hn4lWfjq38OTf2fNZhLi6t3OTLuy2QOh2qBk9RXl5&#10;pTjTpe0SPcyfEv2vJJnwZ4yi1Wx8Z61bXUEMyzXjAXEvzOqK2Fw2ejDH5VpWwFxZ2tmIUVbd0Mjt&#10;945ONvHGP1ruvjhd/D/UdCs9S8OXCzatM0cU8UIGV4zyB1IGOpNcLY73vrONXyrsvmqrdcdCf896&#10;8CnNOWh9bFc0fmYv7VVxPZ+O9FsJwPLjsQyqzHBYgY78VyfxG0uxtJ5LCC6WdXtonZo8FdxUFgDz&#10;34/Cul/ahhn1/wCKHmmUR29jpMZm3MMjk475OTjivPtYvoJI7G2VlEjWe5VB+n+f/wBVZZguXBxa&#10;3Pp8ifNjpRZlftIaPpWi+BdBhs9XS8a4tFd44c4hO7oT+Ga8/lR5hDvG792nLd/88V6H8YbeBPAd&#10;ggtvNbzEBK9F5/n2rlfElwsUdvpSQKvkwqZG/izjPNY5bNVMImu7OHiSk6eeOL/lX5GOISrYkHbu&#10;OlXrRlRFEfXrnd1qtHiRc4G1ecd8YqyACFUL0z83vXfU+E+dqxLSNtjAQdGxuDdauafJmMgr8x4V&#10;R2rNWNlOf4vbtV7TwSdx9Mbg3T/Gvmsw5YwZ5tWJoWs7bwg+6zfN+dbmhBSNrcY6fNWFbxZl/eLu&#10;wuOnBrd0ZWSMOfou09s1+f5hKPMcelyTWVIjbanzDj+tcnqEE08xnA/iyAOvWuwvkDxtjvz/APW/&#10;z1rKu4oov3ZUE44+WscDVlGW5nUjzEXha32FdoOGPGTzXr3w6gadfKP1Y7huHv1rynR4hFdxgEjc&#10;cKG5zzXr3w/2pCrRt2wzeleriKkpUTlhGPNqeiaZpiC1WMqmN2eOOCKy/EenmTcUKqu0/jxW1ZXM&#10;KW6zCUt8vy7SRnp71R1yQliF6N09/Xj2r47FTtK53dDy/wAVWIjdmKNtJ2nHfr7/AOeK838VswHl&#10;Lt++cA8/14r2bxFpaXNnIiA9M9eteV+LPDlysjSRxsy7c7vTnjpXuZPivet6GNem+U421umjuMlv&#10;4v73Su58K3Uk8SI7/wAP8R/z7VwtxbGOfa7ru67cHr75rpvBltMXWVh8uM7h0Pb+dfX1pc1G7PPp&#10;+7LQ9f8ACNpHdLxu+7/X8q77RoEtrNUEBb5R+FcH4Dx8qyScsqgt+Pqa9J0+2UQbWl2emG618Fm1&#10;Z+00PYo2seXWmu/xiYt/dXP61s6b4hBO4XBIP8PHWvGLPxsU+7Ofru61vaf42h6+dtz6sf8AGv0O&#10;eXyR+vxx0JHtml64M8s31zW3a6yXC7dw9814xp3j6KNeJ9wzzzWxp3xIjX/lpnby341hLByWxvGv&#10;F9T1uDWRlQ5Pp8x61pQ6pEQGDfNng/1ryq0+IdvLx5vuvzVsWPjSCX7kvXr71zyw8kaxmpHp1rqi&#10;HLM38PHzfhUraxCV4brXBWvicFNxm2+ig1ZTxMpH32asJU3vY0TOvn1WNDkS/Ln5qiOsDO7LYPGB&#10;XHT+Jg8m7zfyPWoD4gOdxlP3v8ij2Rodo+owyDesrN1x7cUi3wAAjbg9M9a4pfEsZl4mbjjrnmpU&#10;8QMAVMjZz03Gj2Icx2cN4oGU3fd+7/WmzX0u4FCfeuXg11t+7zCM8Zq6mqM6szPx/FmodIaka63c&#10;jDG75SM/Snm8Zx0Yf8C61kDUmPzK+PbNKNSUAMxPIGee9T7Mq5qSTtGMMM/7Waz7+9QnG49+OPxq&#10;ld6rII/KEhz02+n5VkXV9IGY7ztb7vByKtUwLGo3iuNzfeXnNYOqXCuxQuR39aL2+cdJOdv96si7&#10;ujvZmZuMbvUVvGihcxQ1OdQcAfUVg315JG+EJ9eD+lbN64+7tzzjkdfyrG1JY2yyjO0fnXVDRmFQ&#10;xry9K88/7vFZl5q7Achuen+PWr16ihvvbSP1rHu7dnfYUJO7tx/n/wCvXfCMTjm2Ry6kZB9/hj03&#10;deKztRv3Azj34PvVl7aT77ITg46elUdQtHVuQcnAbPTNdMFHmOORz+s3hywZO/y49K5XVBJK7Ffx&#10;x3rq9VtW2MqA9Olc1qEBRiHj6N69K9GmcFXmOdv7cIfmrLuAT8o3Vu38Zm69emVqhNBEOSMck9+a&#10;7Ec8o2MsIAeQelTI+1gCM8feB5pt2XjB+UflVcSFsqf+A1apmXPymrbX2OFycpg1r6dqTLgF9vNc&#10;zbq7Fd3I+natC0kkP3s4z/erOdGLNadY7XSdY2lU3dcfKD939a63RdX+YfPhQv3q8102ebcsYI9T&#10;jvXU6JfEELu474rysRh4np4esek6VqZcL85IJ/vZ/rW5ZvLs+XdzzyeM+lcXoFwW25f6f5+ldpos&#10;0Uirljz6tXhYinybHsUZ8xM9qZIju+b1xWbf6OChYKx/vAHmustreOVVC5A6AU650cOMhNvzcCuO&#10;FVxkdDhzI8r1jS2QndEzfVq5fU7ABywY/jj/ABr1zV/Du8MDn359e1cdrPhwIC7r/EenevbwuKR5&#10;uIonASWrNKDsYAt+VXtOhcYyrDHPzd+K1J9GKvv4ZSx+bBoisDG4VUZq9R1oyicMafLIsWKMuDkj&#10;5cf5/wAK3LDdt3L93n+KsmzgkjwenfP+TWtZSKF2lh9NvQ1x1feO6mbVgrK2WPT+lbmnTANu34wv&#10;Rmx/Wuetfvjn3zWzbSqoVQPmbtXl1os9GmzaikYrld3/AH1VhY8rwTVHTyjqrGT2xWmMudwTrXBJ&#10;6nbGI6AByqOn3vU+1aNtN/CrH733qp20LHbu57dOta9hp581fMP3jznvWXMjaMTV0OAyKoH8XqcE&#10;11GkWc8citH0zx83NYei2kqLnHG7muv0C1lba5Ucc1zVKlnoWond+C7h4yu8H3rutMljK7/yrgfD&#10;rtauqMnX7vNdhp11mIEjryAe/NZU5e8c1WHU6S2mBHHrzVqOJJvl6fXvWZY3auNm01ftLnJzk/Su&#10;uNpHHJW2JpbJM8j6c1GLKJTwv1GatvIsi8nGfSoiYwCQ1acqM+ZkUVrGo+UYwKivrbzIW3Bvu/3u&#10;lTmfBZg1QS3DOM9PeqZOrPN/iTpoW2ldi3Kn8K+Nv2itLX98Fh/vcZ6f5/rX278QbZZrGQ4bdtBr&#10;48/aOtUSO4lx/EfWtsDU5MQjrnFSw+vY+GfiPbfZ9QmYDd8xPPbmuGeQg+n416B8XWC38gQfKc55&#10;6V5vJIM5+97+lfoFH3o3PicTyxqWHOG24IqMw7n+YdVzn0pvn4XcQfWkM+W4b6Z6Vtys5rxHhECZ&#10;B5oI2jIXa3amFwPnb/gVIzs4yGqiRxkHQ/jiq8shY/Me9OklGN2OvNQsAGyWq0RJ9hsjBfmLcD+6&#10;ajKLJyDzn5cd6eynOCpoCbep/M1psjCW4xUI4bk+1SmMkYI/4D60m3vkUBCBvZv8+tMmwE7T171F&#10;IxU5LY/Wnu64yc9fvetRSOS3LjjnpQTIZJluAffdVdpFzuV/YZqZhhcE++RVeWRS2GFaxMZMGYEZ&#10;DVHJMzHdTZHUNjPzetQyS7cuMjPrV8pi5MJ5MDk1C8zq2VPt92klYjkrmoJHVeMVtGJjKQs0mH9D&#10;9ail5B+bvmiUMyfe9+BQqFj96rMZXGksD8386dDEyoNvrUkdtuIboKsJBuUHH04pOS2FykYiyuSn&#10;TmnqCFyualCD7yg01o8fLip5i7DQWyCflqTDYyB1puzYFRv4RTZGUHan1+lPRgKxQEOR7e9RtMAM&#10;7jhaZJIQAC/41EXCty3vVqKM5SJPNDHIP1NReYvQH2bmmFjv3AbfamMGLdMc1UUjOUiTzZAchsD+&#10;VOVsjcx/KoS/lcY/+tUc1zt+U55qrGbZckkAON3vVea6B/eFqqtcluAP1ppdiNyP+VWoGcpdh1xc&#10;sBlWqjNO4JBYn2p91Jzg9PeqU0rMWwx+9it40znqTHTTMTwSBUJPmHarU1/Mf7pq1aWjzAfJ06mt&#10;rcpz3cnYhCM5VCdvt61YgsXZtzjH41aj09Av0+tXILRUyG5b+VTzmkYsrx2e3gpU0duBj5c1N5YP&#10;A7fd96mSM7tqj86zbNoxuQJDj+KpkhG3gn8Kmj09plBA4LVoW2gyttLRnmspVYx3OynhKtT4UZqq&#10;V+UrnirUcewElt3zY4H6Vt2/g6QgHy2q5D4QkQbjHz1z6e9YfWKZ2xynE22ObERzg1MkBIz3/wB7&#10;pXRL4Pm6GNv9006TwfKD8kJ64246VSrRlsRLLcRHVowRASc521IkXzYG7OePetSXw3cQ8rG3pUSW&#10;EtsFMobg+lPmicsqM4/Ej6X/AOCbU93pvxDuNOjQlbhQrdOOOtfdnjH9nXxD4rtofEtoq/ZRHnMn&#10;POBnvye3NfCn/BO6/tLL4lTXc77lW36evpX6o6NeWmrfBXT2UsolYEMeMZPXrXlY6p7OumjWivcf&#10;ocTN8dNF+B3wg8P3WreZpVj/AGgYLO4jUMvnLu/mQT7DrX3x+w18bIviv4LKNrI1C4t9rSXO4ZdW&#10;GQa+E/2svgNp3jL/AIJ16pF4fsvtGseG/EC3FnsfMiqWG44/3XJre/4IieN/E/hnxTZ+C/FGuJdf&#10;2poZeECTLKEYYDDPBGSPwrbCyqyqKUjxMbTpypySWqP1QjgjdgX4qzJZAxqYjVZJYjHuP3vSrVuZ&#10;WjxX0EeXax8+Zl7CVk+9VS7hV/mc9KvXTMG5qrNt6vXDUtGRUSmqqgYGsbV7l4i0rdjxk1rzsGY4&#10;NYXidC8Oz1rKVaMabKvY5nxpYHWNNls7uBd0iHYSM7Sa8K1P4e23gi9vLjVbSOGxvNn2i8jDB0bP&#10;yt1wBn2719AwW811Iy3HzCNMr83Wua1rw2utRT/2pFuWRdvlMPlxXIq0sPiFWjt1OijXlRkpxeqP&#10;kvWfBul+EvEF94V8ZJIvhPxJL5rXVio8/SpycC+tmGcYySwXBxkd8V8b/Gr9jP4j/B/x3u8RaL9q&#10;ivb4DStds7sKt5G7ApOcEgq6sDnGcnrwRX6hXnwqjSw/4RzXbWLVtJuJCsXylZLU4OORzt7ZB4qH&#10;RfDnhnw14MXS7fQdH8Safpckk2lQ6/bR3X2RgclI3YFkUMOnQH6134r2OMiqlPd7/wCZ9BXzSji4&#10;qttPr2fn6h+z58H9b+H/AIPv9cvpL62utWvPNtrfVJlZoU8hYRgD7qqoJJI+Zs8ZJr4l/bw1zStK&#10;/aivJrmG6Vd1jHeLuCtJH0domzxlF2g8c7s19v6d8ZNX+IUcnivxp4PuBY2/FxdaewJiUEArtkZW&#10;xzwV3Ag18vfti/D2w+Iniuf4m+DdGke4kuIFhljc+ZPGikICowOG75z14NYcP4XFSzdVZJpRTWvm&#10;GTYq+bRd+jPor4QaZ8KP2fLCD4KeG7GS9sdSnQXG/R3ubO6WU5UyuQQoEboCxLLjjHYeyReNPDTa&#10;VB4f0fybOE7ltRaR5gQLwFXYMYwDjpXzJ8dPHml+HP2Y9D+JXii31D+1L61t9H1bT7eVIJorny9r&#10;zOWz8jBFb8frXWrrlp4Z0jwaNOvc2dxpVu1vM3qVyWPq2TivuOX2lSx6WIwdDGWlBvm1vfuup6/r&#10;Hia6sPFFp4OgAN1cXEcSxxknI4ye3GMn8DUt1rdvpHxd8SfD17Xy47LTbPV7ZQ4wYpHeNwB/ssmT&#10;/vj3rmvHvxH1rwh8OJ/H+i2z3F3aQvJEzMGbdnb6dcOCPfjqa8S/Zn/alvPjX+2AujaxpnlTXXgu&#10;709pG5MtzHOswBzzgrvAHuK8mtW9njoxZ85V92ta1rb+p9C/BfStG1jxDeeBPFOj2sn9h6az6fqF&#10;xDumtpAfs2Y2I4P7sluRgOh5zXoMFsturJPs8noyyYIZfp+FcToln4j0/wCIya5ptjHNY6pbtZ65&#10;aK37yxkVPkn65KuERWH94BvXEl14gtdZu7rTJb+WGCFxHuEhVixP3sjnaOn1r0PZ+9dPzNZ0XUqu&#10;cOqTZtap4Y0NdXtdZ8H2EcNxZ30Ml3awPhQrfKZFXopKM6nA5znqore8P/YAJNLtblJJoJCJkAww&#10;9P8APSuMtrF/h9rSeIQsn2e6tUWeYSMy3O5Q+8AnHyn5eO3rXRad4u8N6tdNPA8PnQjmRflZc9s+&#10;nt0qadSVaN7bGVWnVqU09Wl1Oojd4xiQbgT37VhePLJpdFmlgXdCwK3ECtguvqvPDCrseu2csAfe&#10;sh6gq3Wuf1261vX3MSTrp1uvSRyrs/0AOB+Jpxi09TGjSkqib0MDwL8T/E2seBtS8O+KdUtdQFnJ&#10;NFpmozWzM1xAqKcN/fZclSc5O055ByaBBejwBDoPhe6bVtn+kec8gRS+4Hyth+ZTg5GcehxWBcxt&#10;8PtdbU7L99YzXSy7GkVI4ZydpYnoqvnY3YFkOMBjXh//AAU7+MXxF8MfDbwz4q8OeOV03QF1pba4&#10;jhaa2vhcqM/ZWeI/NGy8kNgbUY5Y4qMRUdGPMlodtSm/aXpqyevzPrnw/Pa+E7O/1SXTbhrqTa8d&#10;v5RVpSEACqCecHr+NfNvxv8Ah38Y/E2sSa9IsKrc75/s8dwFmSRgcA5wOMjoe1cf/wAE3/j3441G&#10;x8T/AA68e/FMeJY9LU6lo019qL3F3FG80UN0hZycRq0sRRScjeQPlxXu3xI8X6NHfrBcajCsihSk&#10;ZkAZgfbqfwqqM/bw50GFhW9o3b1+Rj/ALxRfaVcWHgG58H6pDctkfb5rdGhICgk7kc46Hk9Sa+nN&#10;KWDTtOWBTzt6Zrxj4bWcmnXMOr29i15NNGdjKdsaDdx659zgV0fiH4kvoUq2viTxTb29xJ/x76fp&#10;8PmTuPZeSfrjFZ1K0e5w4uPtq1oHoUtxHGd5k2qeDurJ1/U2isJBp0Bkn5EYJG3JHBOe2a8t1eT4&#10;6eNEFn4K8V2/g+KZiF1XUrNby5TP8YRiI09h834V6Z8PPAmq+H9FjsPFH7S2r+IrrapmuL6006EF&#10;h12pBbpgZ7Ek+9TSrKcrJbHO6caKTck321f/AADxnWP2eP8AhKNWk1nxR4l/eTyZmjjVju5yckkc&#10;duBwOK3NG/Zj8A6Nef2hc2K3CyLhI4roeWvttXGPpivaNX8I+ItSvIptF8QaS1suPtEd3pZd2Hsy&#10;SLj8Qa8j/bc/aZ8B/sa/DWx8XeKfCFxrF9q2oR2OkabpHyyzSHl3yx2qiLliSRnhRywrqrYipKN5&#10;PRHVLH4zGSjTTv0SRzPxy+AeofFabT7fSvGH2HT9Nt2jt9NW3GxXI4bP168dOnfPzD8Qf2Lvjt4c&#10;8TwW3hDQYr+Fow8VzZ36xxoxYhlIc5UYxkgY9M9D9oeBfiT4e8eeF9P8Y6S3mWeo2qzW7ldrbGAO&#10;SOeR0NJ4j1m0ijbyWXIGf1/lXZgc4xWHjy07NeZ7mVcSZplP7mmk0ujR8PaJ8LPi5o+m26eKvh5d&#10;w3sk7Qxs1uXztPHIBDHOeQefccVxviC1EesTaVqaXVrN5jNNAoCMuRxgsowMAcEe/PGPrzx5+0j8&#10;I/hvby33iT4kaXYkbgii+V33L1wqEkn2AJ9q+dvH/wDwUd+CVuZJPDup6lqzSQtuVdPcK/GNrGVf&#10;lB6cg8dux9BZxWlK8qZ9bhOJMyxHvSw/3XR4Zqj65Bb3kNnepJMshAWPJRI/4Ezx16n1qLwBdzQz&#10;TQ3c7bd3yq3yDczHnv6Hv29iKZ8Rf+CiHiLWraN7j4M+GWtZZQVmvI/MkDAADLRiE4xxt3elcj8M&#10;v2ytA1eW+stX+BugRyXEm/zrWS5VkXeTsj/eSKgJyOnQ9amWdU7e8rfM9GtnkvZ/vYW+aZ0PjpbS&#10;K11C8mkk3FWNuzSY3MTjOc8HBx2rwz4iRDVo7dC7wsrbIpJm3bCT1Y8ZHJ/CvoGPxHbeK7qSXUfg&#10;3DFZ3EOIp5NUlwWBz8qE5IwAPmwPTtWB4h8NeE9G0trm1+Fdrcskcgm+1arMRFuwBKQq9j0GSB+V&#10;eXW4iwNLWcrHny4gw0d7nhq6ZDpNv81mxX7tvIFAWVm6YxwvBPfvj0rc0uXTU0Oa6uYxI0KhtnAw&#10;M5OO3p7Z6e3SXJ+GN9dyXHiXwfc2sxhkMKaf4gKwtxn5g0DEcgbduAO+MVT1Txd8KtRGLTwPfQtb&#10;IFjX+2ldWyQDu2xruPHUYxn645/9bMpktJ/mZVM/wstmzl9Y1rU7maae9ZoQqiOGPjdjIwuPQcH0&#10;wK5S7uZ/7Z3zGaPzI2JXzCdj4O44Hf8ADIyOtd7r/jbwPql/Ha3+naksakJCkd2Mouc8Arj+fNcv&#10;r/xX+BlnDCL3wf4iVlUllj1GEtI/ds4GBg4HHHv2P9ZMrlo6ljmlnGHl1Od8S30d/Ec2jbYYJHXd&#10;LnL9BjPTn9OK4839jcSyvrw+zebO+5uWkTdgE4B6Yx9Pyx1Wq+LPhP4h0W8g8O3PiKxJncx/areB&#10;41jJGEBEmSRgsWA54GO57T9m79lsftXfFq38BfD2DX7z7Vcb5J/7PVoLC33nMk8ocKPlAOAM54A7&#10;1jWz/KYU3N1VoYyzLC8rk5Hzx4tS4sILXT/NgkWS3G1JBtypzjjPJOfzzXHXRuLqdpJY2VZG2t82&#10;3C56/TH6V+j37Rf/AAqX9gXx5/wprw1+zZ4R8SSafChvNS8baW2o3F2zAMWBmwsa56BBtNeP6Bqv&#10;/BOn4sPeXnx4+EWqeFdQuZmnj1LwHfNHEGZgdn2WXfHtGc/KEyB1zivhKfihlVaty+xqcl7c1u3d&#10;bnjy4gwylyuLt3PivW7MmArtY7ST5it8rY6Dise6tbqO2xLDtY7WZRnoeRX1l+05+xnafAWLR/Ff&#10;hjTpfEXgbxLHJceHfFdvfBrPUF4JhZcbopYx8rx7sjse58Hf4zatay3Fp4O8PaVYxz4S6ZdN8zcs&#10;f3P9aW4zzj35r6iPEWXV6SqUpXTNKmaYeUVKL3MHw5oGoyJGmk6LM+qXKuI45oS2I2B+ZRjAJw+C&#10;fTjNVdb8EeLbZFvL7TXsYmYgtcSBBuA56n+hrSl1z4jajJPP/bN1I0uCWhlEeSB6LhcAE/nV3QPh&#10;22pafHBqcclxdSSeYGYgYPpzWMs45vgicUswbfuo4/8A4Qu0vYGuJvFJkkVgTb2Nu0hK5HOflA/M&#10;16H+zR+yhrn7Svxc0/4VeEdK3TtHJeahPcXwTFlD88zKpI3Ose7CjJOOM02x8M2el3MglG2SLlVX&#10;pjvx+FfTX7D/AIbt/gB4f8SftieIZWsbiPS5NO8E28zBGuriZfLmkC9dixllB6Ek+lfMcRZ/UwOX&#10;1Kl7O1orq29kvmcGJxVTkbPQf2ifj7Y399D4R0ee4k0nw9Yw6bpLSH547aFRHGuTyw2gda8h0z4x&#10;axHqj6bqtzvt7pSr+WxXZ3BHbNeZeL/ilqWta7e6lMVVpm39Tjk8r+vHPaue/wCE8ure1nuYdrSx&#10;t8pZThlJ4H4H371+L4ThnmpN1VeUtW3q7vr954NSDufQdh8R9Ns4rieK4ZnhU/Z2yS2RnIIzXfap&#10;+0Ii/Brwp4r0m+2XULXmmXSsilSEwcYbPBEx9/0r4ztviYLaIyzbty/d61uT/FLT3+HU2k3TNIq3&#10;yTQiJtuGZCHB4wD8i+ldEeGPZ30erRjLD8x1Xiz4w/2Wl21rH5cPmFhNggM3op6d68f8Y+PfE3iM&#10;tdPqLeR5nKq23t/h3qtqskHiCFYdK13y/wB5v+x3jbefY528++KzLvQfE9ujQXWjXAAYZ/d9eDgj&#10;/Pavr8tyfB4O0rLm8zoo0VF6HpXwv1l/iv4Y/wCFea7dx2uqWeW8O65NJt2sQR9mdieQwyF9DWTp&#10;Uup+GNSWx1GS8stS0q6aNrdVZXVwRjngjGf5dsVy/hvw/qr3luiXKW7yOqh7m4WMRtnqOc/lmvbP&#10;jJ4s0W2+GXh/xjavZXniuGWWw1fUoVLeYqkCN8ngtgEbsZr05VI4epywWktPRnoL4DsLTwf40vPE&#10;dvq8WlyW32qyheOa4kXa8jAerjnOAOh3ZrvfGXwd+PvjDwQ6X2hqsivI6iGBW3AOTlXViwJB6H1+&#10;tfKnhr4neMXeKVtTuriOacEoHZsMOcH06k19g/s8ftd6fpXw1vtL1bXbpbxGBs2vJFlRZiYsYVhy&#10;ABJ8pxxuGa6qdKpUVudI4q0ZR95Hz5bWWq6FqCzeJhcW0rTBRFLnLgZ59xnj8D6V9C/D7XdBTwxZ&#10;2WoaNNJqUPm7pFuPLj8ovvRdoGeCx7+wr2Xx/ZfCPx9pljq3xK8I6fd6XJbmVdQ02Rlkt58jJRgf&#10;undv2MCo547jx74qeHW+GfiVY11hZLVstb3CwMu+PC4ODhc/NghSeR6YJ8PHUnTm4MiNTmiep+Ed&#10;T8P+KNNXU7OYWU9q032yHzmZZMqvzJySOByDkjaSD2rpfC3jrV/BthNd6DN5NzNlVwTsZR90n/8A&#10;WOtfPnhj406f4F1Mf268c2nTbWvZY8M0K9Q4GRk87SvcEj3r165vYNV03+0dLlaOFhiGOQbSVPIZ&#10;ecEEEc+49a/Osyo47L80+s0Fo9n28mc0lzS1PQvDniy/8QTXi21+IJLpy5hYFV+7nhgQeD0PUcV1&#10;fxT8AeJvjx8BpPCNrqEccz6jERJdMTG2xXAOGOQD7dT+NeLaXq02jtb6j5rfubhQr4/2vyr7H/ZQ&#10;Nh4u0a60G7aOaF1Zcqn+plHIPQYBD5H4+tfS8J1cRnGY+yxEn38jCcVGSaPgL48/CLxx8NPCsdlq&#10;GiRTWJtRb3UKx+XJDMBjzcr94EMOOvyntXDeLvCM8Oj6TpSaXHarZWMey4hwWBI3lX53BieO3GM1&#10;+qfxc/Za8PeLIbgyu159qf8A1JGTGpXG4ZODyF65NfC3xd0TRvAHxu0qJbFfsd5dRidnwqTKCEbP&#10;TBGCxr9MxGUvCyu/hRpHmkeGaPpjSWN7ZxndfyQrKsMfLPt/hAJPOMjp37CjwdYzLqrXEMOzzLeR&#10;t0i7mIxnjceB79K9q/ao+Blt+zj8TbR7CIRxahYtcWi7t2UZRgHA7ZPOefWvKfCWs/bLxZVtJfNd&#10;tjIxCA/X8/p+lcNTCujUkrBKnzas+uP+CdGqRa5c658MNWtFuLa8g86O3kYsvyYJTnAyQWxgH371&#10;wf7Q/wDwTyufhR8S9d8V+Cddsx4fht21HT7PUJG80biC0EeBiRhliPRYyDz19C/ZR0DTvDqaX4h1&#10;WzXTtYN0s0V7Z3B3+WQCqSLnBG0nK55yOhFfYur+H9F+OHhG3vdOaMtHKwmOAJI/lIB+YZX5vmxj&#10;kCu3C0aOOwbhFpzi9u67Do1PZVLo/IPXPGknjKVdDdpPJ0tpmWYTHyWjIUYVc/KQ65znA6dqs6b8&#10;UL+W2bwda6gslndxrFK/l8yYZWwG9+p6en0+xfi7+xH8I7XWdQtpPAcemSXkLLcXenNsEzEj5mXo&#10;CW5OB1rwbxR+xInh3VkXTvElxAysRDHcQiSOZRxhWGCDgj1rwMwjKlo42sfQ0cypyjZqx22sR6XF&#10;8E9JuvD13cQypalmt7djtX97K2GJbI4IwctlVGexrltPu5PD3wdufFlwG2/NFCGkP7xs9Dzz/hXa&#10;2GjyJ4EXwfbWcf2yGz8oC4Xy45WAI+9yMgnv0/GvHfjfr2seGfhTb/DS4g8mHdJPeNHJ5mxsdmGR&#10;yfz/AEohWp1Y3b6HoUK0JU90zzl/i9d67rM3mSsscKlY2hYj5vXHpXvX7Onjm50myVZ38xVUP5b5&#10;yVPQZ9Pavlf4d6VLqcC6iV3GNWkkPRTz04Net6P42Tw1dWEMZC7o1eRVXO3Ppzkf/rrj5p0avMmd&#10;8HGpGzPoHVPFFna6y99C1xNLdSEorSAbW9RznH4dq9l+Gfi/UZNEjt0mVpHZQtxNJwrdD37Ad6+R&#10;NJ8apNr32oMJU8z5ffPb2r6C0XxP/ZPhBL6HUlTz/kMbMQTz2wfoa7MHi/ecrjrUuaKike9aH4rt&#10;Gs2kN1Ex3cgtw3XAxkZ5rpvDnii6N3G2zy5iGL87VC9uM88V89+FfiOmotHbatiKTcqrtj42+vHs&#10;O9emW3iS3tZGvLWJ5N6ZVt3QZwB1OCMV7VHHRqR5k9jhnh3HRo9tsPE0E9q+27WObb8m7+I+grq/&#10;DWuotmA43M/bd39a8R8KeJ4jpnn36yMrZwzN0Oa67RtfEckc6ZVI2+X5u1ejRxlnc4qmHPaNPuz9&#10;mWTHzM3PtXnP7UaaLqfw21Kx1e3EkktuwX5tuw4+9mup8Last3Zxnf8Ae96ofFHwNoXxE8O3Xh/W&#10;YmkS4tmT5WIKnsfrXpVpOvhZJbtGGGtTxCb7n4//ABfUaPttoHIka4Y7o2PyjPb6U23uFjk02JWD&#10;NKwZsY4A6fj61q/tZ+FrnwP8QJ/CV15nnWN4w8xsYZB0x9R+VcTp9+yXtlNO21Ujxt9cc5FfH4On&#10;KMGpbn6BSnzKKXVo4z416zc6v8W7qKfZGsMKqnlscnHr6k/4Vyuo6gza5b+Wu0R2/l4k6jJ6cH0/&#10;nW18TdSs4/ibcCC1+ZmUtI7H0zXFX11cS+MJBc3CsqMdrL064/pXo46lzYFW7Hp5PX9nmj9Tr/jL&#10;qNzb/DyzS3+ZZpl3DHoQf6VwWss97cR3UoJLW8ePYbehr0D4zWH2f4b6T5khYMykMVyCOetcBq8b&#10;mSMkn/Up0Ht/KvDyqX+ypecj0OKo/wDC5f8Aux/IpKuWwuM9F4q1D05Lf4VWEQibkdfu1at1J+Uh&#10;hmvUn8J8xWLSRHadgZu+1fSrtvCUO0DsN3HHSmWESs+G28HjI+tbunaQsnyqvX+L2r5fMZKO55tS&#10;NyDTYjJIoOeoC8dK3rOykVfLjUsDyrbeop2m+GjvZgjfLja3r0960lsplG9C3y96/PcwxVNVNzj9&#10;n1KLWbNhI89Bxk/hWfewPBLscsPlwfb3rqLa3jlGx1+Yr/EtZOu6e8b4Un7wJDV51DER9rowlTfK&#10;Y+nJNFdLIzsF3Z9f89Pau68LeJ0gt1gA3Mv8W4d65FRgKCv4/StLS43kYSJkY5r3ZVuanY4/Z8sj&#10;1nQNblkVZGYgMucFjz+vNad9eGW3z8y4AO4r2/P+lcHouq3UC7g6qF/iK10VrqwuY1Bi64zx1FfJ&#10;5hKMJXudcY2jYuy2oni8t03EjGFOe/vmuP8AGXh1pI5GTLcYxnkfr/SvQtK0priLzQN2OF9TUWq+&#10;GDKrRujtu6s3Qe3tSy/FxjO9yatOXIfO2q+Fyt60u3G3hdo6itXwZYrbyBHYtyCvGDxivQvFXgVB&#10;F5oiVW5K44z/APWrkX0mXSbhUKMhbkfN0Hr/APqr7ejjo1qfK2ecoSjPY77whhLiM7ht7nA4969I&#10;0+ISQfN8uP8AaI/pXj/hfU3swqyN8qnGehP4V3mleIYntu/r8zYPSvms0oy5rnoUXFI+LIfFAVt3&#10;ndO3TtV9PGhtwMvn/Z3da85i1SXaAOlR6nrkscWScenPtX7+8JGR9VHGSjE9OHxPEY3Pcbc+/NSL&#10;8X/LwFuc/jXgur+N5rb+PHXb/jXL6h8UWtmwJ9wz/e61UcrVToYyzaVN6s+uNE+LokXIujjdn7xr&#10;stC+JryuuLr5SRlt1fFHhT4syM6n7T3/AL1en+DfiS0hT9/j/gVc9bJ+XodOGzzme59eaR8QFuIV&#10;zN83+ef1ratfGfm/3iM9VNfPnhXxo80X7yQ+53GuvsfFgAUi4zyPl3V4NbLOV7H0eHzKM1qewReI&#10;1lwG+UYp8espIc7vptHSvNLXxWAuBJ3/AJCr0HiuNxzJ+GK4ZYJxO+OMUjuG1ZIvnaRvy61JFrPl&#10;9DjnBrh5PEQK/wCsPpwc03/hIABvEn5Y9an6qzX6xE9CTxIiHKvyPvKauweI1lHLso/2m5rzGLxG&#10;4bmXGOpx0q3B4l3tnzGO3I47cVMsLIqOIiemL4lXYQknCn5vWlHieJv+WhPXpXnX/CSq52yH6MM+&#10;tWItf8wbFf6+4rF4VroaKtGR2k/iJWjzvYe3PFUb7Vi4K7m5/wBqufTVZHIG85x/eoa8knbCD1O3&#10;1rF0UjeMrl261EtyZu/QjjpVSW8DHLbmz09OtRvGRHlXPzdc5/z2qC4LMnUjvuqooJCSsXJA7D+t&#10;VLhWcdeW/h4pLi48k4Zz33D/ACKoy6oc4HG37v8AjXRCHNsYTlYLiwEi4UAc9fWoG0cOoP3jn5v8&#10;5qZb6N2z/wCOg5qVLxd+1S35e1bWcTn+Iz20BSOPy9ap33hxCrF9vyrj5q3zImzax7+/5Uy4WN1w&#10;R7be4qoylczlFHnmtaBhWHl4PU/4VyOsaKsUm9lIHQjFep61aqytlVz6etcdr1mpVtq/+O89a9DD&#10;1L7nDWp21PPL6xCHd2B6e1Y98PL3Ad+/c11Gr2pDlcn1X6VgX8AUZVdzDoPSvWp+9qebVbTMG7j/&#10;AHm0Lz/LioVgH8Y3N1YetaElspPHTHT+lQLDkfMnJ/TFdhyN3I4I2Y43fWrkIVfkKdOnvUagBj5n&#10;b0/+tU8eAVCn3571MloVFmnp+0f6zNbulyj5cDOePSsDT25wq7e4raspMOqjPvXm1qZ6FGZ2GiXp&#10;IUtnoOh6V23h68ZtmSWJ/CvN9JumjcYfjpkV2Xh66DKNjjLN1Hb1ryMRR0PVoVD0zRmV0VfvMv8A&#10;Kt6GwRlA2t0/iNcp4cm2iPjcD95h2rttN/fopCZzxndivm69Plke1TfMjE1bSPMJdEwetctrGhqr&#10;NuXb1PTp+Ga9RutOWSLPU8EVh6roxxhlZtvbmlQrOLHOnzRPKbzw6iMx2fXnr+tUZtGEZ4GOoxj2&#10;rvtT0f8A2O9ZV3oJf/lmcMfTFetTxHdnFOgcVJbGM5w3rgDtViJZAW2Lz04b866JvC7quXH5/XFJ&#10;H4cbfhYvfPrXV9YpyW5mqMihZNIqqW53NitGC4kVvlUnnj86nj0SSI/PF749KmTTGXk59funmsZy&#10;hI6IxnEvaZKANobbkfN7VuWUqOxZi351zqIUjUKv5rVu0vnjbaX53dNvXmvPqU4yd0d1ObjudVAV&#10;Xlem717Vp2znC7z81cemrhVCM/8AwFuh6VtaVrJkIG7kfw/yrnlRkdEasTutBVZSFPTdz6V33h2w&#10;WRVBOOOlcB4Vu1kdSzfTivS/DCsdmD6DGK8+pGzszRS6nQWukmPgDaf7vp+tbVlbOE2j7tR2Easq&#10;hfQdq1rCCJuOvSpgjGb0JbG3cjCsfWtG3tJAQ3P07VJY2ijayqc1sW9krxZYZrrgjiqSKIiYJuYc&#10;47VWuZPLPl4bHpWs9pMBtCfoOKqXFmd3TPpxW2pj7pnLnJJJ96WV9kRwG4/Eii4tmiUMpPoKrPMV&#10;UndV9BxOY8d3IFhIrDcx6fNXxz+0tNKTMit2P419feO5FW0Yqedvevj39phxHDMIhzgk+1Vgv96R&#10;1VP93Z8O/F6Rk1CTPzHcea85lnCgjpx+Vd18XpGk1aTJ6Mfmrz6ZXkbcW75x6V+j0I/u0fB4qT9s&#10;xRMrEKfSnJx905pikh8mpYlYnJHPYVtojnWo5AQR8xahlwfu9sCpIkc/OSc+vrSmLsfT86gqxAyP&#10;xkfpQY/m4FS7Wz0/hpHwT941SuTykIhA6D8aaYwDnH5VLkBfLA/+vTWG4YztNUZsiI2MAeneiQlh&#10;8p/+tTpHymCaryXCoNoGV789a0REglG7lW/+tUMhB+6d1KxUjkUyR+chfwFXYwkxrugXDn9arytx&#10;96nXEh+YBhVOacBeT/DVxiYSlYLidivzIfeq88pVcjnIzUbStuyX/wDr1FKzu2wDiuiMTmlMWaVh&#10;8sf4io/nkXcW5+lOCb/fttqaND3H/wBatPdMdSNIwADjr0zViODcnzClhiZTwM1PFGdu3OMfpWci&#10;4oZHAdwGw+uOlSpb5OAOmMfLTo/l+Vhn0p+8K20nP9ajmLSIym7JPI/lUUsgAwdop0ksa9V5xUMs&#10;hcAk4K1cRS2EMzL0Ge9RPMGXacD2o+Zj8oLc8epp0VhdzPt8rNUuVbmXvS0SK5k8w7QxqNzk7sEc&#10;8VqQ+GdQl6wt64q3B4D1GdcmI/lR7SmuppHB4qe0Wc4z/KCP17VHLORxg12lv8MbtlG9CavRfCeV&#10;jxD9PlqfrVFdTojlGOqbRPNXaQnlGpF+0E5KYr1WL4TOFx9lbHqVqRfhNsIdoPx45/On9do9zVcO&#10;46XQ8lSC5zlkb24qSO2fkLC3+Feuf8Kozx9k9s7aenwmT5h9mx8w/hqvr9MT4bxh4tPBIZM7evpV&#10;dbJuDIOK9puvhRGj/La59vT3rMvfhjs3OkXCj5uOlbwx1NnFW4fxkOh5Ytm3TbWlZ2nygkV0+o+A&#10;JY+YUOc9xWfLodzZ/Iyc+tbe2jLqeZUwdah8SKcduScnHFPiiG7a6fw1MsRDfMN2KV0ZhjPNFyVF&#10;jUgHQ9sd60LDSGmG9Y/z7UulacZHG5W5/Gut0bRlwMxZ9a8/E4pU46H0WU5VPESu0UdL8OebhlTq&#10;2PxrptL8KqTt8ncR7GrmmadGjfd/Suk0yzU/MBw2ONtfP18bM/TMs4bjy3aKOm+EoX6Dr/COc1rW&#10;vguJxho/StjToowuw/g2OtdBpltboMmPH4Hmso4qTPoXkOHjE5OPwLGRxB17U4+AIyd3k/w4z/n8&#10;q9IsbOCXCtHwf7vH+ea0ItGtpFVVhB3cD5cYrtpYiUTysVktG3Q8W1LwGuxgU+nvXPap4JQbiIu3&#10;HvXv2oeFIGXckXDD8/yrmNZ8IBd37nqOMf8A669CniL9T5XH5LGKdkV/2N/Deo2Pi+5ntIdu6MBT&#10;x61+l/8Aa99oP7POlwuu0s0a7ypGM4Hr/n8q+Jf2Vfh1rEWoTamsP7lWyy/7Q/h+uO1fdnj+P7P+&#10;zZaXMluGmh2si5xlh2rz8d+9qnx9aj9Xk4vsb37P9lc3Og+IfBusyNPBqVv5wTzCWZhn1PPBrD/Y&#10;18GeF/hx+0Ba+OdE1aO1muvESQRWrJt86NwVZevUE88cYrmPAnjnV1tZtV029KqqLsnXqCBgjkdO&#10;1aPwr0/xT4j+NXhuTTEWZYdbguGMCjCDdk5OevWujD1t4pHg4rB8t5Semp+s2myCcgOOdo59a1YY&#10;mRMg1z2hB5dPt5Sx3eWob2roLBg0eCa+ow/mfJyVmU7qLEmRVG8IIKVp6j8g3CqM8oNvkr9axqx3&#10;TCJkSK6sSlc/4rle0tWmZiQvOK6GZyjEhc81geLoll0qZ5FxxnNeLiP4bQS2Ob0/X0aRSwK56k9/&#10;1rVa2h1pfLQL6sAcGuOtJ1kAihbDbsbW9K2NIur+yuMsMbfSsKNVqKT2Zyqbgy1caaNOt2LDaS2F&#10;krldS8K+ANMjuPEXiaG0t4YY5HmuFUIqpj5mYDjGBzxXX3uoQajF5Bb5v4fdvwrlPib8PV8T+GLj&#10;wT4kieSx1KHZMttJh9p9+1XampcyeiOijOE5rmenU8S+KHiDRPGlxHD8BBJcyHDw31uT9gXBx+8D&#10;ErJ7qAa6v4Y/DKTTtJhtr+xlmvI4F3TrGRGTgZ6Y754rpf2f/wBnpfCevW9vaa5cS6XZzeYLOZj9&#10;7GAOuCK+lbDRrdINogVVx91Vr67LYUo0uenJu/VnqOth8PpS18+p8r+MP2ZPDHxLi2eLNPuGVraW&#10;KeNW2iRXXBJ9COxHINP+NPw2XQ/h3pN1YWiwxaLmL5lOFjKjb79V/WvqptKiznyAeOvtWN468GWP&#10;i3wteeHrmMeXcQFOnQ44P54r1oVXGSZ1YXNp08RCT2T/AOAeI+C/Cq+OvgLeaOqs11JZzmBRncTv&#10;G089TleK+M/g9dXPg/8AaXsfEWlxeTe6TcTCSOVmI4kwWxztXAIJAzz6V99fDXSbz4fx6ZpuohZF&#10;8trW5ZTgD5ztfn3x/wB9GvDfjj+zEvwm+KWsfFDwbYXk0evo8iSwt+7sJCQzq+c4VmywI9MeleXm&#10;Ub1FVSM8VUjUxc3HaT0Po/xDpk2rWFl8TPA9ujXDWwa4t92Fuo8Z2k9Nw7HB5rhvGD+FvENnJ4ks&#10;bmW2uFTyr+xZSsyZ6gjsQee/Sum/Z+8dDVdLbw7qieTIkYeFJFwQduWTH0+YeuGqb4r/AAu0PUtX&#10;h8Qf2OJDwsjRsVIX8CDjp7iu7D1o1IK5WDrxpVlCrdW6+XY8/n8U+IPGvgSPw3byfaYrN9kbxx8k&#10;7en16cdK4Fta8W+DZmlZL63ZvmdWUsrc4BZT14/Q+te+aR4Gi0eylWyi8mOXnC/zz3NVrvwdcM2B&#10;J95cfN84/I11060aeltD2cLm2Gw8nD2acWzx6b4meLTpFxeK9rG0qAwzxZXy/wDgKkVzOs/tAfEH&#10;TLt2uLfzIfsaqsLyjasgwDJuYZOeu33r3LVfhRpl2wefS/O3YL4jClfXG3/CuV8U/A1Zb0wWdqVh&#10;kXaknDbeOrAgN/Ot6dbDvdHrYXNMjlL36aR5n4O+L+v+INWk0Lxppy3EU0RJt2hCq0YHzrgk7twJ&#10;zntnrU/xz+D2kftG/s86z8EtcuIprqe6W20XULlyPs8yxiawllIIJ4cQOwwSGbmtXXPgjr1hHb3d&#10;nexz3tvcho5IY1BZSCCNrH8xk98V6VH8EZdRsY9X0C4FncXOlxwXMUgZlMiHekg54ZdzAex9q58V&#10;7CdrddDkzatlrqRnRdk97H55/wDBJHwlolj+1zr3wzu4Jv7S8PeBdUtNcS5ufNkS+ae38xC2PmWM&#10;jyxknlS3fNfpJ4P+CWiaUBrN8011eyxgTXFxIWKj+6uSQo+mK8j8OfsyWXwo/bpuP2l/Dtivl+N/&#10;Cj6b4ihhh+WLUVZGafOflEgjBxj7xJzzz7N+0D4W8d+N/hXdeAPh/wCJjot3rDLb3Wrx8S2lqSPO&#10;aPH/AC0KZUH+EnNeTRlOnTlBa2f/AAx8zUr1OZQjKyZweq/GTxB8UvEk/wAKv2b7mNbWwmMHiDxo&#10;iCWC1YcPBAOjzDpnlVPqRXpXgT4V+HvBlmzQxPNcSMWuNQvJDJPcP3ZmPU/oOgxR8Ivhb4K+Dfga&#10;x8HeGLCGzsLCEKqrnJPQux6sxPJJ5JJrE+KH7VHwF+EviC10L4jeO7fSTdwSSQXl7HILf5CoKGQK&#10;VVucgMRkAkdKijRlzc9R3b+5ehjKpKX7ugnbr3Z2F2pzsgj+7wPlqtLeKGVZCuN207I9+DjOMAHt&#10;2ry/wR+2Z+z/APE/4g/8IfoXxe027M023SbW3hvI4735cMpllgWJmyDhEcnAzz0r2rTFgit5I4rP&#10;y938Kjr9aVavGnU5ev4HNKNSn8SauQ+DIfEXiGxlureyk0W0VmSRrjAuJ8cbsDiNSOnOfXFeI/GX&#10;U/C/7UfxYsfBum6bb6z4d8JwyLe6wWEkcl87KDChzhiip8/UZcDqCKuftjap4g8U+BY/gH4B8R3V&#10;prniW4j857GVs2NkrhpZZSv3FYDYO7E4A646b4E/CPT/AIT/AA9sfCdlOZvsse6W4kUBnc8sxx3J&#10;ojW9vRtJHTRj9Wj7a9m9l+pk+MLHSvhp4Ngjskhsbe2XbGi8KigE/gO9fJH7TX7RWn/FP4X6v4W+&#10;HfhfxJ4imeP5bnT7EwxQsCPnWaXardTwpPftzX2/4q8E6F4xvYLvxZpcd5b2sm6zsbjJi8wf8tGX&#10;ox9AQcda5rxT4YtmtDE2nLHGowkMUeFA6AcdvrXNUxk6elJanRg8VGjVVRq8r3PxwT4B/tV+N9Tx&#10;B8NG0+KMfPPq2qRrsHYsI2Y/hiu48I/sDfF2WJR4q+JWkWnmcrHptpcyOM9t7SKP/HW57V+g3jzw&#10;INF1azsI/DNzBHdQ+a0lvFlVViR8xAPPB4PSuH8ReAfEemT5ttNnPmKoiZsBZXLYHHbt27CvKr5r&#10;mkp2lP7kfSSzzEYiK1sfIx/YQ8H6PENP1XXbrULiTzDJNcXEjAbVyNoJ2n8F7VL8Nv2evCfhjVf7&#10;UGgt80i+VcSdwueFOfp0Fe8a/bSWepzpLBaTNDNn7RHBhHcZDKnqMnBI67Se9VPA9jNb6PqVxq+m&#10;RLD92wlVG3QEuCSSc8kDGeOM9K8SpjMRUq6zZx1cTU5ddTiPEFj/AMI7YTR2sYb935hZV4U9fX8K&#10;8l+IR1We3juLKJZrqdWjjUTfcLuBnb9OPY9e1e8+JPDFzGbqS5uo/JZSG6ghSR09f5V5p8RNX/4R&#10;/Xoh4Pt7G1vGh8lb6+Te0aspIC5+VWx/Fz2xXkYzERU7yZwc/U8H8U+CNcEelzC8kSaW3dRDtGQV&#10;d+OT8xzkHnpiuWt/CXiCW1jvf30aLEv2jeu0wksBtOeSSMYIHevYdS1hbDTDJeq0jQrnczfvHY5J&#10;25+vbqfqaxL7X/DEelLdXmryK8jcxyMVAbg/6v0756fjXIsSmrxREqnLocppHgjTdUu4Vv7FZJMo&#10;ymOYmRgPZc5PtjHFYfjf4PQ+KptU1HTbdIWt7ZU8uJGIgZpNgZvVmwRxwMius0DxNf6j4him8NeH&#10;2uryV2tlVYWYTbjgABSDk5wB1r7u/Yc/4J3+N/EN6vjz41+Gre300rE1p4emj/eNICChmGSAo+9t&#10;5JJOcd4jiq1aShBNyey6/wDDeZy1sR7GN5Hyj+xR/wAEpvib8bNTsNQ8XBdN8OreJczahNGHa4jA&#10;KtHEnctjktwABjniv1+/Zz/Z3+GX7PngGz8L+CPDcGmabaR7FSOMB5zyWd27knOT05rrfDHgHw94&#10;PslmaeC3hhjWJkUBUQAYCgdq8R/ag/antPDsS6R4ek2x5lgjbdyfVsdhwevaujHVKGQYZY7NJar4&#10;YXvqeJXxlatKz0XYpfth/BX9nD9pT7KvxS+Hen6uthdKsMnmGK42j+ESxsG2nPIzj6V+Gv7YXw98&#10;B+Ev2ifFnhPwKs1tpVprU8Gj2KyMxhgVyI0LtktgDp6d6/V7wj8adS8Y+MFtZLp2s45C5L5+fYDl&#10;yfTjpX5C/tI+MNY+Kfxh8U/Eu/MMR1TXLiWKKzhEarF5hCAAdPlAzj86+By/No5zjJ4mFopv8TWg&#10;6jg4voV/Avxi8ReG9Jt/g7488ST3nhGbUDKljvZ10+dsBriJc/K2OuOoFY/xG+AaaJ44k0681prP&#10;T2YNJqkNiZIyj42NhTkbgc57+lc3FDNBOsSW5TzG+8oO5u+OOv8AjX058Wzo82l6D4L8c2Eb6xY+&#10;C7eGSKHKym6ZBtikOcHYuO2cjBPTHsfXJ5bmFOdN/He66O3XTbsVGtKi7M+bdU8F6B4a2NY+JFuv&#10;mYMqwswlXOO5+XA5we9XPAHgH4nfFHVmsPA2mSQLFMY/tF0m3cRxtAGeen9a7YfAnxT4x8UWeg+B&#10;9GudQ1K6kVLXSbPMjSFsbSM9xnvxX1V+zxpPjr9mjwZNffGjxPpFmwBFj4fsdOt5NVeTJO17gg+U&#10;uewJPuOK+izLirD5dhU5WTey6v0R1SxXuXW5yf7O37KWi/sn295+0Z8c9VuLrVLTT7uPQ9LuPL8m&#10;e4liZSTGwYMi7zznqBjpXzX8UfjL4q+It9INf1iS4Rflht2basS9lVRwB7ACu4/a8/al8b/GXxi1&#10;/rE+Y7dfs1vaq26KGMDhOpyfU9Sa8HvLkWONUYK7SEmNFY8HuT+or5ujLF5pW+tYrW/wrsv8zjhO&#10;pU96Q/xIWt7SCABlWRmflcdOO/WsiEq1jfNu+ZYVIT1w4yakkv3bMd8GaObPzZyV96bpUC2uux2N&#10;zB5kcreVJsON6tx+vFe3TjyQNNWc200DqwniY/NwqtjHqfetrV0s9P8ABduI2Ytc3bH5jgAIoA/V&#10;qzPsNxJdGB48GOQr90DHNavxJijtfD+kxbXyVkbIX+Itjr+Fd8pRlWpwXV/oPlZzNssjXaIG68N7&#10;Van1B0uHtdzbY/kUFvugcf41X06e32rL5czMvHzN9/8AwrYudFtEgXXLX5VuGcLDN/AwxkZ/i68V&#10;01JKMrSLW2hV0e1urq7UQzttVcbVXHHPXH8/1r1nwx4btNf+EHii2gy02lizu49ynCjc8bc9vviu&#10;M8IaPcXMS3cszfe2q392vY/g1psFz4i1Twm0TR2+veHrmxVmU7HdUEqfU7k/WvBzXHctNtP4bP7n&#10;d/gb0lLmPELbVLrRtQ83w8n2fbFtkVn8xZGIIJwQB3Pbp3rrhd3FrpNr4fVo/OSQsZS4/wBYwQ7F&#10;YkdAxHzHGQcYFY95oC6fcypIjNHDL8xbhQemPerVvqWhyJDY/wBlzyIsjMWWTZkkDgcHjg+9dv17&#10;RSgrnVUw8ZRPefCfxejfw5J4T1bVY2jgEf2Oe7mZljBBMkW7naNxODyO3vXqvjfXtF8Wfs7PbWep&#10;NcX2iLm3kXefNjOF+QHoM/nxwK+XYtKjg8Kw6lZecf3xFxFLhvLP8JyO3Xt1ruvB/wAUdY0WzfSL&#10;Ux+TNpkqTxvGrqVMZ52kYz79a8fEZh7WSb6M8z6nzSXKcRf6vqd1Nb+H7eMY4llO8fvZCDkk5JIU&#10;Hvx1rSn8f6voheOz8calHHCoWzuNNuH4284ALLhc8e3ocYrnb7WL+9vWv/J8v7vmRxsQjNtA3MOn&#10;bp0qprMEl+32aabjyfm8tAMHqc/X2r0lGnUaVlYKmHlDofTX7P37Wtx41lTwB8T54heXuw6TqSxh&#10;RIw+7DKezNjaJB/EfmHOR9Zfs2/FvU/Anim7t2mvfJuG23lmrANKoOcDd0dex4PUcZr8tCqSXcMN&#10;lD5PlOoiuJ5Mc+vtXuvgD9p74oadaW+qarf219DGQWlvoSrROOxkUhiuOgYmuWWW1MPi4YnCtRkn&#10;t3+45amH5tUfrR49+N+mNqHh290u+kaX+0Fe3SG5EX2remNjKeCfm6Z64PUA181/tLfA24+Ntour&#10;eD7q+m1HQ71ru4WCxZlm812MiMRyssaou5VBU/N3wK+YdP8A2q38V6w8dxd+eq7ZIpDH5Pkyk5+U&#10;KfmUZxyRnJOB394/Y/8A20vF/h/4j614T8Q/6R4bVfLhj6yW+7oVJPI5c9Qec9a/QFjpYun/ALR7&#10;qtq9znVGdPU5X4qeKvEfxB8K6P4d8Vax9p/seNo9OaaE7I7fbhlDkZwWUZU/dPbrXkfhNI5PFS6S&#10;8BXfchXZmGFbdjaD36fTmv0Q8c/BD4B/tDfCyJ/DUv2TUbOTfb3XlETJtYMyMBw+4A9c568kc/Bv&#10;xJ8J23gv4tX2j6NqCy21vNlnj+URyKf3g9vmHTtmsq2G5Ic6lzJrRm0feVlufUHhNbnTP+JdE7eT&#10;Bx5khzjHy5znkjaMjtk13nw1+KPirwN8QbyTQNdkZVjYZVl8u4wx3oeD0IYeoODx1rzz4ZXlvf8A&#10;kajaTQ3EN3GlyiS5ztcZIIHcHI49PatfVINA0aLWtdltJLGGzklmS6WTAlb1GcAktgYx1r4iFSrh&#10;8Sp021JMxlH3WfUHh/4k+F/Hljp+r+LtIs7r7Yxi3RyZKEg+/LZHOOcZOOKyPHPgT4QXnhTWNd0D&#10;XLiCaxhaeO3uYGkIZBnaqsQTuAPGd2O1fKB8b/EG40GHQ/hZcNNDt85JixWSORTn5nfC5JOBjJPA&#10;xUfxK8e/Hr4MfA648eT+K7W+PiBJrFVjXdJbzNbsyb94UgGRSpIOcduDX21XHU8RTfPTvpvbyJpx&#10;nzJXPK/Ef7S0mra0b2DSAsdxMzQzjCxndhsYxwcHpzWt8Dfjj8E/jvrGp/Df4meMtJ8J3lszxxy+&#10;Itws7pg20r5iIwQY5BfAP1r54+B3x88BW/ildO+KmkLqFnNMizSb2HlIrDcQFwOVyuAOfwr9Hvhb&#10;+yh+xh8f/g3J8dtH+Hfh+2mnspi8dp+7Ma+WRl9m3DdDn2B614uX5dTxUnyu9tWmdk6kqcux4x8S&#10;f2Tvhz8H/C0Gs+FfiT4Y1C11bSLm+XT9HnaSP90VG1H5JDBwQDxwe1fLOoyXj67cX9y54/d8t93H&#10;YYr6w+KNnoWg/DXS/hf4bgt92jTzR395Dko8ZSJlZC3AB7ivkfxV4r8N6P4guLDzY5EWZisa/wAb&#10;E8knt1rxc0nSw9SUIqy+8+qyXmrUVOTOu8G67Dp00Ml0YpZPmZot33fTNe+eD/HfhnxF4aV7+7ZL&#10;iFT6srY9B718iWXi2bVLsNp8e35sqsS/McdBn/GvW/h59s06OGe+t32xjCjf8wJ9T3r5+li5U6/K&#10;noz6R0ozs7HuGj635dx9qimaQqo+5xk9q77wx41vdq2spnWOM7Y2jwTkn17/AI1578NbTT7nVYLC&#10;+lWVjn/UzB9uRkcj2/lXWarqcHhvWf7L05GWNTlt3VfevWo1p0YczlpcxqRjUqWseyaN4kuI7PyJ&#10;zIwVgoMjY5rpLbxRP5sH2qc4VV78E15z4FktPEvkS3morGVG5t8nPT+ddFNtt7m3tbJt0Z5385HP&#10;vXqrFT9nzJnnypw9o42PoD4feIEm05SsjduK6yXVIvs/3m/L2ryf4fXZtrNXMn8ILKxwa5n9or9q&#10;Lwt8IPC93dRajDNq8cZW3083ADMzD0/nX1uDxPLRUpHmxwcq1blgfOv/AAUh+G6z/EqDxLpe2T7U&#10;v7yOP5iOfvYzXzPbaULK+jMy/wDLRux44Arovif+2j4h8ZXk3/CS6W0lwdwzG6kRZH8Jz2+hNeW2&#10;fxFvNRvWvdUJ8vcwRfM+6TXFU5Z1nbqfU4enKjCKl0OX+Ltvbf8ACf3F1a7thjUsWP8AFjpXnLXM&#10;9z4rln3HarIigDoB1/rXo3xJl+26q1zFL5kkoy6/3cdvyrzWxsisl/e3OoW8Pk6giRwySfvGY+gx&#10;+P4V6OKj/sNl2LwFTlzJebPZPjFpaW3wr0RCdxZU/XOK811SMm44wNqLgn0xXpnxl1E33wu0N9y/&#10;uzAo9+DmvPdYVDNuQE5UZbHsK+NyZy+r6/zS/M+w4wUf7aVv5I/kY7KpbOMcYPGf6VYswgVULd+v&#10;pQ8POFHOfmyaash3cvz0OK9jVnydaJr6SoymWP3sjHpXZ+HIfPPlbeGH3l/u9+lcVp1zGCFDL144&#10;6muz8J3bLKpZ/m/i245r5jOIP2LPLl8Vjs9K0lZ1BXGe2BVtvDp3bFPAJP3e1W/DqRzw+YoxgD5T&#10;jnpW6tuqwbpU+Yfe9fzr8YzarUjWt2D2aONvNL+zxs6IwbGP8/pXP6ujmby4z91sNuyev+f/AK1d&#10;dr7uqMBk7jgHb0rk7qFmlBHy/LnG0nnNcmFrSUuZmMl0MqaFvOyS3+e/StPSrZoTuB9vcn1qu9o5&#10;k3/dyThdvH8q2rDTAY/m54zuFfQxxkfZWuccoe8y3EXDbIlK9dvX/PrW/o1tJOVTa3y/eyvA9aNM&#10;8NoyqWh6Nn5mOfpj863bSwWy+dYevLMD0xzivkcyxnNKyNqcOp1fhO3ZIUjySq9SYzxXSXGh2ssa&#10;NtP0x19q57RHSEq0f975hu9q620njWFQ21U3fd96xw1drY2lFqNmcX4v8ORC2z8x2j7oFeS+OdIj&#10;tJmlT5dzY2r29c/419CazYpdIWMg+ZeNvrXnvi7wsk8LRxwAbjjPr75x+tfTYHMOV6nBWo812eIr&#10;qNzb3KoshbDfd2+n4ZrsPD+o3T2fyRM3T/PBqCfwA73X+rZcHG4KcfpXT6F4JaO2YeSZDnDcD5cf&#10;hXqVsTTrRVjCNOSZ8DSPgbi/HvVDWbhVjwDTmvONxbHHNZus3mUwPu1/RUY+8fTuWhyPiiaMbsMd&#10;3OOfavNvEsjk4Dmu88UzZDOprz/xDMzO1ethoniYti+F7udJVImYYbNeveAtQuCIw0nG3P0rxvw4&#10;p+0qCfun7or1rwO2BGM9e1aYpROfB/Ee1eD9WlWJUVuMV2Gn65Iq4MnT9a898LzkIu1/4eV/HpXT&#10;W06D5sAHPNfN4iKcrH1+HUlFanZWuuyImTJxnPXitC18RsU5k6tj1rjIrodm+tWba6YD92/TmuCV&#10;KLPRjUn0Z3EeuBUO6ZvvZ5qaLWyyZEp/H/8AVXG2+oSKikvx0+tWF1ZkUgsMD6Vk6MToVaVjrl1g&#10;E7t/zbe5p8eqCMgbst/KuUj1UnDucg046thtg7diazdGJoqrOwi1lyCyN7Z9avWOtkrzPjnFcXBq&#10;QbcGbntViHUQr7VkGazlh0zWNeXRnoFnrMbHG/HTGa0rPWQuCPmxxivP7bV2Ujc5z71oQayQcCRT&#10;2bA/nXDVwiOunipdWdyurLs3Fuo4qK51GB/vBhxxmuXg1ned0j/d5xStqyPuXec9MGuOWFsd0cQr&#10;amnqE4k+ZWwFH3T/APqrLlII3l6huNRG3G/6e9VmvyWaPc3HU/nWkKbijKVSMi6HZflZs9AfarFt&#10;N5S9Rkc+v9Kx2vxn/WY9VxQmpuG27vf/AOtV+zkZKUTc/tJMnLfXNON/G6bdw6dawxqe5eWxxQl7&#10;HtDzOx/4D1pKmLmNC9KS5xJhep9q5/VIC4ZVP3h8vHWtH7UknLTEN6461QvlQj5W7/dFbU7xZnU9&#10;5HF63YqXLrGcZPb6Zrl9R08FmUHIOM/L1ru9Wt8hg7fd+79c1zWqW3lygA/+O/U4r1sPI86tSvsc&#10;tcWwL/MF6YwKhNoFPB//AFVrSWxc7gO35VE9qpGVJ249OvSvQjI8+ULGUYSTgnGfvA9qbEAjYC9a&#10;vywInQd6jWA9Q3tWlyB1guOSvPQGtrT/AJsN93b69B+H4Vm20ALbh/e9K2LCBlbcy/NmuWpE6acj&#10;W0/azqyEgbu9dXoMhAUFf4h07/55rndFgWRt2eM/Tmup0ayAcFP0rysRa1j1MO3J3O08Nzs3l7QO&#10;MV33h+YvtjB5/iX15/nXD+HLVCFfBrt/DygL838PrXzWLjF3PoMPojp7aMsmVTJZfu1Dd6Ysq7CB&#10;jPvzWlpFrlVMg+Vlz93g/pWj/ZaSR7QvLHAI/wA/SvJfuyO5HBahoSqxAX5j3/pWZNoDbwEG1Sef&#10;avR5tBBZR5ZxztOPamx+Fdz/ADr27DrWkalieVHn8PgyaY9M/wDAcVoWngCRm2FDjOfu16Rp3hSI&#10;jJix2HsP8it7TvBsb7SI+g/u1LxUuhHLGOp47L8P3VMGP3rNvvCDwA7AdwbJ3DP/AOuvfLvwOZly&#10;sS/Mc52/zrF1b4fFd0Qhyfp1rSOIkJcp4Lf6S1sd7Dpy3y5rJvJURTsPTp716v4n8AyRhgse3J+6&#10;y1wmt+FZoi3Cr82D8vNdVGtGT1E4dUclPfzmTaknyt+lbPh+8mYxgMRz3qpd6L5U2GI3dNpq9ptl&#10;KpVsd8fhXfKUXG1jJcyPSfBchBiLvu9j/wDqFeveD5N8aMT2B6V474HwpRJA3485r1rwpMqhMnOd&#10;rV4WKXLKx6MfhR6Fp7Awq4K+xrTsZ8Nlzj0rCsZAyKd+Af1rQiuQMfvPmrKJlJHWaa6Oq7Wresdn&#10;l/SuN0u/IfaW+ldFp+pZXDvg55rqjKxx1Is1ztdsEbc+1VrpUQHYvTp7VDJekLncMVDNqULR43Hp&#10;2FXzI5+SVypqaoByp561zt5cKCyqfbGa1tT1JCjIjFux4rmdVuszblYmiLNoxOc8eTzNaOin+E/d&#10;+lfI37RiyGOXzZO5z8uAO9fWXjO5AsWYPgY618r/ALQyBopj254A4ziqwj5cSjscebDtHwd8XIGG&#10;ruFzjccVwLQlpD84568V6Z8Yrfy9UY5X7x3V5zPwSd9fpGGlzUkfA4qny1mQiEgYJqaIBQMNx2FR&#10;vIen+TUfnfMFDVvY5NiwZTjae3c04S7k2kYxVR5/mwG59D3pBO4OM9e3rT5B+0LDvg8dfaozcRq2&#10;3J9wKhkmDK0ffufSo5Ww2V+lUokSqE7zYYKRt9/WmvPuOyqxnOAAeKTzSq7H/wC+f6VXIZcxKXHQ&#10;EcdvSoJXB4J43cUomOduOnY1VuLgb2+98tVGJjORI0vO0AY96jkdtuC1RPcPs+9z61FI5PvnpWyh&#10;cxlILmcYwf0qk8208fNUsrF/nb1qFlXJ2jHtW0YpHLKTIyT90/VaFVj1GMdh3qTyjuy3GfapI48n&#10;O7ntWlzMhiTc+T2qZEUk4H/1qkWAgjC7h/eqTaFUhahlcokMQDZU8d/l61KsgD59/TpUJmVPUf1o&#10;EoIxn/d96goleRQ2cj/CommOc5xRDaXFw/lpH19K1tP8K3N5Iqujf7tZ1KtOmryZtSw9eu/cRiiO&#10;WV8Ih9Pr71ctPDl5M25l3L6V2mk+BFP7zjdjkV0+leCY02oyc+rDpXn1s2p01ZH02X8J4zFyV0zh&#10;NH8BTSbWEfPXmuq0T4bxkK/lc/3q7fSfCsClU8nd6cV1mj+EpCVZoPl/vYrwcRn2u5+iZX4eyaTn&#10;E4TTvhvCqDNuPb5a2bP4dWw2lo16/wB2vRNO8KwKi5TtjntWva6DZ268hRXnSzmUtmfW0eB8PT+J&#10;HnNt8O4UVS0YZf72P/rVPH4ATtF/9avRfsVpENq//qpjPZopY7cBeflrL+1Kje56UOE8HH7JwS+C&#10;gjf8e3zbuPl9qki8FofmeIg9fu12FxfW8S5x8vqe1Vhq9sxAR/Un5f8A61H9oVDdcNYRL4TnI/BU&#10;e3Bi6f7JpkvhSFf+WQ96359XhK7cdeP88VXudbQHaOD/ADFVHHVd7ky4bwtvhObu/CdvkGSDB/u4&#10;rMv/AAdAc5h245X5a659ag3MHT681RuNWscnjB6jINdlHMKkZbnlYrhjDSjZI851vwPGQWXaee61&#10;xXiLwmq7kMSj/a217Xqa20ylox/9auW1jSoJM4j+UqRX0GDzB6XPzrO+FYxT0PC9S8PzWU3yH/x3&#10;rVeGxfzQJBxn8q9I8ReGC5LCIhsk1gHQvKJaSNlr2vrkZQufm9TIalKtZIi0PTgX2kDd1JxXU6fa&#10;xxIuB7f5/OsrToVg68VrW8pQYP4V4uIl7SR99keEp0krmhAojC8Agda0LO6fK4P4kfhWZGjOxK1f&#10;s4ZDjOc/SuCry9T7WnWlFWSN2x1J12kD7v3a2dO1kgqOv07Vy8FtMCuC3XhTWhYwXAbKqainJGtS&#10;dW1zuNJ1rcvMgHH8P+NdJp2pRsMJ/wB8jFef6V9oQ/OP0610Wn3MqBdwIX6V6FPU8etUlHVnXJcC&#10;Q4J6/wCzVe805LqEgq3r0qvYysV4ORirkMxjTGeo+biumNPlPJrVIzOw/Z+1C90jxAxku/3I3Yj6&#10;L069Otfftxptp40+A1jYXKbVuI/mbb196/PfwAskMrX8Ubbd3vX3fN8Q7H4e/s++H9TvIGmE5jiV&#10;PdiP8f0rCcv32p8BxFTUaycex5T4ZhXQrq60Bn3LHI3ljkYGa9W/Zc+w2/xv0bbM6peT48tu7KOv&#10;GK8n1zUbSPxNda5J8sLxbtu3k59K7r9n250m9+KnhHxZoeriSKbVkimP9zJxtPvmqinT1g/VHyOL&#10;xMlhfejc/VDQ4WWzT5f4asRG7t5d0b/hTvDilrCNW/uDrVpbXD5FfZQp80YtHx0n7xn6jq04k2eR&#10;u3DtVG4uZvL+eFh/wGumktrbarbMt9KivgmBEIVqZ4WcrtyDmRzN7E8cKzEctyPesLxQ0cmkS7zj&#10;K810/iy40nTdPm1DV50ght1B8x2wBngD864DxR/wkGuRTWWl2i/Z2h3pcLJ1/wBnHrXlYuhUUWl2&#10;Jl7xxQjNtdK0Y3fNnHUmtmw1S2ldmmdv909RWJZ+IdFS/wD7B1G+jtb6P/l3uPlc+4B6j6Vsw6XJ&#10;JbNOgDKRu3L3FeNRlaXKzl97VFd9TguLh7fawbbhZKtaSurLceZe7mjb7ssjfyrmxfCS78pSdytn&#10;OOtX5NZJuLWxjd90kmzb9e9ThKKxmMUZO2vQKNP2lRI9T8D2sEpBiXgfxf3jnrXYrIYDsc9ea53w&#10;TAtrYrxW+6LdEMwGK/RKUI04KC6HcST30apy9U/t1thnJ+971DqNoC/lD5Vx8zYyc+n8/wAq5GPx&#10;S+q+JZvDHhi284WjYvrtvuRt/cHqw7+maqdRR0ZUY3I/Hmizw6h/blujPZzLi4jXpG39/wDH+dam&#10;l3trr+mrZ6htaRY9oLdJE9f8a1kX/R/s8jK3ttyPeobHRNFsS01vasvzZ2RtkKe+K0vGcLM2dWMo&#10;JdjmdK+HWk+G/EQ1vR0eFvPEhhVvk6YIA+n4V2V48W7yJAGHo3as258RQ+e0EOnsQp+8TVeV7m+l&#10;8y4kG1uQuegrOEY0/hJvKTvIuXEtiU8kuvso9aw7zxv4V0p5jqOs6farbrmZry9SPZnu2egrXgt4&#10;IHWX5eveuW8V/B/4ZeKtebxVrHgzT7y9VQsklxaI7Mo9yOntWjl2NY8l9R9z8dPgxprrFrnxR8K2&#10;8knEK3GvQRMw9tzDP4Vu+dZ6lbw3do0VxDNGHhmWTcrq3IYEcEEc5HFcD8W/2Vf2avjx4JufBfxL&#10;+Eukatp81u0Tb7VVmgyMbo5FAaJx2ZSCCOtcX+z1aeH/ANgLwVp/7Pnj/Wbm6+HMV9Mngvxjqkxb&#10;+y0mmDJpt9Jj5MSSOIZyRGy4jbYyoJKheW5q4U3T5qd79V5eR7RL4Zs7648+Y5ZB8qq4IOOelXLe&#10;J7VdsIxg/d/rTfFts3h+5ju7SbzLWRQyN3U+n9P/ANdM/tRLm3S5PDq2DgdKJRMeaVSJS8RWUE6/&#10;2hbzbTuypDdOlaUjxmGKVpOCnJBrwD4UftMWfin9pbxR+zP4gj8zUtN8O6prNuFbZ5tutzEsKqf7&#10;+2Xn0xXe/Bf46+A/jN4TuNY8Daq9xbafq1zpl0s4/eW91byFJIX9wRnI4IIPesLx50u5VSlKPuv+&#10;rnfyy20i7HdWVuxasq78B6PrKtINPjkU/e+6cj8a8/8Ai18cPAvwpsf7S8feLLXSrXzFWOe6bapd&#10;jwg9WPPGO1edaJ+3V8DfGOvWnhzwZ8RbTU77ULn7Np9nYzP5s8voqYz79OnPQZp8vWSN6eDxTh7S&#10;Cdu57rP8C/CutR4u7TT4wnMfnbeGHTA7H3oXwnr+nH7Pa+JLqRVb5QsoZVA7D2q14R02a326hql3&#10;NJcOo2wyOSI/6E11ljb4ZnmjVVwD83euCpKnUeiTOaVapDRu5yujeCI7O5k1E2H+kTMDcXUg+aTH&#10;qTzgdq2riWHT4jCJF8zovt+VaVwLXfHLJO02O3as67vYJ0kiggUfMd7Hk1lWqNR5Y2Rk6kpu7MzV&#10;PtL2/l2oWVedx5J/D3psGl/boVlYeVjhgzYDfhQLworxr0j4PPSqesarLYK0ryMCVG1B2HrXkyqc&#10;r5pMpS0sjE8V+CtBluLi8u7oO7KRJHuwG47n/OK8k+KGmSvZtDbySxw8FVt+rqOR83616Xqeq3U8&#10;Unkpw7fMq4O78wa4zx6NYu9JYWqbZFUr0429uleNj5TqRbg2vTqdNKpKL1Pn/wAQaNa21uwmTyZI&#10;mxCfqcZOT0/rVjToIx4Kv3ZFba6+as/IYewrrP8AhRfjnx1Eslxpl2kNxINztDsUrn1Yfy/WvUPA&#10;X7Lfh2z0SWHxLY2t58yusau/GOu/J+Y1wZXgcXVqNyWluppWxEYxtc+Q/iVpOqRWt9KWZbW3h+aG&#10;Hvu9OvGK8QvdI1DxRqF1cRSTNF5eYjcruxjOU2qOeXUbexr9Gf2gfhz8GNP8EHSdN0H7Nf3SEI1k&#10;7AZRcENyRgDPFfO/hL9nvWdZ8ZrH4c0ua3hiZkuLy1wYW64D7vvDPBGOxrlzPA0MJWTqyRMcQuS+&#10;x8u6t8K7jSpI9SlsJ4Yfv/vrV+CR83XgYJwc8cDOeldv4E/Y2+IHxfW2i03R4tUtLq68vzoYwot8&#10;qxDtI33QCQcc57DgCvtv4V/sh6TqWoSxeP8AU7rUhGu23i89o1cHqvGML1+Wvo3wJ8P/AA/4SsIb&#10;O20yG1gtVHkw28Kqq49gPSscvpSzC6oQtG9rvb+vU8+pmC5nyo+eP2UP+CZ3gT4NwLrmtj+0Nc2h&#10;47iRCtvaNkH90nrxjcefTGTXvmnfE3w2NRi8MeGIsSK2y4jX70YDYbcegOR+Wayf2pP2g9O+FXw3&#10;uJfDtysmpXJa3sbeNfmlfp8o+vFeR2+q+IvAPg2DU5bCRZru2RNXaRl3pI53bjz2yVIz3FTjM0wf&#10;DuNcMP7zir1J72XRLt/kedXrSqWcnqbP7THx0XUAPCPhm+YRyySR3DQqAW3HHX3x1r4/+Md34g1F&#10;LnV479WaCP8A1s75bDZBBGORhSc9Tnnmuv8AFHxMtdXl1TZY3DbZhEtwm0LHGGY+ZgZZu4xyeM1y&#10;etJpvirR4rrRdY2rdw+X9pZs7lOQGZTwfyHFfj3E2aYjiDGOtOV10tskKn7srs4v4MeK/FUOrXSW&#10;vhW+1KRYZCthbkDzsK2EXPQH8+TX5m/EXxHrB8Zald30C2c899IBpbA7LUb2/dgdfl6ZPORX6laZ&#10;LqfhXSymhWS2t1bt+/mxvScDnO7qCwz1r4b/AOCj3wi+FPw88L6h+0rb+LJ7XWNc1oW8HhlrcyRX&#10;cxJeSUSKQYgAQcEck4BGRXocGzw1PGLBWblPbS9328vU7qdSTuloeY+CPGTeG4v+E01TSYZ/7L8s&#10;2JkT70ysCg56gEAn1AxXuPwu/ZX1r4v/AAw039rb4l/Gqzt9N17XbuC7tLeN5b8SRMCxwQFXdnjn&#10;gY9cV8ufDXxtJ8Y/h6NNezjtbzS51ikWFcLPvB2yHg/Nxj+WOa+8vjX/AGd8Hf2ZPBXwM0lPJGme&#10;H47y/ZerXlwBLITjvlsfTHpXr8Q1pZV+5irVpy5V1st7q/lr8yJSbkru5DrPx28CfDHS7jRfhZp3&#10;9jWtqvzahIA97dYUfekPPOB8q4Ar5r+Knx31Px3CsdvbNE0fzfaJJDvPrzWf4u8RP4kiWya+ddrj&#10;LP3bpgGuP8ZW0ei2sZ1e/hsrdVy0txMqqST2OfpXLlGS0o1lVrtzqN9bv7jajhWZWqy3N3dc3UKp&#10;JzhjS6ppKLfLK8asyxK0duOgXtk+/pzx9ay2+Ifwd0yTbqnxHsBtUD9zMZN3/fIP/wCupR+078B9&#10;Os/s6a59sdcqkotHJUdMcjkfX+tfbLC5jZeyoTfpFr9DvhRp295nT6R4Cu/E0EiW1xHEIoVaNXj2&#10;owwS2G7MD+frWf4n0/SPD0ttEkJvtQhO2XblI8DGOoz61y93+138K4od9k+oTSKeIRDtz34ycCuV&#10;8T/tg6RNqMt54e8HyRrLyzXEo+VupIA9/eujDZPn1aprRaXZ6fmVU+qxVr6np2nrqWpag17eeGdP&#10;to5DuLGJ/m5/3ua6nxRZ+GvGugRrbWtvDe6dEUFnGMC4Qc7k/wBrk5GeccV8+QftMXOrLi41CRSw&#10;wqQxhdpPTkmrNh8StA1nT/3l/cR3IcEMZDyO+entjnsaqtw/mHtIzmuXl2tf8SVVpx2OlK+Dmv8A&#10;y/tflMjHMb5Ug/jXaaCngS70RbbUrhflzJasi5/edNp6Zz9eMV5jLrug39usF/qMLRt95mOSPfNa&#10;3hf+wZPMsNOaG5YruRY5tpYD0yeTj0rTFYOc6a1kmgjUj2R6Ra3GmWtqTbWzAMcqVYqB+Q+veuq+&#10;Hnxqj+Hmpxa1HpFpcPa3EckbXK5LMoZTyf8AZY/jXlMWqNYO1xYX0kFvEo3M0m4HgdxzjJwcemKw&#10;9X1fUbm7e6k8QQ3Jb5ljjj25wPpXlrKfrCcZvR77g5S3iehfHLVLXW/FMevaBKGs9S3Sx2nlhWhY&#10;nOw7eD7HA4rBsbbXWdSmmBVzhmkXj+dec33jHUry9WS/vZvkXCbpOE/AV1HhTxTq2tsumWqzXEhG&#10;VjVSxYV6CyqthcJGC1sjSFbm0kz0TTfFB0KBZNU1VLmOZGS4tbddpXvjJBGc4P4U3RviT4estWll&#10;/sVpIpFMbK03zquenTrjvXJ3V1cPuneyYDO2YSKMA5qKyax+WRbiPdJuDbZAdv696xWW4eUXzR37&#10;aHRGUYrQ7e/0m01NZNR0C7+0xryImO2SP8PbHUVmy6t9mtPsk8nl+ZuL7hn3AP61g3Gs6XYRvMNQ&#10;k8xVyscPG4569MHvV2y8Wr4kjeHUImRd2PMjY71HTOcCuzD5fOTXZGM5OUTW0W9kuytvAm5s/K7D&#10;aAcZ6kVuXN7KLNdGW6Plbdz7R95iOT3/AFx7Vzlhpi6HYEWt/wDa5JXPlzA8Bfpzz1/KrsMvm3gu&#10;NPLrGqjHnEMTzz6Dr+ld1Ohyy11sHL+71R2fguK20uJZ4SzMzgMx+uOvrXo/gDxn4i8Mam2u6Dbh&#10;93yTRSj5ZvQEZGOnBzkV5Ro2ussbRxsWAxtYjktnOfpXs2veAbDwTp2g61ba7b3D6xZxXFzYxzB2&#10;h3Ro3O0nAJbv0P0NehCPNTaa3MvYxlTbtoe0eAf2jvHf9uRzWN1Dbx2cWY7eHIy7AAnOQT6YOa0P&#10;j9bWHi7w+fHdnp0Mcy3G682rlgzKcjj7w4HXuK8h8KTWdjqjXLS9B93GSM8/nXf3WrXWpeGG0dMt&#10;HKp6feJAJ7A5zShL2ceWPwnE6MYyTRo/Cf4maxofgzTtO07V7aPbqUkKtNGrTRDajJsIO7Z80mQw&#10;IBAxg5rnLnxNqV/4jurO41CS4jmmcuLhyFbarEtz6jPB7/hVLwNos9pcKbpGBuJAIVEeMt07j3FW&#10;vH/ho+Hk/te4sHbf80bhuFyME/X1+v0rGpGnKo2kiOWOqsewfD/4u6L8P/Bp1HV1ha1ukihKyRlz&#10;Gc4LY4OPujg8dRg1xXxy+JWmWXgbxZ4X0PVpLnS4Y1vtPjaNSAMc7N3IZWJG4EHHJzXAeOItXm8K&#10;281uzMriNRGFP3vl49M815D4i8aa3aWWr+E7W7kLLplwk9xMx8uRf9kHOATyP0rL6zKNC1jkjSca&#10;l0eS2djK/ipb2xkbymctHJj5sDk/56V9VfCj9ozVPDnw81PwV8OYbrRdI1LTYYZbL7cZxLcbAHkV&#10;nGVDP82zou4gEiuK/Zd/Z1X41aja2GsxvZpND5cV55aqpIXqT6c8nGc8HFT/AAr8K6Mf2hD8F/E5&#10;lht9H1SWzvpLF9zM0bEM2cd8YzjIrklTrxgvZ6c3X9Do5qUm3LWx2Wv/ABs8cx/C3yNI0wTahe6g&#10;9vb3nksdgjiUEquME5xj3FeL+FfBOs+Itbm1TV5pppri5d5JZOC7sST2/vZr7E+PWkeFPg58MNL8&#10;P6bPaahIutX7Wd/DdFzDG8cOQw2g7xtxnjGT1Jr50uPilDHdf6Lax8tkbI/y7f5/SvhM0xlSnjJ0&#10;N2t/LQ+0yWlRlhITeiN/wx4Qs/DnlxtZw+YONwTge/SuhXxBp2hzLBdajkhszLEw46fd3cZ/z2rz&#10;LU/H2sXCrC8kvmM3/PPnHXP0pfBdhf6/q2+5vmaRmOUCkgfhXjc0oJybPf8Aax5koI97+GnxHnsN&#10;UXUdPtw0ixkj5t244xyMY/Kuo1jxlfajetqOpXLNNIwLtsPzNXI/Dv4earZlWyjbl3hFTpx7D8fw&#10;qL4g6zLpLG0tpd0zfL5anOPypSxkpU1T+Z0xp2vOSPQ/AXxK1qPWI7ewzJH5m0qW4r3vwffapqeo&#10;xrq8owv+rU/Lmvkr4H6Rqmr+I8/dAUgMW+Vcd8V9SWGk+KJ/IsdOt5HmZB8208D16V6+Dxko07t3&#10;SOGph/a1PdWrPXvFPjW0+Gfw7vPFl22544GeFFOdzAdAK/O/4leOPEXxB8Uat4q12aaZ71mK7SSI&#10;17JnsB/9evoL9pHWtfh8LSaLqt9NL5TAeWpwAcevpXzbqMMMNu0jfL50m5oMHjB9e/09q+zy/No4&#10;/D88FZLQ6aOVywFufd6nluulGu/kC7tu3dtIz7mtT4eWgnvJLi4tVkWOPcu6MNg9Onqata9IsCS2&#10;cOmQSNcc+Y0eWTnovTHvSeEJWt9PmvBuWTyyEXHT3r1qNSVSpcc/iSOe1iKS4kkbzPm3sd7D3x2+&#10;leQRL53jO+0024k8u5EjSBc5OORXrd4k9xc4WRvmbGNvT8a8r8Us/hLxxqFsjqxMiGQjtkAkfrXv&#10;Sl/s7v2PPhH/AG2LXc901uHTbr4DWt3qEP75QghDcHPzdvrivPdSA+1bcfLsXhu/H/1q7bxM9rdf&#10;CXSXDMFM8e76YzXC6q8S3zLG5x8vbrxXyOW63XZv8z6/iZ/8KEH/AHI/kVZwCPXn+71qrM4jbcwP&#10;+NWJHQNtI3Nx17/pWZqFyI1Yq3r9a9SMT56psXLfVVhbPmY/4Dmup8NeIytxGIn68dM5/CvL7rVR&#10;E2Xl46+9aGgeJPKfzPN3f3V68Vx47AqtTZ49WXLI+mPBXiCGSKMJNtZsfLzwMV2/26P7NtBVvlw3&#10;HFfOnhj4giArCJMMegY9fzrvdE+JETRpE83DcfM3T9K/Ns14ZdaXNYlVvdOz1GKK9LN5w+Zeu37u&#10;e9YNzpI8wDP3u3pQPE+mzkSQzrtxgkkdP6VYsLq2vJFIPb73avjsVktbCw0RPN1IdL8NktljuVTk&#10;Ng8fSul0rRRGuy3j3M2R9307Vd0TTYJY1yFZmORlehrptE8Pwna+3I6jbxivCVapCpZoUoPoUdI0&#10;nou3b/e4JArUm0kNFvETf7oU81tQ6SqryG21M1lGiZDfNnn5eR+lbxwP1lNsS0OWEg005JYc8goe&#10;f89K09P8RmIqiy/xYJNZeuwusjMmA2eh4GKxTfzRSCPzc/NnivLxWClQ1TLUlI9GTWkuk2CTI9cV&#10;XvLZLlv3uP8AI9q5vSNTuYm2ySsR2yv+e9b9pdB+n0ZfejD4hJeYuUrJ4fjkbctuW+b0Jqe30uG2&#10;j8qeA/7Pyjir1oRjDE7v4v8AOKsNkHCfjj/9RrujjJJbk8qufkML5sbQcg9fas7Vb3crEsfX610E&#10;PgTVZRlYz7fL39Kr6p8OtX8rMceD7rX9gRjqdUpdjzTxDOrhgPeuI15i2Rvz2r0nxV4M1i23E2zY&#10;5rzfX7Oe3laOSLbt616WH5TycWN8OArIqk/xV6t4KnVUjDH2+teU6CSJlwOQ1emeC5h8u40YrYzw&#10;Pxnr3hWYFFX27/zrpIJwCN5rifDV3tEYB7V0UF4sZGX9uvevnal+Y+uoy906CK4T70j5z2HarEFw&#10;GG3OKwYr8IdqyY7/AKVchu0Zs7/97msOXodKqRZtQ3G1Qc89M1MtyD1f8OuKyI7tGGS3+7z1qVLh&#10;AeGHqaiVM2jUNiK5LfIeR1p6yqQC31+bisqG4UYCfxdfpVq3uN55+X61m4GsaiNKOZmG5Wx6+9TR&#10;yyDDbu2PvdKpwTjdkt7fWrVtJub5enTdnFZuLK5kXbe5ki2kFjx9cVMdQlTnd+OP50yGNXAYHnHW&#10;pBZ72wAeWx1FZM1TJrbVJlwh3H+7jHFWFu5/vKzf57UQaedo2puz61aWwZmy3bj/AD/k1hPlN4EP&#10;2791gtnPQVHJfSKPLY/L79Knm01UxkHp0VutUprSSJdy84/2qzjFGkpSJftgHLNz1qFtSCHiVuKo&#10;XKTr8wG0L1z9KoyPMGAC8f5962VOLOeVSUTWk11RyJOMcdvamrreMSebjPBIaufnnnUbiTnbn6c9&#10;aqyXzQyfM5Ddf8fyqo0IyJdd2OnOuSI2O/TG6obnX3Izvbnp7VyU2sSABVPPTjHFQvrLE4DEAf7V&#10;a/VDP60dBdavvbmTd2as29vkldskNjv2rHbVwTu349fmqvcalztdw2PXtW0cPykyxF0XzJAg3447&#10;/nUbzW+7arduSRWU+pK3ylhnrUMupoFOXrpjRZyusjWZ45JMRyf1/nUYiVvun/69YVx4hEZ3M3Pu&#10;Kji8TlX2E9u1a+zkZ+1gdXZRhSuTjDZ6dK2LGJQMEfe/u8Vx+neJYXYbnw39M9a6PSdZglfbuy3t&#10;29O34fhWFSnI6KdSOx12kxliqf3uPu112gWO6Renr0rktBmhbDl1+br1rv8Aw+tuyqrSD5fXtXh4&#10;pNHs4W0rHU6FBgbR8p6j2rtvD1iR5bbdo3dD2rl/DqL8pHzfLkNXZaRsUAE/XPbj/wDXXy+IbPoa&#10;aOn0uBNqnYe24E8D1A/Ct62gVl3Dce30rE0c7dvt1XP1zXUafsACMf8Ax2vMe5tJ6DY9KM4WNQcZ&#10;9Knh8P5PPX02/pWnYRxLgZx22+1aFtAsiLx1P9aLGfOVdM0XBGY+eOv+feuk0nTbZdsbHoMMu2ob&#10;G2kjAAXdu44/lWpYqBJlgf8AvqtadMxnMmXSYWP+r/wqve+F7dh8qL/3zW1abcAvkY9atCFXTJX/&#10;AHq6FSMfanmviHwPazxsdmR0YkdP0rzvxP8ADyGVtyQv6YUD8+a+gbzSEkXkc7fmrC1PwvDOrZjU&#10;t/tDpXPOlKGx0Uq3c+Z9U+HcyTNthbr97H61nSeFmtgNyMuOfmz/AJ9BX0Dq3guJzuEfPQfWuQ8S&#10;+CxEuYogq9mUVUMRPZnZaMkcHoMH2SXGRn8v8/8A1q9F8G3yjbtkPuuK4WbTWsJfmHHPNdF4SuTH&#10;KqE/7vFKt78bm1PsetaXOstuACd3Xir0XTO4n8KwfDl6HhAxn/gXWtsTDBxz/WsY3JmX7Oby8J83&#10;HH3a1re+CDjcfcdK5uGZwcB/l+laFvcEcbvarMuVGtPrDovzOcetQvqjtGW3H1rPncyIR23U2OBz&#10;GSaqMWyJRjELm6L9ZSc/pWLqV00R43Y9OK0ru3kj+Zefm7Vz+pySR5OdxqophyroY/i67jNg+XZf&#10;lODXzH8eryIwzhXGdp7kf0r37xxqeywdN3O0/KP59K+X/jtqhfzh5fK5PvXZg6fNXVjSUuWk7nyR&#10;8ZGD38h3fxY2+grzS6cqMhOnda774r3Za7dvMx81ed3bjftav0TCx5aaPgsa/wB8yEuzHd7U3hxw&#10;zDPb0pjkFt38X96kEoUZzXdys81g7gEKD0oL7H4b/gPrULPuP7s5+lKG6jP/ANaqI5h0kikFc89q&#10;a79ietKSVbLYoBGeaBXGkJu4Q/lUTyJH83IOeoxRPMqsV3Zb2qs8/P3u/wCdUomMnykklymOTmqc&#10;tzlsFutRzzgHG768VGGc8Hr/ADraMDmlU6EvmHgt9fpSgsfmVv8A61RBCVwF4qVY9x2FT65qvIjV&#10;g5HXbUZgaThTj6jpVgIrDeRTwojHA7UPQXKQLBtfFSLtU5J6c/WpHUH5SKjLKPmHOD60rsLJADuG&#10;ScY9aZ5ihMio7idcfM3FJaQS3b/uxkdz+NV8O5PvSlZIVUeUlQa19I8OXFyy742J+ntWx4Z8HtcH&#10;zJoxnjtnFd5o3hOKMYMO449K8rGZlGloj6/I+F8VmE02jndD8FKAnmw59sGur0vwtHEVPl46D2zX&#10;Q6R4TeVgUtz06ha6jTPCaQoDKvfggV8riszlLZn7bkPh7TpxTmjl9M8LyNtaOLhev0rotP8ACO0Z&#10;n6cfjXRWulW6LhYRz0rQt7FEYhgrZ/SvEq4qcup+kYHh7CYWKtFGRp3h+CLCqB6la17e3EY2rn6V&#10;YS3ChQBt75zjFPEKRnjHriuKUubc9WOFjHYQXBTkofbNQz6iy7m+Ye+adPHleP8ACqdxHwowfbrz&#10;TilcTw4k+pyEYB/FjVK5vDI3zcnGTgf1p1yNmfmbOetUpSpbn0rphGJlKh5EVxeysc5PHaq8uoSk&#10;fJu+994jpTZ5FC5zx0+9VG6m2qRn5evTNdUaZhKlYtSXjY3FmX1+lVbi+kGZB6cj1qF5gBtPBC9c&#10;VTupzs3Y3f7TfyrojTMZRJLjUHbo9ZtzqL55fp901HfzyIypuO76deKzZZ2Zs+/SuynR6nBiIqzN&#10;WHWuSmfzpZbpH6fgDWG1z5Y8xfr81C6kpbLnOK9CNBx1R8zjMPCppJFzULOJxuBxnso6Vz+o2kAB&#10;wv8AhWo94pG1WHP4Vn3TeazFT+OM11U5VIqzZ8VmmU0+a8VuZK2rCRWRG5/WtbS9OaTaCOnrS2ll&#10;5jj5O+a6PQNEMkyxxrn6LWWIxEaUQyfI69SpohNN8OtLhCv0rpNN8Eyv0t2+ZcA46810XhHwaZAr&#10;Sw/+O9q9D0PwRCse4o23qR1x+deFLHXkff0eH404ao8xtvBEy8GA4x6d6uW3guTAzH+desReCkCb&#10;kA+oWpR4UhAyI8cZrSnitSMRlceXRHmdp4UMY/eR5xjHFXU8N7QoCc/71egr4Xj6tHlm+770ybw6&#10;q8Im7P3RzXrUcUj5nG5W9dDjrfTmCnA+77Cm3W63O8feHqa6abS1V/LO7/E1kazZMiMQ3OOm2vUp&#10;Voy3PkcZgalLY6z4TeNIRot3ZTWSs3mbY/lz25/WvqfxW9jefB3w/Bfv+7t2WTBz2HUetfFXgiS8&#10;t5ZIIWXc0w3cD6cV9B+PvibNp/gLRdLkmaGVsL85wvI4B/nj2rlqVIvFqPmfE5/hKipqdvs/qP8A&#10;jBqOlHw5HfyrJ/q93yt0AA6/571qf8E1/Htl8UfiZeeEnn8mazvIbuyAwFZo3G4Af561y3x50G+u&#10;fA03hrTZQ15Bpi3d0VPQEZA46Zx09MVqf8Er/wBkvxPH8DdV/bUg8UXEdxpGsPDa6WORcRxsockn&#10;pjLfXFetl+BqYqvKa1sj89znGRoYCOH7u7+R+3egySLpMJLf8slLflWraz71y3T+dc54IkuL3wbY&#10;Xk6Mkk9pGzK3bKg/1ratH2xeWT92vpKMmkkfIyNB42YCRDjjpSxwb13SmlhLyIrK3yhadKypCzF6&#10;7NIxuyT5d/b1+JtyGs/hhpEjoAyXd9LGw5wfkj/MbvwFTfs46z4x1Pww194u1Vfssa+XC8kfzvj1&#10;PcVyPxs8L3/jv486tEY2aNJIkWdQcfdHH4Z/Wu2Gly+GvDtrocd2ojjUBtrYr5evjY1JOHW4U6cp&#10;S5uhs+ItK8MeKJcXNjBcyRt+7mkjGUPswrP01dV0ewkW2Rtq5AjI3cVF4Z1K2N1NCkpUYChmz8z9&#10;sflWxpFrb3s9xH9o2tJ8yjjhscj8a8X3oYpR7hWjFT1POdXvReXry2ts8c8WWfDcEVc8A39xq+vw&#10;xXarxIvlhepbPrVzxj4Ru57qQpH5fdpE4PXuKh+G+g3WneLLdpz8rPn5O5/LinlbqxzeKa0uTTTV&#10;VNHv+kgR2yhcjitWOYxQn1xWVYNGIlUN6dafrGrR6dYTXGdxSPgV+j1JqnFyeyNjm/jR4p1XRvC5&#10;svDc/l6tqUgtNPkbkRSPn94R/sjJ+tS+DvDll8O/CNn4dtZWkuGQG6uJCDJNIR8zse5J5PvXOeFf&#10;G/hDx749vNEvmN1d+H75dp3jEchizkgezY+v0roL7X7G41BphLujX5VZhgA14OFxMq1eeIk/d0UV&#10;27/iaRjK9i5r3ifQfC2h3XiDxDrFvY2VjA817fXcwjit40UlndjwqgckkgACvP8A4Z/tKeD/AIxa&#10;dD4n8EXEk2i3XFhqEilRdKekigj7rdRnqCD3rwv9u6/n/aQ0PUP2PfCfiy409NWtVfxLqFmm7yLU&#10;OjmNz2VwCp5BIPoecRtKvPC9jZ/D/wCGenXTaPp9jFbxmLgQsuAiHA9Bx9O1VUzql9XqVKfvcmjt&#10;1Z2Qw8PZ3k9T6Z1D47fDfRry6sbvxBHcXFspM9vApkaMZ7hQT14+tP0j40eDdZmjgi1JobiZSYrS&#10;7jaGXaDjdscBtvHXHpXzt4Q+G+piaTTNUC2813MJLp2yDJ1Kpnp3J69T7CuivPEOt+BdXt5fDev6&#10;db3Ah2Xn2izjupdvQRLuzsHGTxzgZJ6Vz5XnGMxlVKpBRX4mfsYuVon0ZbeI7V4j5O19q5O2T+lV&#10;/wDhLrKCb/SlMaNxvbtXiPhzxfdxWkc99fSBRJtdmbaApbnPGBnnpXm/7aP7YetfAjS7TQvAfh+H&#10;WNWulZpIpJ0QpDg7XXdxIT6ZHAJ56V9RS5qkrI6cPgpVqnJE9d/bR+PniP8AZa+C2tftAeEvC82v&#10;ppsCvLY2pyvLbQ7kciMZyxUEjGcGue+Ef7Zvw4/aDEfwi+K3hbTbWTxBpQn066sdQTVdD1u3kVsi&#10;OdVXaSFcGOZI2BRlIyMV8T/s9/8ABVz4t6V8ULX4dftQ6Podx4F8TRTRX0N/pDQLaKW2ku+WUJjI&#10;PDDjqAc17n8B/gl8KfhJ46vv2hv2IU0Lx14R1aRZ/EXhPS72J7+yzkedCykiRVO790dpIJ+8wBqq&#10;co3aPWllscLDlqLXdNf1oep/sxftWeBtX17xt+x7Jfahq1x4CuJo9HVj50raaHREQyA5dULFFckH&#10;CJkliM8D8If+Cr3gmy+IPiz4VfFzQ9NtToJs0u9Ss9WUwwb4szozShPmgZTk5G9emThTW/ZY+KXw&#10;S8P/APBQnSvHHhDw0trpfxI8O3nhJ5ltxE1lrdtOlwkE8e0eUGhh2KCcllA7GvbfiX+w3+zncfE3&#10;Ufib4a+EdlqXiTXr+OO8u7oM1skZYLLI0asEbAD4L7sdB2q6fP7R3ehxyjh6eIlCcfiSafn1PnjU&#10;NO8S6l/wVw+CXj/wCRJZ+IPh/dajr01kf3ZsvsM0TFj/ABIzpER23bT3rof2E9FvfhJ4U+KPj/xN&#10;cW9jZ6x4yvNQt7NdYiuUQNcuEcsjERuwlVWQkEEDjkVe/ZE1O0X9v7VdD1rUBJf2PwzfSdDjvJtw&#10;b/TrklIxgbQUtS21QPlB6153+wklh49+M/xG+HXxE8OWuq6DrV9b20Onx5SGLy7krHHAyNnEbYKn&#10;OQIlIIzmuSNSM6lObWjuYSlZWl0S+audr/wWs8QeHPC/ww8J+Nr+wuRY6hqi2k1zaMF8i7WItEzL&#10;/EpXzM45G0d68L/4JW+DJvH/AO0ivjvTLDUptL0PT72SHVvsTratcOPJSMSYw7Ydz8vGEOccCvtX&#10;/goZ+wtB+1d8JrL4Ntrf2W1utZt72KaRsy2bRKUdhu+8u1iO3JB5xg8Z4l/aC/ZQ/wCCf3gXwr8E&#10;tQ8fvb+SsGn6Pp0LeffXQyqtIVUZVFzkucDHAzwDOZ4qMYxpJavTzNqecVv7PWEhHe+p9b+GNDur&#10;qJYUt7i5ZWzu4VQ3p3OPyrq7bwteXMR/tLT7VQ3/ADzuGBH9K8i/Z7/ao8MfG60uLT4XvK39n3Cx&#10;Xdne2TwyxKwyshzliGHIOc+oHSvQPEXiuTRdVg0+8iuN1y4RWWQbRnPJ56celY+5h6fvJ6Hg1IVI&#10;TcZqzI/Fcel6cFtdEs7mb5j51xzsUd+ep/CsW2vbBd0lp97+PdnrW1rovtO0q4Mq/wCut28v5s9e&#10;M/rWDf29oiR2ulPG00vzSyL2459e9ePU9rUqNrRdh30M2a8jv7l5I12/MeG71DDoV5q0rutnJIWB&#10;Geqj8a6DQ/DQS4WS9jHzfrXUQWlnbQlbaNVXPzKoow+Xe0jzVGN1LbHI2Hw1he18ueNkbrtjC5H4&#10;81GPBXhDw3qWdRb7RJ/dkXft/TFdZf3dxczoloxjhAAb1z61yfjuf7NcQ3Jh+0HcI2VfvFs4B/Gu&#10;utTw9GF1HYhSkZtzqunJ5FnaaQysrF9zZyvXpx1pt1pZuNKmaS3ZWYli/qMHB+me1Vhqpl1NVt2g&#10;TbhpYdpIjAGSxORx+H6mu3i0mK80pAjqzSKrBscZ9K8/28qilGG5nOpy6o838Q/CzStWCHVIFYvG&#10;PkxwBgZHHfA5zxVrwt8M7Sys4ba3t2XLY28EKpPTjsK7i50+K4VfPum+X7vlqPvfXBrQtrC306KR&#10;nmfy1jzHuIDDPXtXif2FTxmK9rW1OSUpz3Zy+o6Bb+HruC+tmWLb8kbMuN7Dt+PNR+IvH+nLpDTQ&#10;XOO+1ccdeuR04qXxRqei6ctxNcLLessQZWBDLDwckDgA9s9ea+e/HHjDWNGW/wBf0WxkmsZoiLmz&#10;UB2+YsCy5/iAXoD0OeAa8vOc0pZA3Cmlyyve3TzM38VkTa74auPG/jix1a4lf7NpUvnQPjsQcEBs&#10;bjnJHXmuH/aW+IS6LplxocxOd28xSTbXVUKnJXHJIxj3Ndre/tQfCjw14RS5stNmkvFhD4barIoH&#10;APXnk9D1r4x/aK+PmleMPE/243q2t1vJW8TbIHUno+ckjIHAPWvzLPMVgngZQwdVTnU1la/3XJpU&#10;ZzkmyOw+Jf26+mhuLZ7eNowjTCMbRljhiPX735msmy06fX74nw0jWtxDIxEa5aJgWwA4H3cDJ3D1&#10;75xXm/hrxVq3iC41jVmaRY3jCRmzB2HapJ3DlkByOSQMtXpPwMuZdT1i+txcx+W9r51wYhlTlQoU&#10;E9iDk9/lr5KNGKSTWyOupHl1G+JfHB0HwpeaUHzdSQy/6OxL+Scc4A5J4GDxnr0OK8K+O3wHh/aa&#10;/Zr1rQ9ce4j1LRbeTUvD6w2+4y3KIf3J6ffHHqDz7V6F8TvFsFl4ka30y2k26hmKO4kHD49CMYxu&#10;PHTGKveBrR49GGox3EjTR3PmOUG1YwAcN1wT1/z0nA1sVluLhjKa96DuvQ2heOp+Xv7CP7Q3w8/Z&#10;s+O5X4/+D7jVvCt4Vg1a0iH7yFklV1k29TgjDLkHDHvxXtn7U3/BUT4f/EfxtqXifw34Q1C9guLt&#10;ltPNQW8DRDgLg7jwMdAMe1epf8FCf2Qv2e9R+AHjT452Xw5vrfxxZx29zbS6Hc7LVt06rLJNCVI+&#10;5uJKleSpNfnL8aPF6T2+i+B7HSY7O30fTYztSPHmySoshY+vBHXP5cD9+yvAcO8c8maSpvmjo03a&#10;zsui8uuh1R5fiRu+Mf2tfH+rtJFokdppMbEsphjLvjsMsTivOLnxzqOtyX114wefVLi5t9ttPc3j&#10;g20m5TvA6N8oK7Txg+tZV0gI3Ief4mpixswaLAbPzfd6fjX6Fg8twGBjahTUflr9+5pzN6j5rmS8&#10;bdM27agRe3A6Ug+yi38uWJ/MXlZFk4+hGKDa7I1YTfM33lx0pPKkHy+/Oa7jNkpt51s1v1+4zbfl&#10;blSPUf5zUP2qTOzOa0pfC2vaf4ctvE0tlIunX08kMM4b5ZXjClxjPbev51Vv9JexdVZ1ZnjD/Kfu&#10;5GQD74qeaArFf7Q6jbGuPoa1PDGvzw67ax3G6SFpVWaLfjcueRWcto0hAVDzSvpso+cKQv6miXs5&#10;KzRPLE7HUviBpw1m5jh0q3WFJysSQswBUcZ+ZmwT161dsfi5facskGj2Udv5vytKWLOBjpu7fUYN&#10;efrYY6H3xUto0kaFCc/N+VcdTBYWfQrmaZ3s/j7U7yDyTclQ3DqufX161PpHiiaKYzSMxx/tdc1x&#10;ltDcMmGPf1q/A08fyq23HeuWWCw/LZJGykrHWXGtiWYsJDuY8bj+laei+LLq0hksI/LXcysrbRuQ&#10;gEfKeo6+uOK4UXd0XwNo+bP1pG1DUomzCTz6c0vqMeWyJlrsek2euPPIvn3EzNux+8kzn8TW5Y6x&#10;HajfNGwbGM8H8c15HD4m1iFdhAbHO5h0rY07xpdTlfPtP4cblY152IyuV7oqnPlZ6ZFq7TFES42R&#10;lsYB9cZ561uaLHLEBcqAzcbflBAHrzXkcXjFoiwjsvlXnhyK3NF+JN2jiKU3UbHpJFMVx29Kzp5f&#10;iVsVLEKMdT2TSbxZY/KvJwqt9xscjp0rSeKVv3UURDb9u7+tee6R4st3ij/swI3y/wDLTEhH1yMi&#10;ul8PeJ72OdftVwkhH3XlPr6YOfzrixGEq058yXyNoYylOKR2+l2s1varbOdu1g5b73J7f59K7Lwo&#10;J4Xhmmst3l48vc3A9Ovb864ez8beHlf/AEq+W2dnGY5P3gP/AHzjjj9K0Lj4kaIkirb6ibjzCA3k&#10;hgq8/TsPelD22zibSqUVHRntuia9b30H2ObVEj8kkMqxjJx9cd++O1WV+IMfhdZtTeeaSSTi36jb&#10;z97GAK8s8K6/GXW9gn8uYcQmNgu/p1wGOPxx/Kt7SLLV9TlnkvtQVWKs+2fJ8xiQMDglRjnccDjF&#10;KLipWZyVJRlsz134efGjW7268+58mfdGfI8pFzvPR+g7nPWvfPDvh678T6K1z8QtFM0NzaRy2sz2&#10;5cSCR9mOQec5GM8EemMfFdxbalBeAabLJIdwJlY7QSDj5RnpwO3OK9O8O/Fv4qWvhq10WHWr6Ozi&#10;nWRoWlbywQM5G7t34GM05U8PbY5OSpLSJ7p4n8A+BtS0GfwR44v7jw/Ff2U0VnqVrGdkMyYZS4I+&#10;71zhgCvcV8fy+FrrS9e1TXokaTT7bTpomvYZt0U0uwr5QbA9MgZbjAznNejfH/8Aag8XeOPBcmhX&#10;cMPnFmWMRoyssfk7GkO48Kc8YwCR3ryPwT8Y/F/wh8KTR6br0SzatexSyaeyh4Wij5y6bQpycD8/&#10;U15eIUacOVdxKjLnuz1z9mb9pe28JeH7rwh4ivYYbRmDwyrIEkViwXAyNwJzzj8elcjqHgu60n4x&#10;eJPHelkyRaiyXlndRTF9jzrukUyED5gwOR1FcNqEnwy+JuqQ6joS2vhbXLibc9tJM32G6kJzlQc+&#10;Sc546Guj0HU/F2l+KrXwvrWnujPeRpDBJEy7+g+VuM5/KvJxmYSjRdL7nsafU6qjzdz0ibSDr/h2&#10;wtNSSZ38ppbi4kYs7sx78+gHNcVruiabplwYtLtpGk6fd5DCvqe//Z+sZgbzT9TtbeOaNQtqZOVw&#10;oyMDj/8AXU3hT9kjTL25SbVddtW8yYZePsuec8cj8q/nfGcVYXDZlUVapd81vU/Vcp4czCWXwlGP&#10;S/S58xeDfg14s8aXZW10pm8xsbVj+Y+gH1x1r6h+Av7IfinQvLOreHf7PhXaZp7m3+aTjscV9tfA&#10;L9k34NeGtHtbnRZVupFQebNwfmx1GeRXQftA2fhnwv4ajs7CBVmkbZGxOWIAz39K+8xeEqZfw7Vz&#10;fEVY8sY8ySej7K/dmOGSrZlHCQi+Zuzb6HyF8RfBVj4b0qSDRbKRmaPa8kKc59vXmvBJ/hFrl/4i&#10;W6m0W6MMeGfd94nPU/U8V9iPPHLIFnTJL/xdqvC3tZZI1uNO3DGV24BwB1yR2NflfDnGWYZ1iJR9&#10;lZeVz7bFcPUcPFN1GeS/s3fB+DSw97NpTW7Anc7rknJ7V9BabpMOnWKz2u1m4DMVGVrp9I+GkVh8&#10;NZNdjV2kbDMqLtONucD8Ofw7Vz+hyTT+HmGSsfmfxD5n5PHt1zX7JjqGIwmDpUZxs5R5j5/BUsOq&#10;s5wd7Ox81/tph9I0mS5WDKvLEJZFPYvj/wCtn3r5unjfUXeJrgIFk4X1Oen519VftyafLL4EuASq&#10;qyqWfjjDdvfvXy7Yy7AxNureZxGHY8gfxHn+v8q+u4apqOWyXn+iDMpSdeL8jgfFQaLVpI4z+7V8&#10;Lt/kD+dTWBZ4/KWQx/Lt39T/AJ57VreINOhkV7i7kTerZVQw2r25/wDrVj2JlhtJDM33d5aRuPl9&#10;PavqMNdPU8mTvNLzIfFtnpml6pBbWYJZo1MzFsnd6+39K8tHwfvvGsfiv4l3+tfYtL8OrvuH8vc0&#10;jEhVRR1JLbR6V3AvPt+sxwTOflbfhRuJ44HfPFeOeOfGniKx8San4F07VZRptxqgM1tHKQkjAjBP&#10;Ykfp+FfRx5VhXJ9jz6nN9cjHzPY7a2lf4TaLBcDbG90g+YdeP61xfiry7HWJIIJgwCqPl7HFeq3V&#10;kkHw/wDDYdgcvG6qe3AJrx7xhIV8RXW1sHdjbj/PtXx+Uy9pzer/ADPsuKqfscdTXaEfyK8t3uTy&#10;yx+tZ+ozxlt25uvXb7mnS3DksARuZfX9P0rP1C4ILAEkYzXs8muh839m5j6xNnPluQcHis601OaM&#10;sVn6cYzV3VWyrLtVs/rWK6NGxIUbe5xXdTjFxszycRHU6zS/ErxnDu33h36V1GleL5o02RXBbFeZ&#10;2l5GSMllz6VsWd+y/NFJnPbP9K562BpT3PPakj1DS/HbtJ5Zm/hzuLZNdr4S8XSuVJl3FcY9q8Ft&#10;LuRJRKXrrfDfiKe2VfLP8XLFhyK+ezHI6dam7IqMuXVn0t4Y8XB/L27lA5GG/P8ACvRNA8VWskI8&#10;2VVbthsn9ff3r5f8OeNprYJFJMcntu6Cu40Xx4VVWMu3uN2OK/NMw4VlGpeKNo1Obc+lNHvIbxvm&#10;PysPlb9a00s4SmSc/N7cGvHPB3xJUQqhn+6v5V2Fv4+h2Bprrjp14+v0rko5TVoxtbYqKibmr6dZ&#10;3iMqe5+X1zXG6loDJdNtkxznpWxP4ztXXYLoN34//XVNvENs8gVpN3OW2t0/CvHzLAyqU7NFRS5i&#10;rp2l3TTZjX7rY+btXRabpzlcYamaPe2MsygtH+GOP8mun0+zs5mwpz32qRXyqy+pSlsbWKdva7Rn&#10;fjb/AI1KYCwBYsT7MRWyunwk7VGf91u1KltCo4A/Pp+tcVeOIXQOU+EdM+DvnOv+i+/3OtarfAc3&#10;MWWtRjp8y1774W8BW7srbRwPmbrXc6Z8MLa5iU+Uvp71/ddGjzHn1MQk9z4d8Yfs5tOkhSzXkH5g&#10;vFeIfEn9l+aVWkSwPTk7etfqnqXwVt7uLAtVxj5V29a4bxb+zdDfwsq2IPq2K61hzmnWjI/ILVfg&#10;Zr+iXjeRE2FY/eWrei6RqWksFurdlxzux0Nfor4x/ZKErsV0/kA15n4o/ZP8gNsseep4HFY4ijUc&#10;Qw8oxlofOPh68ICqe2Pw966CC8+YEn8a7LW/2edU0otJBbsuOfu9BXJ6t4P13R+HhJ9a8KtRlGWq&#10;Po6FRcu5ItyG+UP901Zt7ltud4/75rnvtUtuwinXDejLViDWIx8gblfxNc3KzpUrnRC7O8F5eq9M&#10;frVmO8bbjd09KxLbU1Kbh+Pt7VagvAxUA/8A16nY0izeiuMLgH86twXJK4z0PWsWGcqeHPTP/wBe&#10;r1tNnknlv0rGTRvFs27efMi4/wCBe9aFtMpO4Kox61g29xsG4evb61dgv/mGR9Pm5+lZy97Y0i2j&#10;orSb5sgcdfwq/A8Y+YNnPPHaubt7/a3zEY/vVcj1RIz9/n+dYyp8xt7U6yzAIwGzx+X59q07e2Uf&#10;MD7gelctp+rDrn0rZttZHdu/pnt9a5Z0jop1TRuLZPL+UZP8TVn3NsvzBGXP8R29qmfVPNQFm3bu&#10;TwKrzXoDMXUbQP61l7NmkqhVn04P86YUk85FVTo67T+7X34rQS5WX5QnB/u1LiNzvX/x7r71cuZE&#10;qVzmLnR1zsAAIbHase/0E7dqN2rt7u1yCA2Nv3cVj6naFmPAB6bifeqpylcKnKzgtQ0hlbcvJPZa&#10;ybuyuS/lhuf5V2upWwc7sfrWRc2cXYdPu/n/APrr0I1Gjj5ItnJzLcRSZAO3d6frUDeehw/NdDcW&#10;R8xsjr0+Wq0+mL8uAf8AdzWsalyZ0+xz012FO10b6461n3+qLGvzGuivtOLITjJ6VzPiCwKKSB0/&#10;hFddNxkcVWMorcwdX8QtCcs3Q/nWTP4wWM/8fAx71R8UxzRbmz6/lXCaxqVzFIzBunWvQp0YzieJ&#10;WxFSnI9Rs/HiF1VZxjtXaeFvFhlZfLn7/LXzhaa9dxyKzE474Nd74L8VSny1eRvfJ5qa2FSiFDHS&#10;crM+nvB/iFZNuH4bnr09uK9K8Oa0oClpa+evA3iJHVFEmBnr+HNep6FrqpFGDJgYr53F4dSufV4H&#10;GbM9t8Pa+ijBcYP+0K7HSfEsbSBVlXp3rwvSPFWwYD8f0rptK8ZeVlhNXzOJwDZ9Ph8Yu579o3iG&#10;JkCtKren09K6TR/EEW3arKpU4Zh3rwPSfHYRcrKvo3FdRpnxDjCr+87fL7149TAzWx3RxEJHvWn6&#10;lbvGo85fXvz7fn/KtzTLiN+d+ecEZrw3R/iKoKgzfMfzFdRpfxEh3ANPuUcnHeuWdCpEp8sj2G0m&#10;jY7kO7nitOB4x95ef96vNdF8f2zuPMuBu/vdP6V0umeMIJAMyBcj5aPeM3E7O2nUrlX/ABNX4SSM&#10;MwrmLPxFZuVDyLk+9bFjqET/AHJOvStqcjCcTYWFJV46VDJpiSNz/KpLSaNl+V+n+NXVCOu3eMeo&#10;ro5VIx5nE5y90FCh3qpz2x0rmvE/hxBCzBFPvt969Ja0EiYJ6L930rG8Q6UGibbH83SuetR6o6aW&#10;Id7Hzx4t0r7PIxbHzMeP6cVj6RI8F0sbLx64/SvQ/H2kJku2B7be9ecPKtve+WW754PvWK2PVoy5&#10;keoeFJF+zxl3X1+7XTJNGRtDjP5VwHhnVY1jUsc10UesR9GcBm421nY1nE20mEQKnpVmG7J54965&#10;qTVP7v5VNb6ztGTz/WtLGXKzpEuUHyluetXLe6TduDcZ+7trlRraltofirltrcchH73Pb61pCJnU&#10;i3E2tQuImTduGMccVyuvTFdw4XHtWhd6uhRgCPfaf1rl/EGqHG6FsfN37CpnEunE434i3aQ2MmGH&#10;3fuqBnFfLfxv1CNRMhk+9kfSvor4i6nutWztPynOea+WfjPfHEzs2Ovy5616mWU+aojHGS5KLPmf&#10;4l3jPqLEn1NcHdkh9x+9nrXYfEC43XrB5F7/AI1x8gJzz9dor76hDlgrHwOKleo2VZS4b7tR/P0z&#10;zUksW0AqvXoagkDbfu/NzXUcLE3ADJbilMwHz5BH86gkuGUZcYPQ1XkuSBvJxz8uatRMnOxeWbI4&#10;71C902cf3etUHviMMB+tRm73OCw/XpVqnYylW6FuWfdnB4/lULy9V71CLgE7lP8A31TkO5s5zWiR&#10;jKXMNQhjh14p4VTgKR/s+1OiQqelPjGT8/6VVyLCLGD1GKlRBjcWpoKqVYnNKJN5wFGPY1D1Yx5y&#10;xyvFIWRR835UcqMEcetRyyITg/lmiwCtIE5P4VVuZSvAOeOlLNL8+zf+FRENNIIwDnpVxXcyl72i&#10;JLW2k1CXEZJNdx4O8I8rI6fX3qr4I8Ml2We4j4btXqXhvw8VCokXPt2FeHmWYKnFxR+h8H8K1cyr&#10;KUoieHfDvzIkUXX9K7rw54PwqyyKPc4HrV3wx4UjjiUmP736V12m6cIFHHzGvicVjJVHZH9QZBw1&#10;hcvor3VczbLRI4eVjUbuvvWhFpyI3zAfL7dPStCG3RflGD3+bp0qdbcBS6pk+nrXlyqan1kaMYqy&#10;RQS024ZyBz3Wpvswj534P+7VsQ7nwPy9aUxAEMG9sVncrkKsMSA/vM8U57c7Nqn73G0irO0Bs54/&#10;i96ZsZFLDpUkOBVniGdrp7His27tyDlm+la0wIHzfgKpXR+TfnA/+vVxZDh0Ma6XG3BGMn8Kz7ls&#10;DATd+Nad+xz8g/TtWVdsQ2Vb2rupmMolC6YH+I49fxrOupCWbafyFXrhmXgH5SM4xWbctIxydvzD&#10;mu+mjhqpFWeViNoB9+Kpzyl1yB7/AOfyqxK4JLEfX5qozsHXarcn5c+vtXZTjc46hVu5W65HfJ9K&#10;oSSNtyG/3Wqe5uJBwWzj+9VGec7cD8xXoUYXOCtsMluR90D3qpLeFX3Ie9LdS4AUGqUshIYhO1ep&#10;Sp3PExPLFXZM2p7jszz6elWrUFz16+1ZkELSNnH8X51u6Pp0k8qxEMQ3NGI5KUTkweA+v1rGpoun&#10;NdSAIpxXf+E/DqRbQ3XqT6VU8K6AoWN2jxznp7122k6cYyqhCtfIY7EczsfoWW5HRwtPRG/4VtIU&#10;KjHeu90WBPLHH4+lcdokSQ42pg9cV12juAoA5HrXgSqOMrnTiMJHoa4jUrlR2yPlqGWOLGS38Xzf&#10;L0qQShzsY8kVUvLxo1J3cj1reOIPLqYNSGzELwZNvrgdP0qGS8gztbGO/FUJ9RG87SW/3eOazrnV&#10;/KLZm469uDXoUcUeTissuaN4IWHyL0PT+tY+o2fnLhiF3fdI5FRtrn945P09Kh/tlJJNkj/4ivXw&#10;+KldHyOYZWuV6Gn4a0A+HNJbxtfQ7rVTyv8AwLFe1+F7PwV8U/Cb2l5AqSLa+fbSN/AR/COPcGvC&#10;/EvjYxfDmfwrDGP3jDc/HQsDjpW78L/Ed94Wg0q5vJTsjYs6hsZXHeuyjaWI9ot7/ofkXF0Z0pRo&#10;SWnLf8TX1bxTqWl3kdqQBDcTfZr4NyZV2sAD7ZFfaX/BG/XtI8afsK+NPhfaRxyXuh69qUVxasP4&#10;ZGLocehDfpXwB8WfFOpR3114ia0aO3GpK6syjawz2x7d/wAa1f2Wv2vviV+xf8ftU1HwdYrdaD42&#10;tYYdRs5slEJPyyrjo67iPfoa+2yHERoxlzdbo/HOKMLapTce1/v0P37+GOJPAulxv8zCwiB/75Fb&#10;XklU4GP61hfCK9bU/h9o9+v/AC2sI3/AqDXRbSJAjHpXox1sz5eUeXQtWcriBVRf4a5z4n6xqXh/&#10;wffahp0yi62Ytiy5w54HH1rpYmKLhBXE/FfWooVEM7YSPPmJ1JzRjJcmFeoqcXOVkeK2+uX9lNcX&#10;eqNHJfXTZkl2hfbOMU2WWe+jJvJgx6HcKw/iNrMFvrAgtl8tv+Wh3D5wTWPF4nkgiHmzbvL4k7DF&#10;fFYeHLUd3d9z1lSp04JI6SOW6sdZgEM3lrDMJRHxhiP5cV3/AIcvLXVfL8QWa4WfrtXhWrxq+8UR&#10;3UUhtbsb1iLBdw5Hfpz0rX+G3xRi8BalY2Hj3UBa6drbqLTfEcRNnAct0Cn36DmtMZ7OMoObs29D&#10;CthXiKbnBXtuej3eo6fqeqNpv2jbfBsrGSBvFOaCDRtuoXS7WiOWO386439oaOz0+ZNY06GR73ci&#10;2qwyBNxZwoOeu3J6+lUdQ1H4gaLYWug6x4ps1urzKRn5plibGVDZAPIBxjPSvLhmkcDmkoNXktdO&#10;3n2POoUa2s7XUd2ezaV470C5G7+0I1IXO3dz/jXm/wC1n+1Bpnwg+COq/EnSVhums5re2jhmbYry&#10;SSqgBJHygZzntis2w8Y/FLwpb+Vrdna3iLx9qW35UfhnP515f+1rq1x8c/ho3gLxLpscmltdK11E&#10;seAxU5QtjkAHn64zX1WLzjEYjL5NU3FtdzeNSn7RKS6mZ+zp8Stf0i+0fxdpHiOJtJ16xN1qaRw7&#10;2uLiZnkdVk5wyF1XGeQpHPFe0ad4y1DUPiHZ6TrE7WNnNakrDPDtklkDe+Nq49ev4gV8/fs5fD+2&#10;0yx/4QO/sdPsrNZDHawx30tqFRh1XB2nj6e9fT2nfD34UfBTw5/wlFjd6bHcbds2papfA7EGeDnO&#10;/HvnrmviMrzD+3J2pylTjH44S92zWjs92n5HZVlaXu9TQ+JHw90HTZrbxNoNxBGNacW91dLbgSfI&#10;hdSx9Fxjp+fFfOHwN/aW0v4rfB4fEbwHrjXULeJr6zjuLi0Ci4iiuGjCgnJPK7lY4OGA4xXsf7YL&#10;+Or39l7xD4v8GXbC/s/DOqXdjHZ7gzStZuImTkEc8gD1FfAv/BLu5j1f/gntC8E8jT6X4yvWYqPm&#10;RjiQj1yWJ/BhX1EuTC4Wp7JWXMmvS3+eoRhzYWUn0aPrO8+LOoz67b6YtqRPJDG0kshEiCX5yyr3&#10;UFV4wayvipDpXhzwZL8TZ5P7PtbOEvqn2zdtgjAzvJAJx3IPIzXuHw4+D3w8udMt9V1fQbO6vG/f&#10;R3jQLv8AnGRz2IUgV5H+2x8QLT4C/DnxJrsejXWuTW+kuw0tbcOkj7SqIwI2/NwC2DwRkd6jL6te&#10;MnXbVmzOhUl7ZJdT4V8Vf8FP9V1PXda8PeFfF3h7wHZ2FuxsfEHjFLqRrm4VtoEFraRySTK3BUna&#10;MHJwByeG/wBnX/gpf+1F4Am/at1u48Ka/pkVqJ/J8S28/hu5vrZQ+2W2klRbfyyvzh3IGDyc9PAf&#10;2Xf2EPiF+1n8QJtRsIXutQhkF5qDtd/ZdN0RWYtFCXCO9xIcZ8uNVGOrjNfan7Tf7M/wt+Dvwbm8&#10;Uft0/tSfEDxvqj25ktfDun60zvcsmMR21vN5iqFyvzHaoG0t6V+hYetTpx1WvkfWezhh5QhTa5nv&#10;pc+K/E/x28O3F4vhvV9L0/wjdSRny7q51KCSKZllZS5e3Y5XI4k2kN13Ywa9Y+Dn7K/7WPgnx74b&#10;+L/wb8Sappt1dtDJZazbtI1kISchiY12GE4GQyMDknmvim++HHxA8a/Ef7BBolrp5vLgrb6f4nvo&#10;bSbuUTcWjKsRtAxtGemK/VL/AIJ4fs8ftK/snrpB1LwzrkngnxPCtneeGb6SO4n0G98zCXUbKdpi&#10;J4YjadrbmUECn7tSTkj2MVGWHw716df0PctHa08EftReD9U+KvgXTbrVvihpq6d4pj0izZrT+0LS&#10;MTw3ygqChYGRC2AQyREH5jX2J4m8RaF4D8E3OqJbrHb6dpzyrvbaqrGhIBbsOK858J6d8Fz8TW1b&#10;XvE1j/bGjzJZQx3F5hoZEiUuApPBOfx49K6z9pz4b2XxK+DfiP4UW+uCxuvEegXWn2b7wG3yRMFw&#10;Dy2DjgdgaclOK94+GxXNLERU01+R8C+DvA03wssfC/xw8e3d9deNPFGu+IfEWpXOn3e2C1sQk1pb&#10;26ttHyMLxtpxzl2Arpv2I/ECfCHWfEXi/wAceBJ7dNKkW6t7XTbEtL/Z1rbvcb8uAzctGNxPzZTr&#10;mpP2PfGsvxD/AGa7fQPE2gfbNa8A+HV0W6s7raCl7a3Wx0duyrI0SsTwA+T0ru/iD4S8Y+Mf2AZG&#10;8WtpukfErxJpLadfa3o0uFTz9Tt7cyCVcfKI4V/BSBXB7SVOt5JXSLxH7ytaS8v1O7+OH7cfw88D&#10;fBDT/wBoL4tRaloOj659jGn2M9p5t+Y5yDDF5IP+sKkSOoOOQCcAmvy5/aO+Lmpar+2TN8Z/GXhL&#10;7LrlubdPBOi3uWj07TwXIRzjEk8nJk5zuZ8dq+wf+Ci/wys/i3+1n8FfgZqn2h/CWj3AvLtmuwE3&#10;jEaiU8sWKD5f73zeldn+01rvwk/Zc0LRvFmr6RDrCzeKLaG6u7e1WQ2saTK7jlfnYR7iFHXnGT05&#10;sr9pVo1MTUs5Nu3klsvvN8to0acfaON2727I+hP2Yo/FXhT4V6LP401GE+I9Szd6o1rb+XHDNLz5&#10;YBGQsabY8En7nvXqV3q/huyube21bWYft1zIRbpNJl29eP8APpXiuo/Gn4b614QuNW+HvjDTdbkj&#10;/wCPWGxu1kL3OfljIU5DZ6jjofWvMv2LfD/7Sl/4q8SfGX4/TyQ211qhfRdBKqWRFxhzIOVQZCrH&#10;13BmPpWNPESjGUq/qeZ7D2vPVqStb735H01458VWzXSaXJebY4WCyHnr1xXDaz4zubGVX0+fyWMm&#10;9sdvr6/hWtq1rLe3Ml9eyrIzbn+7gbj2/DFfP37TXx88M/Ay1+3Slr3UZ428u3i5+YD+L+76fliv&#10;kMyzKVOq2na7PP8AaKL16H1N8L/iHZeJZjC0y/a4xl4W7Dj519VyR9K7S9uY7aPEk4GRyWr8WtR/&#10;bM/ay+KvxJtX+Hek3VhPp9wJ4m0cDMJQ5DSM235emVYAEccjIr9Ofgt8SvGvxc+Fem3PxDtktfEy&#10;xLHq9vZsfIDnpIgPIU8k5zg5XnGT7eV5zDE01Sm1z9Ffdf5mfPF7HqOp+JtOsUVkvFkkVcrtb5Qp&#10;7kj2Nc9q0934xsPLgTekkm1tq/NjGMKffj6VkazZ29lYNNf61FDHEu2bz8KpRRyM49AfwFcf4m+M&#10;Nz4i0YeDvgvu8mSU/wBoa6VKIB/ciPBOedzAdMAdSRWZZjQw1KTrPpolu/Qnnj1ZY8KyreeOk0DR&#10;bkyJHldRmWbcrEE/ICOoHHPc+wFe3p9mS3htZ3+WQgD5u1eO/AfwJf6DbNJrN4pknlkKmLguA3Xn&#10;tXrd5pEcaRiLcWLLt+bJA9Pzrxch+sVKUq042u9n0XRHPKfNIvTQpHiOCLKLyy7ePasLxdq8lu0e&#10;mwarDFNIjBfOJUL3BIHOOvX061buNW1XT1kgSLzWZf3e5dv69/zry3Xvil4duNXuNJ0+GRJo5c3c&#10;smRvcB+PfgdOnzGvQzPMsNg6dpy5XLZPT7iZS5Ysxvjn8Tl8JWzi+vYrOCS3aOa+afajMTleB8wB&#10;JHJwM9fWvlnxT8aJdY8SQtp/iZW063YtFmQKLmRc7ipHAT35+72zzB+1p8Wnu/FTie7jNlCpNxab&#10;iNpGQHcfdG0fwgnJwTivC9e8Z6ZqP9oJY3iDPl7dqhlaEDccf3WPA49eRwRX8/59nGKzTMZcvwRd&#10;vX/gEU6cqmttzf8A2kNam0/Tl8S6bLEtrOY1+zW7E/Z2bkq5bjZuxjng5GMYr5L8b/E281DxEz3h&#10;jO6QxSRxqqkNnJ4xjH0xXc/Hb9oiNdQi0HToYpobiHPlu28KrAYzkYOQfoOK8B8W2+ofbTaSsLeY&#10;p5gV5FJhXPAkwSU9RnkD2rPKMtqUuabVot3t0TPaoYeUaep7V8FPF0UNnqFlILpdSuZo47NY5Np2&#10;D5yeOhIz35PSvUNLtrXTdPvb/TBJZbrVSyRso8yQ/wCzj5hnjOM+9eD/AAR8R+G/DWjzDU74/bHt&#10;RNFeSMEVHEjqAcqdzcHoRwc+1di/x6tdLM8MN79qkkG37VbyHyuTnC8Z+ucdCBxW2ZYPlqO34DlT&#10;5ro1dS1yOHVLiS1124u45PL2TxwiPHynAGVyuMle3T8trwHd61/akrxrPcRyQt/pW0/IMD7wJyw7&#10;kgf41wfga8l8RC+1EaYb+3EzPM0f3o2PJ+XpjJ68ds16h4OsNTmnsbPQ9OumkO8tGxQu2CCTtHJw&#10;D0FeJWrRjJU77dCZRgkdl8LLDSPHGs6l4H1SGHV7bUrWaPUYY0ygiZQmWyv+rJz6fh3/ACb/AOCq&#10;f7EU/wCxV8dtO8PW3iGHUtL17Svt2lzRRMrwxiaRBDJngugVQSMgjB4zgfvB+x/+yNa6Hp9xr8l7&#10;519eT+bqjTAja5OQijHGAfu9M89a+If+Dhr4Q6f8QvgdZ/F3QbArceA9ea0mk6l7Sb5c/QSKv5mv&#10;v+BcyrZRm9KMtKdZ8tu7to/v0OSjVvWcVsfi9IjMwIXtSi2+bJWpmmaE5AO6gwyw263sybo2YhRn&#10;uMcfrX9CczO0daNaRPvuoDIoz8u7HOOKm1N9MkuN2lRssW1eJOobHP4ZqnfXMVxeSSWNp9niZsxx&#10;792wfXvUPmzKrKR97vRyklqSaQJ5JuPl6hfTjmoJpmAAGB/nrTAZc/LTXSTGS9VyoDSs/EeoWWiz&#10;6LAkapcTxzSybcsWQOFAPYfOc+tRyXt4w2M/Gc4OKqx2UvUPuHbip4NPlmfljj+I1MuUCQ7du55v&#10;fhajWaMkxoKmSzt0P7xWbH+1Vm3sNMRgWLfNj71Z80YmfxSGWcwUqWX5a1ftS7Bvh3dt39KtW+k2&#10;moXAmLjc33mVQuOK1x4e0ry1+0NwFxu8zrXLUxFNM6o/CYiGFcLNEyndnbzzQ8ltG2JYuVPT8a6i&#10;w0rQtqmSxyzfxtJnAq5eeG9OmsClruk+bP3R1479ayeKph6HLWP9n3drcTPJHC0Ee9I5M5lO4DaM&#10;DrjJ54wKnTTbG4i862mVW25aNm5xTbzRXgJITa2fuhf61Vjgnt2wyN05K+lbKUZL3WT6l6PS7kSZ&#10;jXcm3LbQcAVc06FZplDbVIGPu1Xsbl7C6PkzeZCyAFtvQke/+eK3LMx3duq2qR+YrH+H72QPX0wa&#10;um5RmYV17mhct9Olht0dBtw2SfUVpWcFxvVBIxHHHPB/wqbQRDFDtuVy23DK1bWiaTHcysyMFGcf&#10;Kp+U+9bV431OKNVN2L0HhvVdGvPs+sbYJGiSRsSJJgMoZT8pPVSDjqOhAORWtYpbiTG937/5yQB+&#10;VdZ4A+Fx1+NWurmC3UuQGuJNu764BOK0Nb8HeF/D2pLpFr4jhjnQgTO1sfY4DDJJrxa84xbbOqFn&#10;sZ/hnWdTtbmPyoTInRomPyn8TgV9P/s+fDj/AIWWscFjc2caJbs5t3Bcqo78YyT7kjIryr4bfDvw&#10;PKy3LeI2umMgXyZI9i7TyecH/PNfTHwf8GeKNP8AFVlc/DfT/L0u10lRezaUpkZtjlmeQEMSdpzw&#10;MCvm8VjMHUlpKzX3mkVLmNC0/ZSv30hfF8Om3kOlyRm3kuJOY45t21GYL91GPHJz+dN/Zt+Angr4&#10;lfEA+EPiReanDb20xhlSyvl3GTkHHysADgmvoLSpNT17wD/wh32iQ6fqMypcNboCWDdHyTjjtgc5&#10;qP4U/Baf4N+KbhdSvPtFvIpENwPnU8Z3knaOPYda8nGYiajFUm99WEea9z5R+O3wV+Gmg+NfEHw9&#10;0eK4ur3TZFMbXFy2I12gguEXHuT+nevn/Wvgj481Kc6hHo01wuAPJjxIQB/EMZwPw719x/tcfDLQ&#10;9O/aYh8YaL4qX7H420LbNpI3SSfabZVQkkYWONl2kZychhXk2gNBayMjq3l7iFUA9Bx1r4vizPsb&#10;kc4zpJSUl16M+84XyXB8QUpOUnGUXqlazR8tXnwE+LF7dR258K3kjM2Y1jtm4/H/ADivr79kfwF8&#10;U/B3g9bD4mSW11BGr/2Xa39uk0lruGCylgShHbB4ODjiun8M30cwVg7BRz04FdlpTQlcA7j0xX47&#10;xBx7nGNw/sLKHdq9/wDgH6JgeDcuwtZVG3K3R7FqLwoLi3Dmdl7qen8qvaP4V1exkWe2upB5bZ27&#10;uh/E1q6OpdEKnO7G2PHA4rqtJsYdocJj2r8gxWYVqd76n1XsIxVkdD8LPif4v8JFTGWZguF3P8u7&#10;1xTfE3xJ1/xrqrXGvu5aPIVTwqj2qTTtNClcKB3JqxeaLbzHz2G5l9O/1rLFcW47MMDHAYio/ZJ7&#10;Lbyuupx0cPRwuJddQTk+vX5Gz8NfAUfiS/huLiItGXGzdjH416vd/BvRotOW4Syk3Kvzz43ELwSN&#10;v0Hb/wDXzP7Puo299cDw9NH5ci8RPnOR6mvaNWN3b6bcWliNziMhSWBHTiv6w8J+G8po8OwxNK07&#10;681tW7HwXFGbYqWYezvbyOA8R/EvRdZ8PNpekQeX9nt2RS3A5G3PHf8AL9K868MQyX/hu7lj+ZbX&#10;aFRTk55/P/61elfEHRdF034dzSpDGtwysGdVC7Hxxnn1FeY+DJ5tO02bTkO3zAWY8buQf8/jX03E&#10;Ea08yj9YaacXt+CDKVT+pydNdTx/9p7Qbzxn4LutGs9ssklu3kj1brtB9cgV8lx2boP+QfJ5ki5b&#10;auMjH8s19x+daSTXVpfhirSAK4UfKARn9BXyB8SNNmtPHWqW1tF9kh+1StGrnhULkgf/AFq7OF6k&#10;ZYNqL1bv+hrmUZKUbrRaHl+vLZw3F5NKsjSrse33N8qnPQ89h+tYe6e8hkDJ5jNudtuMc9BkVs+I&#10;rS41C/khsy23AC5XqfXrT/DumaMNRs7GW9KmaT55GOEVAO/4/pX1VOXQ8naaZxOj3cMd1cWH2DdL&#10;cLtimb+D1PT1z0wa+fvGcP2b4k3igL8uot9xuB8+B0r6I1K0Oj6/cahAf9WzlWXnZn/CvmbVrK/1&#10;TxvJP5pYm8d5t3B+9nn8q96nLmwtvI56kXHHRfmvzPqy++3yeA/D8nm8ZH3h047/AJV434tkmPiC&#10;4Ex+fzDk+vb+le4y6feSfCTRdWiTCW+1pmOOOvNeB+ItRm1LWJr2ZsncfbIzXyvD/vU5X7v8z7Hj&#10;L3cfB/3Y/kitK0ZO5mX5gM7c81Ruic5D9env2q1JJkZ24OKqXGWOflPcc5r6CW58gZV1+85VuvXn&#10;9aptCrHJI9vetCaMg4HXJz83FU2QhmIOTXRTOOtHUqvp25iR+ZU8VLBFNEVyf90Z6VNHO8T7P4eA&#10;PepJNjsvO1TTnJmPs0yWykmLr5hz+HetzS7iSI5jbPYEr0rItCAQz9d2M9M1q2NxAQIpSFrLm5iJ&#10;UUdFpmpeZtU9vU1vWF/OhBinZcdic/8A6653SEiEiOQNufatyJI1GA2fWuWrh6c90Z+x7HTaX4wv&#10;tP2tK52jA+TpXTWfxPjnTbNc/dUbtz9685Erq/lrL78cf1qC6mkjQkj/AL6615VbLKMug+WUdT1B&#10;fiigOw3A6fdycj1q9YfEYtLjf8u7Od3avCpdWvYZ2bzOgzuHSi08Z3dr8jS9Pu98/wCf8+3k4jJK&#10;UlsJS7n1F4a+JcY/eG52/wALKT/getdxoHxFtlhLLcgds7uB26d/z/OvkPS/iiIo1Jblf4R1+tdJ&#10;pfxc+zoscFyFGARn1/pXgYjhyDvZFxmtj66g+IlkYVkNyoXq3GM09fiPpzjH2nbj/ax/I18rRfGu&#10;fdze7t3fcKkPxdll4N593jCSYr5+twtHms0aRl3Pprw2kiBQvy4H8Qr0DwzMYlVXkODya5TRNPYJ&#10;hR+NdfolqYwqKeK/qKjGyPnakju9AtobqJRMqfQitseDdKvFx5K/4Vi+HH2RquQcr612GkMGAJ//&#10;AFV6NOPMjlc5ROX1f4M6deK0htV56D1ri9e/Z1t7hSRYIW3ZGFr3ywjR+h/Ddmr39kW0y4kiH+FV&#10;LDphHE8rPi/xl+zLbyB86dtzwCF4/wAa8Z+IP7Lskiu6aeuNudu0c/rX6VX3gbTr4Fvs65J9K4/x&#10;R8GtMv8AcHt13N3UVx1cFGXQ9CjjpR0ufkl8QP2ZLqEtMlg3fbtWvGvGHwv1jQ5ZDErcdsGv15+I&#10;H7OEN2riO0XG0/wc183fFr9leUmQw6cS38PH6V5lXLex6FPMO5+csuq3enuY7kYw2Ohq7aeKyrbX&#10;kA7DBr3/AOIX7It25kna1bKgkYHT615P4h+AV9oRYiGT5ckVwVMDJbo66eO7Moad4sjkKqu3/azW&#10;vZ+I4GX5ZV9PvV59r+lar4akG5SU7HbVK28WvE2ZW+YcdelefUwsjvp47a57BBrkUnAlUZbirUOq&#10;RBsiVd3+979a8ns/G+wg7+p5w3StGLxsAo2zdevNZfVZROqONiz09dVfGcjlffn9adHrDlvve3X2&#10;+tedw+Mwy7TN/wCPdKuQ+LVAyGHHWp9g0V9YjLY9O03XSnSbBbkgmtqz1pGj+ZgPcGvK9N8WBxuM&#10;qrg98fnXQ2PiWLy+ZecdNxrmqUTqp1onoa6sgiyZD65qGbWAQMMOODXJw66pRV81eB69P1pw1Pj5&#10;pffhutc3Izo5jqIdWGQA2M8NxV611mNQvzgjpnPNcPDrDn5t/wBatWur4AQv7feqnTuiYy1OxbVE&#10;I2k/h/k1RvJ0nHCru9/8/hWMuqFVzkbfZv8APrQdQdo8Zz6/nWap2Nr+6F8QOCw5bisu6OT1x3/C&#10;rM9yCMb8+gxVG5nRBtPbkjPSuhbGJWmiLPlxhvSo3jBB7CpJX3cY6dvWow25sdPr35qogUrmDZHj&#10;8a5jxPbHymXPfAJ//XXWT/MmSoOB96uc8S5aBhnP0X/PtW9L4jnqfCeUeMoCBgn7zV5xr4GSSPfb&#10;ivT/ABquTu2jrXmWvnbKyqPXFe3hdj5nGfEY+ArAYrsPBRCOh3cVxzv82P1rrPBUoDqqiuyprE46&#10;H8Q9p8EJgoctjgn3FenaO0zw9f4a8w8CO4jXI9BXqmiYECg59Rn9a+fxC1PqMJsjTtZrlTsilwqn&#10;1rVsdTu4nzuOB09azVjI+QDb0q7artb5h2/ve1eZOMZLU9elJxehr2fiGeJiDu454rasfFkwXa0m&#10;F54ODnmubijCv1z9KtxRoByfwNccqVN9DtjUn3OvsfG7xr/r+R/tdK3tO+IkgKq02Ru4LN09683N&#10;uQ2ATnqNucGnQtOmGSU+5rnnhaUjaniKkWe16R8SzEQrXH3fvYf3rq9L+KqALm6+XP3skYFfOkOq&#10;ajAf3cv3ePr+tX4PFepW6/McnuOCDXmYjDUYdT3MDh8Xin7sWfUGlfFkEAC5Xcv/AE0Bxmuw0H4s&#10;wSbRNcqWIzlWr49sviTNbPh5W/76PNbWj/GARuv+lYKrxmTk15MoRjLQ+jjw7ipxu0fa2kfEmzdQ&#10;Behm7Y7/AJ10Wn+OLVkUC4/izndXxroXxn2kA3XzcHb/AE611mlfHBQwzdAr/EP5048/Q87EZHXo&#10;9D62tPFKSMN8ij6ik1XxDbSW+DIK+fvD3xwt50UNcrjp94c1vN8VLW5gz9rXOMj5sZrWUZWseTKj&#10;KnKzRpfEW/gljbawHpz14/8Ar1434j1GOC+Uxtjt94Cui8W+PIZImLM3K815d4k8R/aJ92ed2cZq&#10;aeFkzop1lA7/AETxKsCrsnzzyvrW8njHeBHHKuf4ea8f0nxLIreW7n1Hzf59K37TXvO5Rsn0yeKc&#10;sGd0cRzHpCeKGkGCoJ/3utXbbWvMUHdj8a4HS9YUneXxWuuuwquYZwOPXNQ8Nyq5Sk30OxbVFRMm&#10;X5fw5qW31dNuFl69OetcVN4hjZeXxnt6U1PEqiTiXjOPvVPsuUr2dR9DtrrWWYY3+/y//rrn9a1l&#10;ejTL0wwyOfzrJuPFEZTyvM69PmrHvtcgnZhu6f7XJ71UaPMyeWUTH8eXzCBpC+0bcfe4r5n+Mtyz&#10;LJxkf7Ne8eO9UheBtsq9Om7tXz38W7pJoXyV64/SvoMro+/dnkZlUfsz5z8dzbr1iPXn3rl5HbKr&#10;n9OtdB4+uV+2nJ4+tcvNcIVwB9RX11OPu6HxFaXvsbO+eD3qvNMqjaq9vmz2pLq5WT5hHz0zVSWZ&#10;WGFatuU45T1G3Uw35bis++nKk7SDUl3OcY4wf4qzp5GbI9K6oROGpVvoK10R944pgu3Zs5qCQOzf&#10;OP1oSTbwWro5DlcjQgcyNnj86vREBcL0rMt2b1q/bnjhP/Hqykjam9CfcflJ59qlUbW6fp1qNCo2&#10;8f8A1qcuGzzWTWpoO4zxx6bqFJBOT1+78vSkGG3blzVmz0i9vj+5tzzg1LlGO7sXCnOo7RVyq0hA&#10;37uPpUUiyS4Ea9um3rXYaT8O7uZd00W49lrotN+GkKrzFz/u1xVMyoU+p7+B4XzTHfDB/ceYR6Vf&#10;XP3IjzW74b8D3slwskse4cHpXp+l/DaNcEWu70+XrXVaH8OpQVKW+1e6+leXiM8glZH3GU+GOYVK&#10;kZVYnNeEfCU8e1Ej7fKNteo+EvBxhjWSaMeg9qteGvAa2rq2z/exXbadp0VrFs2Y28fWvlMZjJVp&#10;H71w5w3TymitNSrZaStsuM4/kaseQg6PVqRvLTB2nntVG5vkDZL+teYoylI+4pS7ExlCqOAeaeJF&#10;ClAT/s9qzDqKltzPn29anjnDLvP/AOuk6fLudFi8jBh+8B/H/wCtR5gP3Tj2NMjcOCT6c05kJYHb&#10;7/Ss7E8oMpXG4fQCmyyceWXI98Ushz/H/wDWqtPPsOSee1HLcloc7AJnNUbqQSLgAd6dLd5jwRx9&#10;apy3OELbO3WtIxMZablW72ltij+LjHasm8kIHGSPwq5c3II27lDfX9azbqVQ3T/61dlNHLOSRSuC&#10;SuAev+NZl1IApUkZPJ2/XrV26nHUPnPP1rLupx5mDgj73PavQpxPPqyKl1LuUg8lvu1n3E+Qzg59&#10;OMc1YvJwpOOfX2rPnA+YCTrxhuTXoU4nDORWnbacLn3rPmLMOvar8+07gvWs65Axk9q9KgjhrSsV&#10;J5Nx2981EQMqgXr/AJzTyG8/8cURRs0itt/ixivQdoxPkc0xXLJQLmn2RLA4z/Wu38G6GGZSUHzE&#10;fMwrC0LT1d1j7n1r07wno4VVUYPrXz2YYroj7LhTDc8VJm5oWleTbKqDnbjLf59K37WyCnGd3T2p&#10;NLsBtGenbDVqw24Q4x+G2vlK0+Zn6RCjyxJ9LjfeOT/tY7V02mphcFfzPSsPTouje3HzV0WmJhea&#10;4asjmrUyz5Yxgt8vU1nai+AQG2/XvWxJGgTKr/vVj6qGT51I+hFTTPOnBHP6jIwGd/H96sDUbzyi&#10;wUnj727+da+rzjDKT6jG6uX1W4wud2civQoxkctWmrakNzqzE7X4GTz6VCdWcAosuc89PzrH1XUT&#10;u8pZcjJrJudWEXzLL8xzn2969ShzRPmcww8ZRdjpdWvbvWJ4dOsJfvuo/XpzXq+nq/gx7W68RRZt&#10;Wtl8vcp+d+3OD1/WvDtD1wzvH5Y+ZXBDntg16r4h+Letav4LtvDWoWFvcJCR9kkMYDBsH5mPU8dP&#10;SvcwXvVFHzP594+pyp4yTf8AIrfedh8Z3aD4CP4du9Bj+aaOWPUET+HeCck9OgH415N4plmsfH3h&#10;3T9Lvt1vdx27SLJj724cV7L49vLrVf2eIbC60WeW6tZkzxxt9fYZ/DisD4R/C3w94ou9L13xtqSQ&#10;3FpcLNa25jzlQcgDn16DH9a9/BTqUeaEu5+X51CjiY06sFo46+R+/HwDjRfhVoKiTdjR7f8A9FrX&#10;TksZtw5rk/gleRp8LtEAXBbSYPw+QV1cEpUZAr6mnUjKlE/O6qtUZb3sgyR9a+Yf2oviS+meOk0T&#10;RpxunYrMyyZKAe31NfSGtajFpWlT6hcH7sZwPfFfFH7Smg6lc+KLXxBZXEisJt7bT1bdzn8D+leP&#10;n2If1ZQi7GmHjLmukc/rN+954iKR3IEkh+Zp/wC8f6UyOHUJj5UsytuGBsbNdbqPgixv54rqOLd8&#10;ilPmPp3rS0v4exRN5c0RXgHIz/jXy+FxEYR1PShgK85anKaJ4UcXK3JLAx8gMgIBxSW+reHvEtzr&#10;Hw91ixkaTR9JhW4ikhO6MSs2HU85Ule2cZr09NCigh+wwQySSFMrtXnpjpWa2n2Onat9luBHHeMy&#10;/aIvlLOvofbNGMxWX1K1P280rXtf+uh6VHLcZTw81SV77nmHxX8a6r8MtA+G0viCRp9OvpX0rU5r&#10;xv8Aj18wZgJbsM/L1z0r22PxF4H8SfCaznvLVB4g1DW/s8cXmltroSBKOBlTGN3Priue8UeCtC+J&#10;em3ngrW3sbyFljeG1ZVbbMp+UHB+XPy4OBgiuQ8LQ614a8ZWc2u6A0UNgzQ2rO5OwjjDtjrjpnr6&#10;187HGYjC5tOdBKdKro3vbzPDxmHrYGLp1E1dff8A8Me3ajpEUtj9mguCJY4t25B94Hg/WvObzSYv&#10;Ds9wNb0lZLW+YiYMv8B4P516V4b1O31a7tbsuNudrI3YYxjiq3xV0SO50y4tYPKlkhXKj0/wr63F&#10;Yj2eH9unouh5HvTp3juj5w+I/wAKvEHw+ufttreS3vhfUjthuFLA2THlcsO2fl/nXL3fwqsfG+qa&#10;bN4s1fWFt9Nulnhjk1KSaEYbODGW2sAOm7pX0N4N1PTdY8P3HgTXlbbINsbPJ78rzz1NeX+MtKvf&#10;BGtTaS8jtalyYZtqsuM9Ox7/AI1hgsZlmJqJuzUvwfY7MLipbS3Pq/UdGs/EHgSXR7K4haG+0tkt&#10;wwypDJgEjpjBr8mv+CPniq18OS/ET9lLxaGt7z+2pbiG16OJY5TBMoH+yRG3PvX6a/s5/EKx8W+C&#10;oPD6aipvtLtQiIzHdNCOFcA8jHAPX171+aH7d/w31b9if/gp1b/HrQ7SeHw740dNWWRcmMy4CXkI&#10;PsSZCPSReK96VOn7OSiuh34GXtIVKEuuq9UfpT8Jtft4/CFjA0kbXNrAIbkR4wroDGQfwAb8a579&#10;qD4dT+ONDE+i+G49Qtp9M2XlorJHhMMXZ2b+Ek9OD71w/wAB/itoeqeNLjRrW6hms9YVNRsI1kGS&#10;dqiVR6/wuPq3pXo37RfhDXtZ+GurXPga3a41L7Cq29vvYGaHzAXj2j7zBd2B36CvnqeLcsPVhso6&#10;aeWwU6Nq0fM+Dfiz8cvDX7N/gHUfhR8Jvhu2j6tfj7BY6jpSCzjtLpsqpM8Y3MyE/wATdTx05+Kd&#10;Y8f6t4u8SWz+PvF1+l9d3CJdeIk1prwr5Zb52W6b5QwYZOce3G2vUP2yvhP+0H4O+JGk/FTwdLfQ&#10;rpN7ZNqGl3E0rBXEwmV/K6MpODgfNj8TXyjp+t+MNM8Ya0dR1KfbJcXNsi+ZIqsvmHO0ZO3BUEcd&#10;8V9bwrUoVMtU23Jve+6Z95lOFjCXNu+56R45+HXwF1aSSyb9pOxj1y3jt086z0m4ktJmCj5jkN85&#10;GBujbDMDxg5r9jv+CR17eeLf2TLG/wBd/aCj8dix1Fre3nk0ua1mslVRtglMoDSkKeJOQVxgnBx+&#10;IMXiS8t7Nd9/q1pMqKFmmuDOMZ52q3yjj8f51+gX/BCL4qo37S2qaDdX7/Zde0GaBhqt58l3LC6S&#10;xpaxqADIoMhJOTsDYI4B+ojZO8VY6uIMJUqZZKUX8Ov+Z9UfD/TtPk/az8YahqUfn29h4guJG5P7&#10;tluX2n8cbTnrX1N8Sfgj4c+NF7ofijxCLyK/0C8+16TdWOoTW7ROVwwPlsA6svylXDKQTkHNeK6Z&#10;4FvfA37aWvW8tneTWetIXkcxExlJCkysxHHDMVye/FfWXh9FlsxcPgDuK9DHNVOXtZHx/EOKcp0Z&#10;wf2I2fyR82/Db4QeBPhb+0J480+x0VIZvGGqRas9hMqmK5klt2F5GgA4EgjDkH+Ig13nxD/Zn+GH&#10;i74Q2vwitdNks/D7LHFFFBcsrIqSNNGyt1JErK3PHH4VrfEbwjZad8U9N+IUelfaJ4xD5c6g7otv&#10;mK3sQyvg59M1vWniDSL3xXa+G0MnnWtpO9zCysPlYxGNsnjkAjrwQ3Q149SVOScOp4VSpzOM4321&#10;9UfGH/BTceF/APjH4W/EbUbeOFdP8dWy6zfbfmSx8sxlj/siWWLntu+tdlqHwa0/44yP4dhkuGtb&#10;n51mJGWbcreYvY8gfpj1r0D9uf8AZV0T9q/4azfDTUPFVxoqS6pa3MOp21p55VopFk2MmRuRtvPP&#10;pW18NP2etR8BR+H9P0rxNvtvD65kd4WSW6XbjBIJHVeenHGAK8/Ja8cPGrQquyu2n+h7GFxFCngF&#10;FytLU+e/Fv7PusXXxk0/4L/CnwzBpel2LR3Ou+Jmj2s5jaN5IIAMGRzlN56DzME9h9EeKb06Ho0t&#10;hpPls65G15fmkAJJOO+Bz06V47p/xE+IWpftU+IPEHi7T5bWOx8Nxadon2iNI08+WbfcKoUkE/In&#10;zHHBXJ5Nd/daB4gTxfp/xO1nxJqFvb2uk3FvcaGsy/ZZjL5eJZkIOZFK4Vgw27m65xXhZ1mNOpiH&#10;Spu66yWyPHzKs/aKm+ivp3M7X/iLPaaMuo/6LHFDJsupvNMgh7YYqOv+NeceNfgppXxKSH+yYGW8&#10;uJGkvNVuoA8kKED5YweB7N2Br1y08OahourC0+UQahkbWVWK9Gz05H9c10kPhLVEULBuWO4YEMsP&#10;3x+H0r5F4OpmUZQettH3+XqeFKctjxPwX8B/APwp0xdF8O+G0aaQ7pppY97zNjlnY8nPuT7V6N4O&#10;0XUtOhbV5pMyXELRSQwfKgj7Ae+ec+orqLT4S6qLFrgaY3mOzGQedz1Puaa1yNBvI9NubWWPYQPL&#10;kUDPU/0qsPldbLqiqVFyrp5HP70ZXZy2u3OpS6omn3ka+SJSk0DLuDRuCQx/Ht0rV0/wGbWJhbyL&#10;5Mj7vlTb+GB/StfxJb6dqESX9mvzfdbYo3Y6j+tXPAd9Hq1nNYyuFmhk2yLu7dq68Ph3Ux8o1pcz&#10;lrF/oHxMs6Vp0lglrZPlfKbfg8EBhn8q6SzMbuzvIflGYxnrzWDdaXFHPHKwErfxbl4x2rcN7ZaZ&#10;oK3M10qrjb8uAS3938q+jy2MqcpKWljSmc38WPE8uhaBdXMccPyQnLMzctkDYAB1O4c59O9fE+he&#10;LZ9f1C+1zXNbjt21a8kkkjkbb9njTC+YoHzAEj7w646YGD7D+1R441SeAW0Wo7LG5kYv5EbM0LYI&#10;2jBJ24HDY4P1FfDX7Tn7QHh7TfE8tv4S1K3W3s7YWwgZm+eEBU+XcAVJILHjOSc54r8o46x0cdi0&#10;1d8rsl3b3+QezqVKmhg/tB+JNHsvH95/adyL+xyq27QyBd7ZYhnB656cdfQdvG/iL8arWy0+4lsN&#10;MVZrhdnmSXRG0A5CqB8oHXOR0HHSuK+LvxyfxNttrSZFhj5Uyc/MG4bOc9DnGe9eUeIfFseqs00s&#10;7vub5Ah6fyr5HK8nrR1nor7bnuYfBuVnPQu6z43mTXo9aWCNWjk3xowG0OBwcDrjg8jHtWDY+JIx&#10;eTXOJJGnBEhLYMhbqcjqecnNZmq31ud80Z5jw8gZxkDgZ/P0rJh8S2UbZhVWkZh8uP4v8K+1oYSX&#10;seRLQ7pONONos9M1BNQu9Zup9Qul8piXt49xwq5IVQO2Pu9vunrmu4+Hul2lzbzv9hkkWMrtxIPv&#10;Hr+B/wA5ryGz8W6lNJ5uqXsc00k7TbXU4yxyQMHgdvbHpXs/wHn1fxbfLDZrGRjbJGcqACCAePp1&#10;7c14GdRlQoufRHJOvGyPo/8AY1+Gl7F4Qhe5/dG+WScFkALK7ng7geAu0/nX0t8KP2eB4a1K31KG&#10;0864vG32pIOLZM/MevAI56+3cVzf7Ovg3ytNsbJ7Ty7GBQvkiMMxwOpc8Y6Hgdvwr6q+HfhrRbOC&#10;G7urVFYyfu90h7g8jPcjtXw+XxWZZg5y6v06ni4ivrZM6Lw9oCaFo507T7mNVW1LTXDL/Fj8zk18&#10;T/tsfAjwv8UvgF458N/EPxxaaD4dvNDnk13xJIpMGnuD5yO4Y4yGCjapyc8c19tfFDx74V+GXgLU&#10;/H3jfxFZ6L4f02zabVtV1BgkVomMbix+oAA5zgdTX4T/APBXH/gr38M/2qPhp/wzF+zl/bVr4Wg1&#10;oXF9qFxsjTVRHkDco+YqWw4Bx7jI4/UsHw/PMsZQ9i2lTalddLNNeXQeDpylU5tkfmrqljYWeqXF&#10;pY3K3MMUrRxXCAgSqDgNg8jI5x1qvPG7QrEF+6flrYNpYjjcMU5f7Pj4dv4enNftirWto2elr0Oe&#10;aPnbinJAB2PNa8yaZIehyafJpdsNsroRu5XtxnGa09uuxNmYvlJg/uxmmPCWGNnT9a3odPsmfyto&#10;9c1aktoJZ8vhm28ceg/wFT9ZUegWZz1lYzyw+YIW27sD3qzJpd0oLpH6cA88+3euk062WPa7Wz7S&#10;23Ozqa13soJSp8tV7ZauapjuWWwcl7anDLYsUzMu3b2bOauW+lCUIiuc/wAKtXXTeGbS8gVo+CuR&#10;uqqPCc5lV4ZC7dflzxWX16nJb2NFTl0MhdKu4IsRNuXuy9qtWFobmRLe7u47ePdjzJM4XP8AFxkk&#10;D2rqtL8NnCi9G0fdk2jJ54BxVZvCk8En2WcLuGTk8dO1RDFRlubKL5TFMepaRMsUu1lbmKZGyj/7&#10;QPpXXWKXGmNDDf3+nu0lvHOrW9wJAFYfdYD7rDOCCAQa5maxexm+z3u4Fe3X/Iq5p+m/OssO3avO&#10;4N1p1VGcdAStsbV/psV6sjQp5ityzAdK6j9n34WaRrnxv8E2fxH8NNceF9S8RRxaiPMKia2SSMzj&#10;cDkYQ8kdAc1i6BdQW8cscyKzSIU+ZQRk9Pofeu++CgvLnxus8N9untdNuBalWO7LoUAUD3bNccqv&#10;sKMm+hpGnzH0x8Mh+yD8QNAs/AvxW/Zo8NyW+2aabWtLhNhdiPAMYLxMucZGeDkHkZya4P8AaE/4&#10;J/axqU0fj/8AZU0axuvC4hd/7Hhux9qslCl2eTzm3SAgHBz0XoMc54Y6G0llB+6MiC3/AHknzben&#10;A5I6frXpHw/+IUXgz4beItZaaVprLTGdA0m0SN8qqg55z0+h6cV4uFzHFUqqcHe72fW5x4lctNtH&#10;x3plneatJHaWtpuuGwPLXHzHOOleieBfAXirw5q1rrniXT7X7FcMQ0Msy7lXOCGjyGHsTxg0eHrm&#10;ygtvOhS1hkbJaSHGSSfUe/8AKtQajeJHC01/Iy7vusxb/wDWK+7niK0opRivmebGhHVyOy1XxJpm&#10;h6BLptvPE8kbYtysmSiZzt98evv7V5vrF/cXesPqk87NLu35deTgdua0mMV/I7SMI/m+9uP3fXrW&#10;TrNk8V41zZXEZgVhtLNz6ZbPrz+eK4pYVSd2EqkqJ6d8PtSays7fULi72qzAwwxruYrnkkZwOc96&#10;9z+Cnxc8S+EfEVneeHb64t5mmH2eZGwpOMAEc5GcZz2r5+8DXAubCHW7iMMpjMUhjjwqMCcfmOn/&#10;ANauwttRvbe/gliYLJlRFGknb1J6Zr85zjL+bENLRnZRxEVFM/QT9nj4/aX471aOxvrW3t9XMilr&#10;GFQqzSKcHaOzcZwCQePevprwp4b8JeIArXs6tJcKWSORsGMnAIznPBzX5M+CPinrqeM5NW8MWTRm&#10;O8EkTRzFZdwbO4HOM7hnP8q+3Jvj/wDFb4q/BS88SfDSyt7PxTarHJqdiIgzvCFwbqEZGSvVl59e&#10;cc8eV1fq+LVDFu99rk1MRHXl1PQ9G+AF942+LZ8WXllZ6rY6fqEttDM0e1oLdOPlJJ3An5ieOT3r&#10;5W+IWi2a/EnXIraBbeAatLHBbw/dUbyAP517B+zB8fPi7oV2vhvxDrsdzC2N0bYZkbJOMbflB9uv&#10;rXEftFQaRYfGfVtT1LT2s4bm4+2mGzdeQ6k4AbAGW/GvkvE76rLLaaobqWundafkfpHhhL/bqql1&#10;Sf4kOnnwtF4CjtBdW8eoQ6lm2S2t184LyHM8h+YrwCgB4JPHUrteG5FR9xCheQVY9MfjXCeH5YJr&#10;d3bzDNncq5+Uc8H8hXWaDMQMeYq/MB9enPev52zSXttGrWVvXzP3KjSUY6dT0Pw+6+cjLhWCnbu9&#10;fXrXX6PFjbID9a8/0K5m+0bjJt+bONvOMcV3Wi3QaNefY+navgMxpyiaSh0Oqt5ip3IfxrU00wzH&#10;y3K7m9O9Y1ntk25UdgDW/o9vF5qAuqMxxvbkD3NfLVo83urdnLOPKrl7T5brQpTqVjeeROnzQyL1&#10;3V7V8IPGcXj7QJo7yVvtMGEuMjb5mcfN9CPyrykNCYVaKFZPLXG5v6etaXgjxyfA+urqcsC+TMdk&#10;kYbtkc/nX9DeB/HEcnxscrxVVeybenRN+e258TxLlf1zDyqU4++jtfj/AHukaXoraWVWPzMfKzEb&#10;hlQecds/rXkOkRjUdcuJ9KBcxx+XDxliCDkgDqfavUf2kX8Ma/4UstQhlkkuHkDW/l/MCSGHPsMZ&#10;PuBXjfhW6v8Awz4gsru2do1kuAr/ACggqDznPqK/orP5e14gSlZwsrNef4Hi5P7uVu2ktd/Ixh4Z&#10;vtR8WSaTKn2dpJN0IOQu3HYZ46fhXgX7W/hiDQ/HJ1WyfbG0zJhvvNxkH6V9bfF3w80PjFfG+hXs&#10;LR3DrHLHnaEznaV556c9P1r5e/a70281HT5NZaVZPJcFZdvAYHH4jAx+VPJsL/ZOIqYdr7Wj7pnV&#10;iKn13Dqou23mj5y1uD7F+9j2tLcMwVVycADr6frXKwWzx6nFFcDO1gCd3HXoea3JdWlC7buVj8x+&#10;4o7/AKf/AK6j03T3uL2O9lMfEn8TdBn0r6eno2zxJboq+NdOsbKX7TeowVocrhVBx/exnv2zzxXy&#10;tqsujyeO5IfLZLGa4J8wfM5UH+Zr7D+MFjat4VW/u0JVLc/vGbOa+VdJ0DQL3xC0srSM23c23gA/&#10;nXuYeX+zsU4t4qHqj6A8b6/FafBnRtI0a5Z7eRUaQuuN3BP/ALKK+e7py13IC38bD5vr/wDq/Kvo&#10;690HSLz4Gw6xeLJus7Nng2g8nbgD9a+b5nV55OV+Zj1HHU/5/Gvn+H7+ylfu/wAz6zjS316Fv5V+&#10;SGvvAIUAGoZPulSOP51YYbxgN7L7VDKrHv3zuHYV78tz4+JnzblkI+XkH5QOfT+dUnQFssG+meuf&#10;/wBVXbtAF3bBnmqjbkyxk6+p6c9a2pmNRWZEVVmzHJ14xUUySD5ULblGfl6ip5eDkdPxFDKHOC3y&#10;9aczOBVjvp7dtwO7d2xV+z123J+eQo2Od3Q1RnjbLZHy7jn/AD3qlOpJIXK4746+9ZxWo5/Cdzp2&#10;uYGQ4PyjoelbNp4lUBVc7fqf515VHqV5aSZVu/8ADWjZ+L5DH5c4DdunP0rSpTdrmMX7x6lFrsci&#10;EtJnnrniorjWUeIrIQdp/L9a4q28VWsqbA+3j3qQayjr8r7vUlq4pR1NZR0N6+uElDHPzYP86ybt&#10;gW5fnOetZ8+tyLyT/wCPdDVSXXiH2Fl654asp0pWOWVjSSeSJsJu9dyn/E1KNRulwftB29eRn86y&#10;P7XjYYxg9OO1JFfwucqcNnPv9K5XTn2IsjeTXbxeVbLHjjt/nNOTXb9RtIb8/wD69ZUdzG/RuvX5&#10;u1WI7mHGRu9/mIrkqQtui7H6q6TYqqqcDiui0uIErzn6VTsIBGikJ71rWMeApQe5r9XhFnzcpXOg&#10;0cMFXC/MRj5q6rSJvKKkVymnTnarAqcit3TrggfMa7qbOepqdlpbgBQDW9bEOgH5VyekXoTC5529&#10;fWuisLwEbN1dMdjmbZsRw5VSKJLKNj8yg0y3uCVyTVhJ1OKdha9DKv8AwzZ3ce0wiuL8YfCbT9Sj&#10;LNaqw9dor0t2yVUrSPZxyJnb161jKEZG8K0lofMXjP8AZqsdUjkaKyHC44WvDPiT+yJCzyOunorf&#10;e5Xr/hX6DS6VakENCK5fxj4I026hZ/KVj7r0rjq0lY6qeI1PyF+O37KjW8E22x3cFvlXrXyH8Sfh&#10;frHhq8laKBlVTyvpX7ffGH4L2Or2MoS1X5lwcrXxn8ev2WVfzTHY8bmChlry6tKNz0qdSUlofmbJ&#10;qt5Zz+U6kH+VSxeJJepJz35r3H4q/svX9m0j29pg/NtZVxXiHibwDrfh6ZlmtnAXj7prn9nTNOer&#10;Flm08UuH+R889N1a2m+I3c4JP/Aa4GKO7WXIQ1s6XJOMHDVlUowNaeInzHpOla0TzjnOa6Kx1wjv&#10;zj86870aWTYA7HAbBrora4dRhfXFcFSnE9WjXk9TtLPxA0h+Vv8AGrS67KqhkbCn3rkLa+kMY3Ht&#10;3PSrsN8+zbvx34/nXHKiehDESOnh1xgcq3U/xGp4fEC79m7pXKrfsExuGf8AZqJ9VYPzJj1qY0bl&#10;/WJHexeI0YAsdvvmrUWsxumWNeeQa2yth5gM/wAWKuweISOC3G3BrKWHNoYpHdSXqMfvdulVppiF&#10;YI33f71csviNwMHcPX3qX/hIi2WMq/U1PsXE6FWgbbSk9Tz67qFm8ptzHpz1/WsNdeZiCXG0elTL&#10;rKtxkY9+9Plkx80TTkuADvb8K57xK0hjYBV+hFaDajC+SJFI/wBrtyaydcuUaMsZM/j/AJ4reEdT&#10;mrS90848ZqxViE45ya8v8RKRLyO9en+NblZFyp/KvL/Erkytj5vfNezhYs+bxu5hSSBZMZ711vgi&#10;R/MU54zXHSYaXIPeuz8CxETLtPp/Ouqr8DPPw/8AER7d8O4QUQk89+fevWtCtkMStszj9a8p+HQY&#10;xKo2jIBG7v2xXrmhhvsy89/vd6+cxUrM+ywdNOCNKO12nDkgfn/WrVvEWDL8voQf50JGUjAYjpU0&#10;XXBUde9eVUqHsU6PYkhEgKkL8w/2cf1q5bgZB389cDvVVQir8h6frU0L7yqI+dzYUN3rD2i6nXGh&#10;KTsixhVT7mG6GpIYmK+YCOvy0xIXl4Yj/a/zmrcFtM+2OMfKw9PavHxuZRp3jHc+64f4Rr46anNa&#10;DNjcnI+mf84olt2cbD8pxn5f/wBVaVvp2SJDuHPzfl0pZbN0HKcYr56VepXlds/dcl4Pw+Hpq6Of&#10;ubURnYW9zVUqi4+fK/w81uTaawO8oP8AgNUbnTQqNkH+prqpwhI+tjk2FUbcpXtdRuo2/c3G3b/d&#10;rSsfEmoQScXPzZ+Xdnp+dZM1oV+vXvxUcIePgtwP1rbl5dYniZlw5ha0XaJ3GkeOdSgZcyt83bdX&#10;Sad8Sb4Da8zL8vUMea8zs5wvCnnvz/nNaVrqToFwvGcZxVxxcVpJH5fm/CEub3Ed/eeNri4hVZH4&#10;J4b/AOtWRLrCztuMrZ7rzxXOz62BAMP19Vqhc63IAVQleKbx0Oh4VHg7ESlsdnBqgjkOJPmHO48V&#10;rWmtN5e4yf8A1q8tk8RXcfKyYxzlR1qzb+MLqL92ZPyrnljJS6Hu4fgupHoet2fijyjtkm5+vWri&#10;+LwVOZsr9a8bbxteS/IkhxSx+Mr0rhn5z27frUyxEpLY9anwa0ewTeNQkITzff5u1Up/HLO/EnGc&#10;815gfEc1wMGUnvtGaiuNfkUZD/NnsOlcsqtS+x1f6pRS1R6dJ49lKFBNjv8ANVG78cFwyhuK84k8&#10;RXXl7RJt/Cqlxr1wwIWTcoPJ5xW1KtUi9UY1OEVKOx13ivxd9pgKPIfbLV418Rb+S68wJJXR6jq8&#10;sqNGXx8vzN2ri9fS5kDMV46ba93B472b2Pl804Kq1Kb5UeNePtNuZp2ZOg/hri7hJoziROPWvZNY&#10;0BbwkvHmuY1jwPHIGKQf/Wr6jC5jTktT8qzbhHHYeTaizzmZ8/eU1WnLNxj8q6XWPBl1Cdwjwf0r&#10;EuNMngfEqdO9etTq057HxWIwmIoSamjNmgaXhV6VWezJ5VOn6VreVk/MKiktg+R1reMzhlTTMaa2&#10;G7hD0qNLU9CK1pbM5zn/AHqabSNTnGBWiqGDplWGM7sYq5Bn1NNEYyDUi5QfNI3FTIuMbEi4zwPb&#10;5amtYJp28sLUcCtcSrEnVjj616R8Nfh4966SzR7mzx8tcONxlPB0nKTPTyzLa+aYhUqaMvwh8Nbv&#10;VGWS5BHfae9em+G/hTlQLezY9m4r074YfBS41dI1iszt/u7a+i/h7+yve3MCN9g7ZGFr8pzfjS9X&#10;lgz+huF/D3A4SlGrirfM+XdI+Dt65Ba3Izjjb0FdLpvwbVTl4Ppla+tov2X72wi3f2Yw9tvWsPXv&#10;hFf6YGBs24/2a+f/ANZqlSXvJr8D9hyvL8jppRpuN/keBWnwugtwoaAfL3X+VaUHgq3tmwYxjGMe&#10;legalohsyQ8AHuaxr0CLoMcV30cdKur3PpFgqMY+6jDGlW0DYQhePmNVri5igBcnB6ZzzVjVbpkV&#10;j1/2cVzOsanIqtk4zxyvWvUo0/aHPUw9h+p64EDBWGevBrAvddy2N7Y/3qy9X1mVCwMuNo5rnrnW&#10;hvwZTx1r1aODVjl/hs7G31jLfMN304rZs7sTKu3gMMV53ZauzOAG+Ye3UV1egag7BXYD7vQ1niMP&#10;yoarHXWZJHXkdqtAOw3gVR0yUeWZGHSrb3L7cdN3FePP4hSqkFxNxtYfdPPvWfcXRU7eR6e1WL66&#10;VojKGyUz071jXlywOc4H86unG+pLqsfJcOx4YAVTubo8hjio5bjK5P3vc1QubvH+rYEdOK6Ywuc0&#10;6pLdXMbfLu/P/wDVWZeXePnL456Uy+u3UFnk46is28u3VsBsNntzmuynTOKpWJJp1PIxWfeSF1IW&#10;QZP402a5Zs7hj39ap3FwWbZ2PPBNd1ONjjlUvoMuCSyt9P61VlbIK7Bu/iNLcXOWz0z0x6VVkuCj&#10;YP8AOuynGRxVKkYjbhgpLFfvZ/irNvGDE4I9KsXN1huW/wCA/hWbc3eThG/E8Zr1MPTZ4+NxkYxb&#10;EPqas6WC8u0rz6d6zJb1TyWJH8WK0dAnEs2QcbefmratzKLPzbGZlGpjkr9TuPC1mrzrz05PNeqe&#10;ErXKqQv8OeDXmvhJtkq/nnHI4r1bwllIlQj9K+Lx0ndn77wnTj9Ri0dNaW/ybY1z7elXFjWLhV+b&#10;361HaDjcw4/nVnkjjoOleE3qfaxRLZgbxk7e2a3LBmwNv3v5c1h26ssm05z6YrTt5jGN4fjoDWFQ&#10;zq0+Y12uAE3g/pXP63egBix4rQnugejY464rnfEM7YYMDtrTDQ5pHl1KfKc7ruqKrsBjj9K5LV9X&#10;BLKrcHue1aPiS/ZCTu5/z/8ArrhNc1pomLM/Vuhr38Ph+Y86tLl1H6vqqjcilsEYPNYN5qpJOXCl&#10;e1VdQ1hHbO//AL671kzXuMkvj6161LCnzGZVOVM7PwVe+bdbAPULXo+hXF9faNPKFIe3YGOTvXlf&#10;w5mElyoUliJAPzNeqeC9UQ3knhgDE3VfQrzz/OurArkxEvJo/B/EOPPKnK+8ZL/I9c8C+P5tU0Bt&#10;E1W+aOxuI18ySZd/zLjjP48DpxXpP/BN74S+FvjL+1knh74rXqx6DY6dJd2qzSeV58qsvfvjJrxL&#10;whpM+t67pvhO2nMMeoXiwnb08wNj+v6V7j+0T+zyvw51TSrDR9XbYunma4bawYtjoMHoT2rrzbNM&#10;Lg8wo4SX8SrflXe2rPx/C4KpisrqVOa0YtX+8/Y3wNrHgoWaeGvCniKzvEsY1j8q2uFkaMAYAODx&#10;wK6tZFtYVneQKv8AFur8lv8AgmP4Y+PHiD4vs3wy16PT7fy1fULyaEyIsY6Blzg7unqM5r6O/bA+&#10;M3x+8V/Ea/8A2YtLuhpsEtnG09xZEpJdRuMEb85CEhs454xmvqMG60sD7Zxsv8j5PF5fGljvq6mm&#10;9H9532s/tfW3in9oO8+HA1iz/sSGQ29nNHJnzJ1GGye/ORx6VreJNBj1m0e48pXYMdjNyK8P+AH7&#10;GZ8BCz1vV74tcW7LIsI52nPU+/8AjX0l9jWy05bXANfnvEWcK8qdOV9NWfYZfllGnyzlH5HMadoM&#10;8UEZCZ+QD8jWnFpgjG7y+3pWna27PGpAGOlT+QsUo49q+bw+OrVIqLketKhQhJtI8r8c/tB6b8Ef&#10;GOh23iWwXyb6/wDKmvpmCRRREHDZP3jnaNvXn2rak8L+DPHniy61u8ubO8hvAJPM877wIyuCDxnj&#10;p1xWp8VfhX4N+JXhebw7420KLULESK7RsBuGD1U9QfpXxX8av2P/ANrb4Q+I/wC2P2W/iBfyaJPd&#10;JjT5yJ5rBS2cruILRr/dBOAeleRmuU47MIU5RrS/dyvZO1+606WK+uUMPJtQtdWbX/BO7+GM2o+F&#10;v2ndW8HeFWjP2SVoLVmumwFLZwVBO4qcjHfvg5r7f0vw35+mNqF5pq7pLUeczRj5+PTuK+Qfgz8G&#10;Ph23hqP4l/FjSJbDx59mZbrV7cTol1MWz5yquWDg/wDLNs46gYNe3fBbxp8bPDOl6Z4Q+LmmLdWV&#10;zbeRD4gtZN7JJuOwzr/DuG3BxweD1r6/J6dDJlTjFylCS9bSfe+tr9T53P8AH0cziny2adrtdCj8&#10;R/H2mfDnxSunWs0ENnbqrahNMSDCzcqML0GO9bmheKNJ8VWS6j9rWZbhcxPDna2R1/8A11k/GX4Z&#10;JDpE2q6rZjVtUFiEuLx9wE2GJGVUgfLn8hXnXw+8eXGiW81lJGojjG6aHj5T0BX0Oe2efSvFxGbY&#10;zCZrKhi5e5LW29v09bdT4+ph1QqNw+Hv3PQ7/wAP6bp2o/2miFQsud5xg/T3rnfH2gW/jPQ82sPm&#10;sm7auAxzXSadqS+L9B8iwk2JcNjb/db1yaw4zcaBrtxpMRJmjbDMAcMf7wArGOI9nWioL3G9133O&#10;Kth3TkpLqc98NZbvw1rdrr1tJ5dxathowSqk5wRg8cjIxXX/ALZ37Nvhn9tv4Bv4bsZoLfWrCT+0&#10;/CWoSNxa3g4Mb4z+7cZRh9DjKisC3s4fFPjKe08JyvdRyyMWt9u1icbnAz1xz2zxXoXgrTPF/wAN&#10;tY1TwhfSwX1vFbxX0NvGuZPJlypKnJBwVwcdevcV+g5TmGIrYd86vGOl0a0/aRqKpDc/PP8AZl8U&#10;eOvhN8Qo/hr8RtIm0/XvCd6nkQzNh2g5/dk5+6BlQ3RlYc19u+GfjlqXiCyYeHfDsl9qNvZyXl1B&#10;9qVAqKV+ZC+A+Sw+XORnn1qT4v8Aw2+FPxe1GPxB4g8JRNqENq0Vvq9nN5dyE/uFgPmAP8LggdsV&#10;5PqPgnx/8MvtL+ENSvNSX+z7mKTTbqKKL7dGIz+7WXPynp1HPtXz1bFYKWP5XJpSdtO56H1nmtdW&#10;Z88ft2eNtG8X6ot34aid9S1i73xaNCx8yaY5TcuwksVyRs/LgV8LfEXR9X0Mzabcaa0WnSXk17bX&#10;klqomcthcM2CwAYHC5A5Jxmur8R+OfE3xS+I2satqsd1ZtYtK1rpcMcnmPJ5hVUTIIXYW3ndjhTg&#10;5wK634deDfEmptFB4p1TULaO8XYszXTM4w+fmDZyRz17n14r6zh3MI5LRlCa5oyd7n2WBx08DFOU&#10;bp7ngumeGl1q3huLzdPbFgn2ppANpIPA+nGeO/5e+fs1eLtc+CGt6b4h8GC4tdc027FzpF7Cm37P&#10;IoKvgYIl3KzIy4wQec4r0HTm8bfDXVQY/hrpV9pabis0NiieXGOhYqOvGTleT2Nc+P2p/C3jXXHh&#10;sfCc1iIZfKfasYWJSdu7jaWG7GTyeelfoGFzrLcVG8Jr5n0VPOMBiqbUnZbWZ+sX7I/xqh/a8+E+&#10;nfE3xBo403xnoMv2DxBZ42jzB92dVDHEUqksvJx0PK8/TGiKFsVaLn29K/KD9nH9qyw/Yr0XWPi/&#10;cRDUNJHh7d4it1uAGLGY+SY92ADgEAHOTuHHUfen7E/7dfwp/bH8Lrc+ElutL1eO38678O6tGsd1&#10;HFuC+aApKvGSR8yk4yu4KSAe5zjU2Z+W5xheXFTVBXpr8Eega54qe68QyW8iKLWGTyYWwcl/4ifo&#10;atxXEMu24jTdIo2sy9hWDBc6aly0rO4b7QzAr2ycE9eev6Vq2jwJJLZRXUa/LvXphfc88V8zLESd&#10;Z876nmShpoa0MsWo2W+GESN3X29akkWOws99vIwXqoP1+vNUdM1GzmIiivI8hWO7aV6DnrS3t9HY&#10;xfbrobo4xnbvwa55Vo0U+bZ9TNN7HB/EL4caB4l1b+2bjbFfZBjKgYfnHzjv375pJLWCfQP7J1m3&#10;inmkmQyQK2VKhwenpgdq66TTrbU4WNlacMGZtxzjPJxnpXnXjq7u7Nm0HTfEsMOpTDz9PlEZ3Jtb&#10;HmHrjacjngmvAxcaNKjJW92XVdbkyozrvTc1NF8A3ks0muWOoTTWkf8AosEMmGEBONxGOccL1PFe&#10;q6dol9ptjDaw2bFIo1Vcc9BjNc/+zR8P7jwB8OoLO/ubi8uLu4lury8vLxp5J5HckuWYk9MYA4AG&#10;AB0r061dBnBOOmPSvq8jyjC4PDKcE05pN331OSNFRepywsp4oGkuYtiqSWZv4RXgHxGu9b8R+J7j&#10;UY7GaOFW3W6qoPmIv0zj1/H3r3T42fEDR/BXgjU9XvjthtIQ08itjJJAC/iSPzr5R0j9pK98X68L&#10;NLHRzpun7p9Uh+3LHIsOWBIzkYbjGcehwa4eIqmAfJh607N6pf5mGIjHQ9Q8Jwwa1Ibe+1M7kXbH&#10;bqpXGV9+e/X2qxd6be+HL618QaUoG6YQTxrzk5Hc/wCea891j9rv9mTQ9R+1a/c3Wn28FszTXDR7&#10;QxBwqJtyCSfcDHtXE+LP+CnfwgN02l+HdCujYyQus97dXEYZTjCSLGuSSO+DnjgGvma+MyfDUUnW&#10;jzJ6Nau6fbt3ClRc7WR9S300SrHfoyL5hCruPHTJ4z0FeaeMPibY6vtvnn+zWMMjFcKclQ3GQP72&#10;Mj2r548e/wDBS3wNdWVi9lrUjafptw82qS2p3fbUwwAWRtqqQxwUJPXkV86fEv8A4KLXfjK9k1rT&#10;tIuliUubG12ny441AA5+6W+Yc85+nTrxWKli6H+zLR76bmnsZKVmdx+258Vl8YM3h/Qtb+y2catL&#10;cK25ZcAHkn06Ljt6ck1+dvxy+I6+KfEN1qsd9I1r5hy1xIFKIHJ2j3yTya6n42fHj4veM9cvpWtl&#10;02O3jlLA2ayXJIHQh9o4HTOcc818WfGHwx4o8TQ29pYHxNeX+5pb661C6QI24D5I7ePIUA5beWJI&#10;I4GOfmY5HTxVROvUjDXrv9x30pQp7HZeN/jZ4Pt5zFa6qs3k/KFhG7aefTjNeda18fYDNJLp+l3L&#10;t/D5jBR0/HFc/pXwl1uViJDMsgbayyJ/F+H+Fei/DP8AZWl8X3seiajclZ5Vd43SLdjCk8jOccY9&#10;fY16v1XIMtjepLm/ryCWIlrqeW6n8VtZ1ORlhKwszZ/eMWqvp/xM8RWtysTwW67pAGmdiFHua9a+&#10;Iv7F/irQpbibTIV8m2jWV2lbCmM4G8Z5xng8HHryCfNLn4ba/os7LLpsjRrlWaPlTjvn0r1sLjMj&#10;xFL91Z+WxnzSfU9B+FHjzR/FUoF94htLFl/1gnVs+mRj1619ufskeJPh5osVqbLXVklaRD5hU4zu&#10;+9gY9fU1+cdl8PprucXdpE8MitlWh9evIr6g/ZK+O3hTR9U0/wAE/FKD7DJHMI7fVI1Cwyc/xH+E&#10;9OpA6V8Dx1kscVl854Rt21cVa6/VkyjeJ+w3wO8Z+G/Emkm2tpY90e3Y0bBVxjGetU/2zf8AgpF8&#10;Bv2ENAtoPGUM3iDxfqEIk0fwnYTBZGU8CWeQ5FvGcHHBZucDuOB8I/FX4dfsl/BvVvj/AOKtOu9a&#10;0bRLeF4tJs5lWbULiVwkcSnPChuScfdB9RX5M/Ebxl8Qv2jv2gdU+JvjpLm81nXNVNzcJIuVjBb5&#10;UVTjaiqAAOAFX2Jr858O8lrZwpYvFP8AdQk4ro213+/1OanhYupzS2Og/wCCgH/BWn9sn9r5dc+B&#10;fxN8RafH4GGpx3K+F9Bs0tfKljQ7AZ8GWUKxyVdyCQDgdviWOw1OS7+xw2M0kzZIjVSWP4V2nihr&#10;pfEN5qeoPulu7yaWQ/7RkOTxnjOe/atHQvEmntot9p17o4mkuoligu1mKvBhsnGOzDg1/TGF9ngM&#10;OqdKCUdNjuctlbQ82eW5hLRyRlW6FT1pTkfMH5/hr0T/AIVfpurgfY2CyE/u1Zjhq5TUfB93ZX0l&#10;kQ25GIP+fwrtpY3D1XZMRjb2h+XHzdf0qUX92R+9k+6mF9hVxNBkjB3hX/3mq5B4dit5fJu7ZlY/&#10;wtkEZGRx9K1lWpAZcckjDzM9qmiup02ljtYHptzmtlNAslYbf7v3WyDWno3w+1HVpki0nSXmbB4j&#10;jLAYGSeOgFc8sRS6lRjKWxl6bd3YjRm3Y3ZIbua6TSp4tQjV5/L+7wGkANWk8CGyTyb3U7NBGoYe&#10;XMhYZ9s5pniLwFFoi2d7pmoLcecrh1YqpRhjkgHhTng55wa8+q6dTyN1TqxNrTfDltJAtzNqa4ZS&#10;WihiLsOOBxxz9eKutb6feMJNOhK+WP3gZRzVHwNeXMckcIlkSeJtytuOCMdK2rqMtd+cEVZJG3Oq&#10;rtHP9K8WtV5Jcr3PVw1BzjsSPYx3qM9raOFb5bhAh5XswPTI4ArN8PrHqni6wjuoBIGukEiu4VWO&#10;RnJPA/lW9Gsk1hvgOwHoC3U8n/CqdrommXbyw6j+7l8j/Q3VlVTJuBIcntt3/iRWNHGa2Z3PL5Lo&#10;YXiZ9QbR5NI1KJbmK3uCYpmALoeRgMBnB9OnSuZ08zWrMqupXbkbuMGu9urGNIbi2mMLKszjzI23&#10;q23jII6j371w+sqIbloIm+8flHoK9TB4uVSTg+h5uIoOnLQhGqvDLtU56lgP517V+yzf2mkeK11y&#10;/heTyY0Mmzk7dwY+mPu814TEFecjKbi2PmXpX0H+zho7eHvDt14j1l4/9Kj2Wse/azKeC2PTk9uw&#10;/EzqUY4FrrLQzw9OUqh67caZea/INf0qESW8kmVjlYD5iTk579/Wuc+PupPofw7sfCbXTR/btS86&#10;YQ5ICqMgccEZIJ+la/h7W7RLDy21CPYJGMa/3mOOMkke3SuD+M2qXOpeMxCjRbbO3A3T5YLnknDY&#10;56fdArzsniqmNgmtI6/cZ47DuMbbmH4Z037e0a2FtI+xRukdjx17D5evrXVWGkJLGRM3lLgkf3iR&#10;7ZNVNLvbG3toJtV1R9p/1siqMsMcdT/Q1o2njbw3AGSDw/cXUMUeEmlldYzgfhu981+iU+ap8KPF&#10;qR5Y6mfLpV7I7DStNkmZfvxopUEH6Hr+NN0bV/GHgnVrXXPDEyWN7C3mR3HlqzRH/Z3A4b3qv4g+&#10;M2qIrQWVxb2SqvzJaoN4/GuD1KbWPEE6tH5zMzbt9zJ8p9iCR1rupZbiJO8rJHnVK8W9D0LTPHNn&#10;pcN1NrOv+bcTSK5VcOxYE5JOcc55zWxo/wAW9EtFkn1BGh3QkRyzyL1PfbnnIPrx715mNF0+GKNp&#10;riPzNuSsS8g5q1Y6QuoXOxNKa6kUZ3zKSFHQdTXmYrIcHUk3NtsunKXU9s+HfxW0+3YJpF/byvyI&#10;ol3ce/yjNexfs7/ta6n8NfGNv41u3gS4t7j5Va4Zg0YOCDyTgjI5zxXyjf3j+FtMeC0aNri5Xyit&#10;uThB2CkEDPY/5Ndx4H8PpYWFvcXVs8kmczFiQWJ6j278+tfK5hw/llTW2q2fX7zupxjokj9fJf2f&#10;/DVrd6f8a/BKynRfEljBqTaeqrttxIgc7SedpJyPTPFeZ/tz+FrGHU/DHif7RNFBqVq0NnvXMYRD&#10;lmLDnI4GMV6R/wAEy/2v9d/aO+Gd38KviHY2C6h4TtI7XTZdPsxDFLZogVd6gnJAXBI4PXAqT/go&#10;losmjfs72NvaRWsiya9CdzwAvDuV8hGPKA4GccsBz7/m/GOV0a2Q1pRl8Ot+qasfbcEYiWGz6lFf&#10;a0PlHQtSlllCys2UYovGNyrjHH612WjTBpVk8rdt+Ytnr7155oMhhbaBjsfm9P69a7PSNQliwsjr&#10;yvRcnHt+tfzBmFHV8p/SEex32jXVzdOru+QwAzu52jgf0FdtoM7W8Cs8mVrzHSNWkiZVIG7Axu6V&#10;22gam9z8sg7YHzCviMyw8rGnKehaZeqyhVK810WkzRF2Q5ORwWridMuCMqJPmOB9K6DTL9Y2CqOl&#10;fH4ujvYylTO20yZWTYRkZwKqeILKO8/ci68sN71Fo94+0K55PSrF0JZZAzJHtx1brXj0KlTC4pTi&#10;2rO++5wSppS1Ok8PvZxfDieDXr/zBB8tjMyksqjnA+p459awfG3hG6X4ZQ+L/D80qOrb5VXAzHuH&#10;PUHPX65rU8BeE7vxXJN4V+27WkiaSF85CMBwa7X4W+Em8YeB7vwVrJeG4trhoLr/AGmVic9ORyPS&#10;v9CuAcdU4w4bw9VQs3DlT3fNHzPzHNpQyvFTfNtJNryZ5wfEsHi/4aNNbQr5i7UWFWywwwweeOp/&#10;WvE/jR4R/wCEp8MSaftAX8OH7E+3rX0l8QfAkHgm1XT9OjVYmEgVU6rgD+p/SvJbs6eLeSxexj6Y&#10;8xtxbd6dcCvqMXh6tCtH2z96K39CsJWp1qLdP4WfA3i7Rn8Nap9ma4hS6WYPuCcLjvj+lUNP+0Xd&#10;7vWVpHkm3SO2MtnnNd7+1Ho+laDLqFyZGXUbrUF+zwspwluAcnd0ySB+BrgvBV6RIpkXezN82V6c&#10;/wD169LDy9pFNPc8+pHlqWN/4zWUsvwjuJpVjXyomC7sZJINfIOj6ilp4hmypDeSyfK2Mf5xX2L8&#10;aNZs4Pg3eCVN108JLN/dX0FfF8H2eKTVb26u9vlQEQx45kcnAH54r3MNH92/Qiq+WtBnvXiDx5Hp&#10;PwIh8OK8jSXFnGqsD8q45P8AKvB0cys0oX7zZ/WvRtbmN18PrKKQ7Vjtc7d3tXnK5H3W5244XoK8&#10;vI4qFOS83+Z9HxbJyxMJd4r8kLjs5+b+uajmBDbCOcfLipQpABC5/kPahoQrhA2Tx+Ir2Zny8TLu&#10;lK8Jx8uee1U5l2JhR+IrUuLdHCsAv/AfpVGSFT8vK/0p02Z1YsqiNtuM8j/az36U9YwqbQuPWnsj&#10;g/KM9sevP+fypycLkn65WtJN2M4lWVGwVA/TrVW5tywyU+n5VqSQuVxntjhulV54flAB7cgd6zjJ&#10;cyKlH3TBmgD/ADFTjPc01bb1/irSltdjqdqt647e9NFvg8f73866ZfCcsfiM/ZPG25TwD/CaU3F7&#10;GjDk/XNXfsDTH5VBqOexljXcAuF9awUbs3uU5NVugenFNXUDt+YNwcnk0T25yVC9Of8A61QiIINp&#10;Tr2roVGMkcUr3LSXahu4PfDVPBeRk7QrfjVBrU9Av8XWlxjByfr6fpUyw0XsTzM2Vv8AoUfbj2qS&#10;PUD1esX9+o27eRQby4T5VHH1/wDrVzSwNyuY/ai3eNx5iMPw/wD1VegmEe35vwrntHmkdVaZjyuA&#10;PWtKe5CRbQmeK+1U9D5mzN2z1SJSN54x8vt+lb2l3Sy7QJOteanU2hfcvy5Fa+i+JlRlXf8A8BY1&#10;pGuiZbHqul3HlLnPX+9W1p2qAFSDXD6Fr8VwFVzjt9a6TT7mJ/nU/lXZGojGUb6nWWmos44rQgu8&#10;nHauTt78odpkH41bXV0T+Pr+NV7Uz5WdUbuNQAHqI6kY1wCK51ddwMU1taO3g96zlVQrG++oA8u+&#10;KqXV1FMpH4DB61jpqM8zlFHzVYtbe4n4I/CsXNyHqUfEGk2+qQmBoRzXmfjf4OWmpxsPsYbcDu+U&#10;mvaI9OZl+Y4xTbjSIGjZZMMKxlR5tTqp1pwPh34p/ss2mpRyyJYr7/LXyz8av2R1WKYjTugJX5et&#10;fq94n8GWFzbttt1+7/SvE/in8KbG8ilDWy/MCa5qmH0PToYjXU/Gjx/+z7feH55GitG2hugWuOh8&#10;LyWk+JodvPORX6K/HT4PWEYk8u2Vtuf4a+VPiF8N4NNuZLiCFeGJ+Vf1rxsRzUup7NGnGpqeZ6X4&#10;fiReE9BnFaX9jrtyBjvWgln5IKg+xWpkh4OW6jjivNlUkz0I04xjYzU0ySLDCTt6UvkTH5AnUfnW&#10;mFTkj8KXy4/LLbefc0czK5bGTKWjRt3UVQnu22MMfUGtq5jwmHTr0xgVlXVsjKdqD3960gyKkdND&#10;Pa9dORkUseqtF98t2ovLRCMD6NVRrFsfu29vrW1uYxTlE0TrbAYMntmga8uevfFY88Nwo6/jVcvP&#10;F1/Sn7GIvbzR0ya4QcpLnPt9asRa+Tgl/wDdrjxdyLgM2M9qd/aEoflsc/nS9gjT61Kx2K67gcH8&#10;+1UtZ1h5EJZucda53+1njOS3TiobnVXl/jqo0bEyxN0UPEVz525A3Xv+NcJrsPmMXH3elddqkpkf&#10;cOma5+9spJX5Hy9uK7qK5dzy68nUOb+ybpMH14967DwYrQyqW/vcVljSZC2QnXvW94ZtRE65q6kl&#10;KNjGjFxqXPYvAUirsGAeler6FLEYAyncOnFeK+D78wBED9Oelej6BruwKWlHqP8AGvBxNKUmfWYK&#10;slE9AWbeoyPu4/GpA8Z6t3xmsG31lWGDj7tXrfVIm+843Z4ryKlGXY92jiKb6muDxy3zdOlXbK13&#10;nzM55+brzz/+useDUYZpNkfXONpbkVuaWvmDCY6evWvBzKrLD0z7fhfL/wC0MUtLo0LK1ZgFRe+T&#10;81blhpRCCTCj5ehpujaerICw7YJ2/Sugs7FSPlXjFfGVKkpS5mf05keUUcNh1oZ40snBIwvT5am/&#10;sUhdypuDVuwacpXPl+9Wf7MymFj461kq7R9RFxirI4+40gKvPGeMVmX2mgEyDgAfnXb39jHtwF/D&#10;HSud1aBVOQoz0/8Ar120a3MyuY5C9tSm7aOMYGBVCRdvyt9M5rY1FAecVkzRknAc+gHFenGd4nPW&#10;tIiVmXAAP1xU0d3sGQO9NW23DBGGHSnraZHHqaznyyPPnhacnqiB5JHbKjj8aY7NJwWx+HWrhsWU&#10;4X88U9dO3HJTPaovTRMcHRhsjMEDuu6Q05bRgG3HBPH0rYi093cKB/47VmHRvMZVZWqJVoo09jBG&#10;EunyyHLpxUkWnyckE9q6iHQQ/KgL2yV6VYj0FlkyIx2521n9aiaRpx7HMLp820L0xT20uRjgSDp6&#10;dOa6gaCNvKfL/nrTv7EVSSB79Kj6zEp0onHy6U45RP8A69VbnSznkH/gNdpNoxUH5Pu9Mdqp3Ojl&#10;vkVOnenHEE+xj2OJuNMbewI6+3/16o3GiBhwvzL9a7afSUXO1D9apy6QGydmR2yM10RxHVHPUwtO&#10;W6OAvPCcM27dGAce/FZl34DYReYkfvXpUmlYbJXBPXpUf9nws2xU/SuiGMktmePjMnwuIi1KKZ45&#10;qXgdSds0Q6fNxXIeJPh0TuMcG3v9K+jrjwxb3EJKouQPmrnfEHgcnJWPdnPDd/YV7GCzScZWbPy/&#10;iLgbD14N01r6HynrXhm506Qgx/d5rJlBUEEfrXvfjDwHFJ5mIRnuMV5R4s8IzaY7OF29/u9a+xwu&#10;MjXjufg+d8PYjLqrujlZMY3D1qu2/b0qxN+6YpIKozXaxnAf+KvTjG+x8jP3XqLvOMseOv0phu1A&#10;yv8A+qqs18N+cH61XjuJJp1jU962UJNanK6ivZHefDbRDq9+rONyt/jX1J8F/h99vnhijg+UY/hr&#10;w34KaSnlxyjbu44/Gvsr9njQYlMEjr1Kn/61fkPHma1KNJxiz+iPC3Iac4e3nHU+kv2bfgpYGCCW&#10;4tOcD7w619efDr4T6WlvGhtF7fw14l8Cr21s4oY+O2Oa+pfhrqdlLFGuV5xXyfBGGweOl7SrZtvr&#10;6nv8c5hjsNJwptpLsWIvgzpF1b4Fkv3fSuR8dfs36Lf28hW2T7v90V71pD2ckClXH0qr4jjgVGDC&#10;v2Gtw7ltbD+9BH5Dg+Js2w+KXLN/efnX8c/2fpdC82e3tjtXP8NfN/inSJtOuZLeTIO4/wANfpd8&#10;b9CsNQ0+ZWVfuk9K+C/jnoCWGtzCGP7rHbjpX5VmWXLJ8fywfuM/qPgHiWtnGD5K26PEdcBj6tiu&#10;I8RS43Er69677xJC6q3C8HH0rzzxVlVYbOO/vXvZfLmsfe1JI4TxFf7W+c5x3965i71HY2d24ng8&#10;1seJpl+Zi+PeuQvLly5OefX8a+wwtJch4mKmo7nR6PqyvLyenXHau00HVAWUhuPSvK9LvHWVWaTr&#10;1rsND1hdqoXbI/2ulcuPo9keO8T7x6no+rYjKg8545q/JfKU5c9ORt6muI03WGxn+L0z0FaMWruw&#10;2JMT+NfL1KPvHRGvG2pr3+pjG1Rhm7Fu1ZM96y8lvm6darzai0q5WTcwqpcXDf648D6VVOA5V1Yk&#10;ubxGGUeqN1eb0IYjDfxDNNmnIDB2+vFUZ5ztO1sD9K6oROKpiLBNdjZkN/Ss24nAkIVvlwR+FSXF&#10;2qn5mxnliB1qhNc7upArspxOKriEMa4woKnv+WKpy3BJ4/8A10+dlAyOvuaqXExHBJ616NGnc8iv&#10;jox0FknYnrz6VQurtwrL69qLiYt8mR1rPu58nO4/XNenRonjYjMvMbdXp3Z6N3rPmvAo3Hp1+b+V&#10;Q3uobDw1ZN/q20HL8DvXqRp8sdD4nOs+5abSZdudTQcK+MNmtnwhfvLLgydP1rgrrVn2/I2R9etb&#10;Pg/VtsoQN9P8+lFbD3w7PzSlm3tc0WvU9s8MXuy4TB9q9a8H3sciL1X6/wAq8L8O6gx8uQyd+x6V&#10;6x4J1RmiULLk7QG618Lj6Dif15wPjI1suij0y0uDsyGBrSgUScEZ4PU1zOnamuVIXPTHvx1roNNu&#10;FZVCye64r52pBxP0KPwmhFbbm+RMY/2TWlZ6TKRkjPao9CiSSdVY109tAiMuAvy/erza1WUZWRnW&#10;qcsTKbQXgj3yfwgZ9K5rxHaL5bMzduPY16bdCGSxyFX3PFeW+OtTjt5pE3YUbvmruwKnJ3PncRiv&#10;etc8j8cXf2Kdkcfdz36c15p4i1fllU8966f4n+IVmvX2zfeO3r1rza/vpJ2z+dfb4DD80E2eTicU&#10;uS4+S6Z+r84x1qF5wvYn8ahEhPBO2o3l3NwBkd/SvXjTtofG5pjlK9juPhmz3EElvFxIc7CB0r0b&#10;wNaa3/wllrqErfvPOCMwHHpz7c15z8DpV/txFkG5N2TXqljrejWa6sj609vdRzLLb2yqfnPY15Xt&#10;nTzCVNLzPyvizC/XcPCfPa1/yPTbD7d4L+I2nXLTxi3sdQhu4pOufmBI/HNfWv7U+saU/wARfCPi&#10;TWLnbZ31nEYZFbap6bh78GvjbwVc3XjfTrfUNUuPO23WJdzdE24H0xkfnX1H8UYtM+On7Imm+KrG&#10;4B1LwdcbZNrZyqnDfpg5ry+LvaYfHYDMVtGXK/8At5WPy/h2FNxxODqK6auvO2p9Of8ABNT46/Cn&#10;Q/2jfG3wct7i3024utFtLvRbS4IVrmJVIkZfXB5I7A59a6b9kb9o3wh+1FN4w8beKLeyPifwp4q1&#10;TQmdYxveC3unELY7Ax7P+BZr8ufiv4l/4R3x1o/jO08V3Wk+Io7GJ/D+rW0hDbumMg9MZHPBBwa9&#10;S/4IpeN/EHgj9qXxt8P/ABjetcv4k003qyyNnzLhHyxz6kOc/Svu84ziWC4XqOO8YN3+R8Ph8F7b&#10;iDmd+Xmtb+vQ/VuK7s/s8l052llzj3xVxTHdWkdyG+XbWFIhvNOjkghK5GDW9p1tJb6NHHMPm2+l&#10;fzTlvEFbM8VKNrw5L82urbP0StCNOKa3vaw6KAeQoX+9TpLKZ0zBt3ccN39qmSPEUa4681a+zPLH&#10;hTjjrX2GFjdLTojhlU5epTS3MkOSmN3BVqhttIW1vopIDsVeGWT5srnNbAtHDRrwVzzVqfS42jwR&#10;+ld9GGITc4dOhyyrRbs+oaDpOnz38kMlnFskyRtwVz/jirWoQWGntHp/2dWXZt9uMY/lWTp8Vxpt&#10;0WjbaWbueDVvXtS+zRwyF13Ec4XvX1OUZrTrZfNTgoyi/XS58znFOpSrKSleL/MTXNHh1OWORn+T&#10;YUkAHAFeH/Gz4UafpNs15oULeZG7P8rD5vc5/lXtVlrcdzH9nEqlj/CW/Wud8VWEmpwyWcsRO4Zz&#10;jtWWbYXB5pg3UhG82nr1OGjGVT3JbHgPw98VXuiTx2F+QPOmxhiRtJ//AFV3Wr29xcy/2lbkNcJg&#10;bgP14qO/+HdhaGTURb4ZW/gHP1qxpFleThUcF9vKHbgfjXyGX4SvG1Csuuh0exjZwlscZH4YuLTT&#10;2ntHaNjNvWSPh1Oc5B4Nct4l8YeKLa4Nz4b8R3lndWkbRi4t5m8zBIyvupx0x2r2TX9DXVLFoliV&#10;Wj5bb/SvKfGXh6PSBJeHK7pcnbznj0J/ka9bFYWtQpr2Tat2OWnT9nUs9ij8Ofitr/ja9bwNqOuf&#10;YvEULNNpGq3a7oLtsf6i4UYznPDLgg9yevdeGvEV54ptL6xvdGXT9Ys43i1TTpkDuoBKh1/vK/VW&#10;HUGvD/EcMGn67DqNtcweX5hLPO/lLGSCCST0785617l8F/FE/wAWvDW/Vh5euaLHvttUs1R47yHJ&#10;ThlJEnIZWXIwwzgZrjWGniqd0/eMsfg5Rp88D5F/aS+Enhew8aahqc+gQ6bqEm2WTUIWEPnRlQVL&#10;rnbkHI3d8c5rn/h74c0/xraf2DaGRX8zyo7owod/Iww28bfwyfxr6T/bJ+H2k6fqel+Pbq+t445p&#10;vst/atudtqj7yhQT15/HtiuO8C+E/D0UNtqnwu1C33yyj7RHby7hLx9119M88g4719DlOFxVShGN&#10;aWi03NsPmMnh1G7f6Gdf/C7RLHRZPBfjC5iuBeRtFbwQQOsjM64cMd/XHOe3PPIWvOfGv7H3gCTw&#10;hL4e8IWB0DWbZpBDdWt0ZmZcHKnzAQCGGcKQpBwecNXsllolz4x8Q2fjG3Pk2IvAkkm7cfLSMybi&#10;e+8gvjsMDtXiviT46azrnxk1HwYmjyQ2Mong0ufLZluI1LlQR0En+r46O0fbNetH231hQw62MKmJ&#10;rc2j06niHwa1T4b+LPhNrXwHu57rUtd1b4nQXHiC1ClUh0u2iQxYL5UiSUnKA/KVbsefc/HfhC3/&#10;AGc/inZ/tDeEPHsel6xptlDJpkENx5YiZUxhlz+8VyMGMjBDYOe3uvib/giP4P8AFHxB0Xxt8Nvi&#10;l4g8H6glrt128WxUrqVqUQxJtUx+XcB2k3Md3CjIBOSnhD/ghx4u0D4sWHxB+IfxUsvGehafMbo6&#10;XJazxXV5KPuJK8kjq8ZP3l44GP4iR+m4GWK9jFVIWdt76HpYPOsLgcPJKN5S3v1R9Y/D7WfEWu/D&#10;vS/FGtwx/brqwt5dSjjjEapNIgZlHJGNxPfgVsaOL/VLrzb95EbYVhUfL0OSDj72B/npXZXd7ptl&#10;FHojNCrPGFaNl2gL6fTNcf4hW7jv4NPhvGNj5nzLHjIJJIZG9d1fKZlKhSxPK3fXW3d90fP+19pr&#10;sbPhu3M2nf27HdrJGzN5UbL8si+h+v6VFqeqahErbLYrAzAQ27xfdO3JLHI/HnjPSq2mSaHpNjHp&#10;cWoTMJGB8mT5pGbPTbjjJ/T1q34mhu9fsJbTS76FmKsWjkxgkrtIP+etay/3VKS1tsurJ5ZSehga&#10;v8ZrWytptE8PI11qDwr+7jJ8tXPbP+ccVyXgf+25r+0u/E0udQmhkjuAwG0O2WAyOMj5elVdNuU8&#10;P+IGF1ZD7RHcNIqwwhW6Bdp9ScH8xVjWLzxALf7PBHH5ltdG6t5sf8fEZHIHT8uoI71828fGmlUq&#10;fZeyWy039TujTlCNo9ep9NeHH0/TNAt7RLsbIbdV8xm9FHOayV+Jeh3mryaDonmTymMv9qVf3S49&#10;88/lzXjsniCB7CPxOq3EdsbMTSSW7bgGOMqQTggE4PFJ4L+K3grRL6TVrG6W5F5J5d1b27bplweJ&#10;ApAJx3UZ457c/aRz6nKpCKtGL6vt5HH9TquDkk2cd/wUE8cX3hf4OWUFzb3lxb3niOOO+NpMsbsi&#10;xyPjcwOMkDGQeR9K/O/x78Z/FGgRS614S8MtItvM7W9tAr+Yp7q8iOGfqeoIPOAOlfbn/BQ/9oHw&#10;NcfDix0X7Q1vdQ608lxa3GN6bEIVztJG1t5IGcnoRXwX4h+I3hfX1kWKyWzaQMWkjI2gdAWGPlHu&#10;cDpX4P4j8WSocTcmGtUUUr9flfudWHwuHqRj7Va3PGf2lf2z5tS8LXFlq+k3enXj3SJa6a07vJEn&#10;lkvK8zgK/wAwUAcEcn6/J/jH9qjxtcSN/ZN+0TKx2yeaWYAHoB0/Q19Pftb/AAo1bxb8MtL1q18N&#10;WhsrTUJrS11iPCyXDSKH8t23chAdwJGAC2DxgfF/jP4VeJ/AWu/2B4s002s+3dH5ikeYu5huGRyu&#10;VYZHHB69a9XhmWX5nhliHH3uu5jiH9WqckFZH0B+ydNf/tK6Ve/DvT/Eqwa8khm+ySjabuDGSI1G&#10;CzJySF7YPbNe+Qfs5+P9PEfh/VbC4W1kjFuLh2YFCQeTznp3I6mviX4Rx+PPhn4t0n4m+C777Dq2&#10;h6pBd6bN5e7bIh3hmUnDJxgjPIOMc5r9k9X+I/hDx54A0P4s+GZY5Ide0O3vLq3jj+WxuHiV5Y/b&#10;Y5dev8PXivV4izjH5PRhUhJKi9NVs/U8fEVJKXMupQ8N+ALf4zfBtPht4j0Xw/rGtaxp40+wezHk&#10;XME2ZFEjxn5GKoo5TafunncRXhfif9h+28I+ObXwdo/h+6j1Szt5pNSj1pR5dw6liXiKMWjjCBT8&#10;/J346itiTxT4j+FHi+18Y+HfEyWq2OorcxzQZAaUglNwJ4OCeQQABjvXvXhT9tjQTC194s0221Of&#10;VLElpo4/3um3HBWVpAAQGl3DOeMdDjNfN0+MsnzemoYv3Xeydrpr9NTONepHTufLHxa/Yp8FeBgp&#10;1PQU0/Vrm1+0mEsGVlY9AdzA5yQOTjb71594l+CWoeBYI76+so1WSMpDd2y/6rdjrt4YH0PIIr6P&#10;+OPj9PE9gutaHq8mpKzSHUlnkEjyyZbDRkgNG4IPP8QC8cE1weseKrOy0qTRLZ/7S01LVUmMmPtF&#10;o+RgFP4wM8Mo79TkV87mVGo5+0wc212bOiC9vHRnn8nha28ZaHca54iLXk1h5b745UiN0oUIYMY4&#10;+VTwO+DivJfEXgTwjpfiSTQzBDNZtmaykbG7yyPut6kAc+4r6B1fw/pWl+C59T0zXLX7PIyi3aNc&#10;NO7ID1x0BOPmOcj8K+b/ABxrJ0W4m0sadMZ1ut9vPN825WBLKvsGJ/A1w5TLGVqkoXafbZ+vyNI0&#10;5ROZ8TfBXSGmjn0UW9vMoYt5akqykE4bnr/nio/+EL1HWJrfVdQ0y18ue4K3Wpx2e9R/CxY4znJ6&#10;++a6rwtrlve6bqWuyaj9ljtYSzzbd7Eksob3wfx4qbRfGPgaODT9N13xfI1rcKsWoaTDbvmGIqwM&#10;obkF84O3r3r6zC180k+S9+VpXfS/9IqMZX0PUv2WdR0XxN4b1D9k34zeJmXQ/GMqW+jalfSb7bTb&#10;s8RO0jn92m8J8uMc/eXv4D+0r+y14q/Zsa+0fXImtLrVLy40+KNZBlfLOJWVlOGXouR1DZGR07Lw&#10;x420eG2hmnIuI1hCNvZl83Hynpj0J96tarpvh/4tfDjUhr1hNHcaPqFrd/2r57vNDYzMYJFVMbSq&#10;S+WQCQ21sA9q6cjw9aniqlSL5NW5LpJ7X8npqacsvZ3aPh/xp4O1PQoDNCGe33dNnRvrXPaRfXDu&#10;1qsTNu42eh/z/Kvv6P8AYF8ReJ/BV14y+GOvWHjWxt5mLWemsRcyRpnzJGhcB1Ax2z7Z618Xap8O&#10;9Q8OeN77S7qHy0hvDskkO3K5yBz3wRxX6lg8TKeHaqrVfiTa+xn6LqOo22ttpN+ZI5M/MJM7h6f5&#10;96+ivgv4NvfEGja14e0fwZp+q69qeiyQ6a+oackxiLlcvECPll2jarHIG7jBOTwX7RHw5j8O3HhP&#10;x/YXkMi6ppccF1JD0FxGBj8SpH5Gu78A+MNQ8HeGrPxZoN7HHcWMqAMOHJxx78HHPaqqVKdOSle2&#10;h004uWyPn3WvCN7pGotpmp2ckcyyMjqykMjDgqeBgg9atQ+CtTeKS4S2aRlj37mGdyjrivW/i7qu&#10;mfEnxdaeMLPQEsbjULcLq0cf+ra6DEeao6ruULkeoz3qCC5s9Msv7PNvHJgbVfaAenB+tYVMypQn&#10;yt7nRDCVpPY8107R7XU2jha2ZFXhnxnn39q9CuNI03SfBI8K+CtUk23VwJdTVgVMgWLCoDjIG4yZ&#10;HT7vpWPc6T9iuG1GKBTEfvLuxjn079a2NM8i0u2MUn2i0jhUyXNmpwM4x1Axycc9ccGuGtjqkb8u&#10;x30cEuqOfv8A4aRnw+viiy1CyIS98i402S7RbpNwyr+WcFkI/jXIB4OCRmGTRIopfIktTyArBW5I&#10;xXUa9bWt42F8tvs8jMLpf41/h4zx+uc+1UjYanqKL9m0k3DMp/eRqR36+/Q1xzx8qkVrY9bD5bLZ&#10;K5n6Vb2OmSbgu5v1HtWrePD5fmKFEca7pH2/dXGcmqOi+BviJqOsQx6f4fht4jMA0l5KcuueeF5H&#10;416GnwHuPENuv9rTSW7bMSQ2bEKT35Yk4/KvNxmLweHqKVWotezu/wAD6LCZTiasWqdN/NWPOj4l&#10;0ZZWtnk2/uy6Mo4bjIGfU9unNY+o63qers0HhzTfMlZsIsnzN9SK948O/st+B4B5s+jNMy/89pGb&#10;/wCt+lddpPwR8OaePIs9Ft48jny4Rn+Wa82pxRkuFlenFya77HpU+FcyrxtOSXpufKTad8Rprdoo&#10;9Mwir+8KocL9fx9a6DQ/2add8T3P9o6z4mhsoGUEN5RZu3XsBz69u1fU9h8Fra5/dxafEqnhW8vH&#10;4V02h/B+ws7Y+dEqrkMysPXt1/l/WvOxXiDGjH9ylF+Wp1U+A1UlerNs+U7H9mbwxo2oCG58SPfi&#10;D7+2MKrkcEAqxyp9c12I8DapcxJBpkTTRwx7IVDYWNewHfFfSlv8J/D7XqKZrfDSAFmUYA/p/wDW&#10;rqYf2atD1fS9LtzqKK11NLI3lruxCCBnoP7re/NeR/r1VxlT323b/hjolwVhMNG0XufLKaPd+DLC&#10;0u9atCwhZjvhbaHOMkNgHOBxyfwryrxf8W9Gt9TuNSSI3t48khKrMSit6HoQBnoOCK/QRP2YfCWv&#10;XP2YW1l9nDs1tbzMGJDcYYKFBwccHjJ/GuN+If8AwTg+Cupah50mibWiy5Olu0PmZAY7htI+mCK+&#10;iyHxAyWhX/2i9n1W3o+p4OacE4yrC+HkvR/5nwc3xC1/WxHPepbxMoxH5cZ+Tp05HFXovEes3kJ8&#10;m5numCD9zGpwecdiep7V9Tav/wAE4/EKTef8Ob21G35ra21LY2EPGPM+Ysf+A1xnjP8AZo+Nfw7u&#10;Wh8SaBcfZVwVurOxEiOpPqMY+pA5r9nyfivI8wivq9Va9Hp+dj85zThnOMDd1aba7rU8FutYuI5G&#10;B01umf3nOR+Peix1eKRdgg+aTA+XPB9hn/Cu71PwhZxysjWW5kbJeZGjX6elZN34IFxC0iJ5aq3y&#10;u6ZXjH8WOuPavrY4uk47nx9SnOnKzDw7az6m3mf2xBGCSohhGWA9T6f0rWa2MWIId2M8t5gH/wCu&#10;qdjp0WgQx3cZETeWV4bIJxw2SDkZ7Y/EVdbXYr2GRPLb7QFG4CILkeo//VXn1KinJml1FEepJEIb&#10;UrHErLcBl8wfex/kV6L4MOrajEbye1aSa4CrCu7PzdeF7dv8mvN9KZdW1iMLbXEq2zZkKjdtXPft&#10;j869IvvFE9ppDQadtBkj2ecvDKoX7o4AUeuBmvms1rKMbI6sPON7n05+wz4x1+2/aw8CfCT4SeO5&#10;rNY2uL3xlNHehYb9FTe0Kr1cLhVGOpyRxmvrX/gpR8WIZPBPh/wLEskP2nUpLlu3mRxx7VPHON0m&#10;R9K+P/8Agi78JpfFvx/1z4wXVmuzw9pvk2N3MTsS5nbGffEavxkfe4rtf23fidH8SP2jdYOl6x9s&#10;03R2WwsGVgY18sYkK49ZN1fiPFuM9nl9WlCWk2k/zZ+m8AYF4zOlXa0gr/5HOaFegxqA5Po3Sup0&#10;i/WR1MqsV69STXnmkX4R1Pp0Baur0m+kQLHu2tkHn+HjPNfhWOw71Z/QdOPY9I0u5iU9MDG7rXYe&#10;G74KyiV9vAI96830HVEQAbgctld3eu08P3BcR4k56sAtfE5hQsnc25e56ZpN3ExVdnHtxXVaTOBt&#10;KPz/ABD05rhdDmkaFQx+9/DxkDNdVpV2V2yL6/xLXwuMpLm1InC+x3S2U2m3axyAYdQy/NuOP/15&#10;raihikhD7Ocd65HTtRlu7zz7ggs34Dj27V0ljOWRSTxivm80jT+sSdFNR6JnmVqdSMFd6m54W1FP&#10;DuuWuqRSFdsoD84A5/wr1jwrDFoXj7UDDcf6LqkIvLfEnG5gA5/TP514r58flmF03HqK67xP8R4d&#10;M8F6H4jksQ0pLWlxJG2CqhSR/wDX9a/r/wCjvxbRwmV1sHVl/DtOK9dH+h+b8WZXPFVISivi91/m&#10;mHxe1qa51lYbO7W4iuPlkQEZKjOMH09TXkfjHTJrLVPMxuRnL/L+v4VbvvGv9vaqqQZfczBIVflR&#10;mtnxx4ZvH06C6aE5K5m9QeDt+vev3epio5vGdWPc4cLQ/s/kpyPkH9tPwnC+jQ3otVkkgmkMYXgn&#10;Kjnjt1r578MLdRXEccL7ZAeM9sd6+1/j14Wg1nwnfNHZs8pgJZcZO0Dj6dq+KtGe7TUpTHbsXimO&#10;5emK58vk43g+jNMTT5p8y6knxnnvP+FazwyPgNn2z26Y9/WvkjxDp2Ge+MuI45huXcBu5GK+tPjK&#10;1nqPgfZPeeXIx/dx9ie5zXy1q2mLLdyKDl1kHzdjX1WHn7j1POrR9+PyO+R4Lv4cf2pDdx/LCsYt&#10;9+WHH5/5FcIqktuZdu3rz1roWiitfD80C9PKG4r+HPSsKIMFyuGz05xWOWxjHmt3PV4gqOo6V+iH&#10;IiBiXLegHHNJIhI+Vf8AP4VJGjAbiBkdt1AhyBj73Xn+denOJ8/FlO4iZkJbac8Z9eaoyoNxC5OO&#10;3rWlcJ/EP++c1RljGOW59u/vURVmXLYpuMsuAy/QUoR84IPoe9PZQDgfN8uenFJCj7+E6fe9f8/4&#10;VtKLsc0ZWkPJXauP4aieEt8p+vSrDEMBgDkfj/nNQuV27ivfGDWCi7m3NeJQubcH5otvXHzd6ijh&#10;ZvurjnOM8n9KtzFiMsR9f896S1VmZcN2z0/zzXTFOxxv3WEdqH257D8venS2JdN4GfX2/KtKK2ij&#10;XKx/MvJ5NSRQII2Dtya0jGxV7nNX+nqrbfvc/lVU2KZwDgitvXI/LQBfXnb3rOSRW2tJt4bjjrW0&#10;TmnuV/s0aYKrz9aQWiv1x9KkdstkL2/OnxFgu4jo3P6VRBUe3MZIx/u1Etr5iBt35LVyU72yVJ7H&#10;3pYGiRMGgD9jdN0iQtsWPdheKuS6DchcshA7NXTQaZbo24LgfSm3RXbsK/nXvez0Pm+bsefanp89&#10;sGkZM8cfLWZbXzW86lyflbOehFd7qWkrdxEhP+A1yWveHzCSyRfNyWPc1w1lKm9DTljI0tK8WfZw&#10;q+Z93oOtdNonjaQ/KLleDznNeQ3N7NYS4ZcAZ59amtfFssTbZSdrcq3vWKzB09CPZs90t/FCv/rb&#10;hR35rTtPEMG1sS/TdXhdh4uvJJFMUn3jx9fpXW+HNTuro/v3/DNdVLHwqaIy5O56lFqBnfCJjmtC&#10;ytpJ2wzfSud0EcKWA/FutdforwwlQfSuyEvaakyiaOmaM4G5l5rYhs47cZC1VXV7WKIlXWsHxF4/&#10;0/T4Wc3MfyjOSa6opRHGJ0V/qNrCvL81zet+NrHTgfMuVXHNeU/ED9ojT7BZFju1+XP8QrwX4kft&#10;RrG8iRag27nq1Z1KkYo6oUb7H05r/wAZtItGCG5U+lcL4u+LGgaohjE0anbn71fGPi39p+9mlJiv&#10;f4j971/KuVk/aKumO1rxsk/wt19q5ZYqnszrp4eUT3X4zavY3m9YXVl2/M1fLfxVFrmQrt7/AC1v&#10;6x8b3v4CtzOzf3WzXmHi3xW+qvIzENk14mLlF7HvYX4dTjNSjC3DbF9wahLqvSnanchpNq/xVnec&#10;+7ao/wDr15fKd/MXFdjyHP3fwpTJk4VuMc1X8xscr2zRE+87yPfAp8o+Zj7o5bcDWdOBty5/Grdw&#10;7nGVz9T0qtKWJ6fQ1UfdJkUZ0BYBT7Go2iULtI7ZHy1YmQM/3cj+VNeEMM56jHStDNlWa2WQZVe/&#10;4VTmt0LZROn3a0GQnjZ3qOaH58HuM/WtU7Gb94zZLRCThe/pUD2QZumPSteS23j7v1qubUDdxjtT&#10;5ieUybmzB/Oqslow71szWwZlVsf4+1M+zHHMft9PaqUiXAwrjSvNbaY/y71E2jDdtHHHNb32UZOE&#10;H8qPsil8svPWq52R7NGD/ZSqM7P+BVNZ2phbO2tj+zy4z5f0NCWILfc9uTRzFeyLmjXX2cKH6/3f&#10;Wuo0bX5FGN38X97tXHraTKFKHH0rQsIboYIQ8fyrOdpLU3p80Xod9aeI2C/6zhfU1oReKP3mPP75&#10;3GuDS5lRcH69KcmrSRrlh93p1rl9nGR2QrSgepaL4gM0qfN6fxZru/DGpIZFB+965rw3wprMjXO0&#10;steneDNU2z9f84r47iKjskfufhfatUTZ7Pokisit3/2a6CzHz8Ef7NcX4dvd0CkBfauosb1AEKt/&#10;9avha1KzP6lw0eWikjpLRVypx/n1q8/khNx9PzrDtb8AfM4/xqzJqCBeWridNmsosNTkSNTtHWuS&#10;1yQ4IUdsDC1r6tqQfgd/u1zOo3RHzY/8dr0cPTcSHeJlXu1wVBwx/WqIgPRePXHFaM4Tdyo9KjWE&#10;kZA5z6V289kczmVo7QscY/CrUVkc4YrU1vbbsKfzA61egsyRhV9x/jXNUrNGTkUTYAsPlzjvTodO&#10;Mg4XP+6tbEemBzkDH4VcsNI3fwda5JYhpE+0Muy0JpOsXXrW1Z6CRyV+Y+vGa2NJ8P8AmMpK98fj&#10;XUaT4ReUgpFXDUxUpaIxliIxOSh8OnaMxVdi8MOUw0e6vQtP8CtKQVg/Ktqz+G+9QRB/n8q5+bEz&#10;2RjLM6FPdnkreGDt+VPx200+F3CfLD07Gvc7D4Rz3BBW26/7NaC/A2d+Es/f7vSuqGEx81dI46nE&#10;WBpu0pI+cbjw9IiEeRgVm3nh58F/sx/Kvp+b9nq8kTeLPGOBxWPqX7O2oBCVs/mI/u//AFq0eHzC&#10;jvBhT4ky2pp7RfefMt3ozjgRmqc2jyfdCZr6A1T9n7VYiXFln6p/9auc1H4N6taO22x+i7TVfWKk&#10;Pii0ehTzPB1fhmjxa40jaTmLpzVCayKHfF9frXrOq/DTUrddxs2/75rldU8JTWrHzLbHzfxLW1PF&#10;xlpc6I1KdRaO5xsBeMZI465z71LPCl1GysoO4elaN3o0qS79nTnpzVF42hIGM7v7tehTqLdHPiMP&#10;GpFnH+LPC8UybkiVfbHtXlXjXwfDIrfuxu6bQBXu9/slQqV6f3q47xdosU0LMI168bccV9Bl2NlT&#10;aTPzfibhuljKMny6nyd478NTafKzpHghq4O7lZZGDDkV9IePfCcdyjny+3ze1eG+OPCtxplw8qx/&#10;xV+hZfiI1kfy7xPkdfLq8mkcrJIdwDDo2ataLEJb+NSOjVDHYyy8la2NA054bxZHToa9StZU3Y+L&#10;w8ZSrK/dHvXwdtsQQ7V4+XOa+vPgfNHbRR7ucY5/CvkX4XSrFaxYj6L+vP5V9JfCnxE0NvGDL/CM&#10;9M/SvwfjPDyxEpI/sbwxlTWXqPofWXgXxzNphVkl+6BXrXhj9oS90eNQsx+X3r5Z8J+JkkCKG4P6&#10;13Ol38lym6MZr8W/tDMshxPNQk1qfomaZHl+YK9WKZ9X+Ef2u1WdIL2TaM4yzV6NF8e9I1uyEi3a&#10;5Yf3q+GlWdQpDc1o6f4x1nSxsS6fb0r9ByfxUxVOnyYl38z4HMPDfKcRPnoLlZ9F/FL4mWU1rKsd&#10;wvIP8VfIXxkvl1fUpZ4/my3512Wr+LdQ1D93LKf++q4vxHafawzuBn/a6V5+YcX0s1xid9EfYcL5&#10;FTySGh4z4rg+VgF9hXmPi5R8wfs2a9i8c2OwNhMDpxXjfjlgisMf/Wr7jI8VGtFOLPq6lb3Ty3xd&#10;IquQprjLiUtI2Tnn866nxbM28/XvXJ3Q8vlv/wBdfpWB/ho+SzjHxo09ya3lVWJ2/jW1p12ybSDx&#10;/KuZW7Kvt31o2moDAANbYihzRPiYZw/aas7nTtVKnJcitiHU04+fP+zmuHsbzpj1rUtdTZRlXHtm&#10;vmsRhXzaHuUczjJLU6qe82rhiuc/4VBNfgjaz7uf8msQatLjBZeOc0x9QbbgH/x6uZYeVzaWOjum&#10;X7u/K8FuO4POap3GoA/ID9PeqclyT8pPbjHeqs11g5A9/euqnh2cNXMIosS3Jfhjn8arzXCA7Nw/&#10;wqtLdcgr/LrVKW9Hdu3OO1d9PDnk4jMo9yzc3Jwy4289261QuLsf8tOtRXF+DzncprPudQYnYm3p&#10;0NelRoPY8DEZhbqT3V2S25fp7VlalqDKp+bkchVpl1qI3cH/AICKw9c1UxxNg/UevtXo0qfvWPlM&#10;xzpU4vUh1XWWBYsRj0rBv9bVnbB7d6papqrkswz+dY73Zk6tXrU6PU/Kc4zydWbimbcd48vOe+Qa&#10;v6Hq32a63FxWBaSgRgg//WojvPIm8wnHNaVKalFxPBw+JlTrRnc908I6z58YAkzXp3gXWxjyvN7A&#10;Dmvn3wHr20qshr1TwzrbRPHMrLjIzmvjcywdrn9TeGfEkORUpSPdNE1RJNpU4/3j92uo0/UgqfKc&#10;DPy/415j4c1zzYFyew/D/Irp9O1dc4VgRj618jXoan9BUMVGUbo9H0nXDbyDeRjj5hXU2fie1mgB&#10;V19DXkia/HCN3nemc96bceMGt4/lYrjkYNebLAe0lc0qSjUiema38QrXTraRDOPu5OD+leK/E34m&#10;LM0rQ3XfAFZXizx3dTBh5m7/AHeleY+ItdluJ2LO3ynNe1l+Wy0Pk8ypyjflK/ijWJb9y7v96sVn&#10;LDGMU+9mZ23bqrs5+nFfY0KMadNJHxeMxcoR5Wx0kh/vVDLLg4J6UyaUhcnaO1QPOz9fpXTGJ8fj&#10;cVzX1O9+CdwRrmS/OM/p/hXqulaS1v8AbvEWq2qsszbIXZeOnavH/gxcMdXkbH8J6jrx+teyaVr9&#10;tqPwrvrCeX/SIbz5CzfMPmBA/ImvBlTtmU5eh8VxFiebA8vlJ/gdh8J7qTU9PudNsLYC4TIkj9uz&#10;dvp7cV6/8DPH7+FG174U+IL1YdP1+18tpGb5YJCuMn0rwj4XT6pYXk9zpu5W8n5iG6gj/HmusiNz&#10;ZzRzXRb5vmXc2W59f89qMw9nX/cVFdXv9x8Hl+DlLDwxVN2fX8i58aPgLrV/pZ8PtqnnX2hsTp1x&#10;5n+sjPKqM9cfyrov+CXz+ONC/a60Cw8Q6DLazRySpcXUgP7xWRlx9O9QeFZpL7UQl9q7xbFxDJJ8&#10;wHotfWn7BfwM1HUfiHZ/Ea6uhcQ2q/K20Zzzz+X868/NsZTq5XVoVHZSi195P9jyo4uNdapO7PvO&#10;LTby2gWOFN0bYNbCxMY4xj5VUZqz4eura6RbaRV7DFaN7pcZG2LH0r81y7IaWHw8p4Wd47W7W1sj&#10;kxGKfteWaMdFDz/d6VpQwK6bCtRmyVARirliAvyYr2sDTqQ+J7nNWqe7oV7y1misGKNllOVxVwus&#10;2mxzMvzbf4u1SNFI0mV5X+Ffem6qyJGcv/wH0r2or2eFnK/T+mcfM5ySM+Zd0inAPasX4iy3FjpS&#10;3VurPhsFVHT3rahWe4cbUbHrTdc03fp8kUsXmLJwy7q8nBe3rRlBJpS0uRj6aq4dxvqjhfC+uXN2&#10;yxSDaRyDXTYluFXzHG3/ADyKydM0j7DPtW353/NXTR6FPJardNJhRivpMlw+KVBwd3Y+ajUVOSuc&#10;jqmnxxFkIJjZv4lxRpOi2UlqwjAUkkM1dJrGkQXNvuSL5l+6fSufTSru3B2Ar1LGvQ+q8tXm5bnq&#10;KUatKzM3VIvs+21iHEZ5asTWfDKa9pslqxjXdyPMj3YYd66fUJ7b7I7zhdy8httef+MfFzLBJYQN&#10;JGZBtLQgbsVnia1HDw9/r0O3AZZWx9RUqa+fY87+IHwf+zag1qbq22zYKr90qDnPHNaXhjxLpvwW&#10;0uHw94WZ5pdxdolh/dySHGTn+HI9Px7Ctm4tr3xLJDDploy2lrbq9zc3jr+8bJ3FmI6f4Vw3i280&#10;20lN3feKbX99NtTyZPlPPQYHP5V8LnmMr4GnKWDVm38T2899/uP1LhvhXBQXs6/vtrVdvI9b1y98&#10;CfEzRpLnVrCK4s9Qh8qXH3oWIwe2UYc/MMeteKXXwC8V/Cv4iWmu+HfE7XukzFxEboCWSBcbeW4y&#10;MsCCeR71oaN47sUCWOhSYuFlHlyWTAg+okQ47fnW5pHxktNF1tovFMKt5yGJkjUncPUr0A/DrXRk&#10;2eYiUY2kmm1e2yfU+Lz3w3zLBYidXAxvT1fL1S8jJ+GOm2UvgLVNE8jybi40mMR5UhFuI13sVz0z&#10;wPYZr5I/Y98aQaz+3TofgPxPoepQyaZ4uhtriGaOPfHI8hjYs3AZVkK5KjJUZ5yCftFNLgvPGM2g&#10;fbriW3vNJLL9jkUYU5GSeqkjH4euDXzn8Pvho3hX9sDwf4yv5Y1mGqQXP+kS7ZpYo7gFiykfOwQD&#10;pzwcE9a/UMkxWGq1Oap7rTtf5n5/TwuIrKpFRd1v5H6s+dIh+zz222SFtr/NnB+o4rp7KWJLFY2j&#10;+Zl5NeR+Lfib4f8AhzM2p+NPGVvpdrqmqC1t7u+kSJYpmJKLuYYG7GBu45A64rD+Ev7cfgH4pavq&#10;3hXQdUs5LzT5Jo7aSCffHcld+w9OC2x+Bn7p6cZ+8nnWXU6yozmlJ7L0PBcZR1Z3vxc8IWHxA0e6&#10;stPumsdQtt32W4B+VuCCpwM4xx7dfavBvDvxKKzTaHcJHJNpMgimRn3MHB27Tn/a7+tdVq37S2sW&#10;fw88QeMdUtLOzh08RraajA3mpOZYw6uF53KAQTgnOccGvzhj/aA8d2vxSvfHGu6/YzX2rXjSTrpc&#10;0aqypNgMI48qA4ywVsHjJGev5fxNjcvrZl7TAv8AfJXmtrx2Tfnc6MPO9Xlb2P0X0b4iajqyNLNe&#10;blldtjbeU+nGQDzTm8TDz/LS5kl3EFkhzzk/d4P+cV458J/ilav4j/sjVp0YPaqUVcksrEbWGOP4&#10;sH2rrtG8VTaZeSXcUDMzRssa4CtHg/e5rjwWdSxFOMpy2bT8mj2edSqWS/4JrfErxJ4WA+1+J/Dy&#10;sxQ7s3EquQCCo+Xofm6+1ZNl8cvB4X+yDaXMawqpg+0XwMiZ54OzP0z24Oaq/FfxMuv+HrePUbSF&#10;JDGD5iRr50cw3dP7yOmVIJIVsHjv4h4ptLrwvqVrLp2ow38BtVuLWS4YCU28gzghv4lbKkDcARis&#10;82xmJw+Ic6NpQaV9Ff5n0OX4HC4qklNWZ9E6L4pOtuy+H9Tsls5FY6lpm4lrldvPlgDg7sHjFeB/&#10;tR+OPih8PfAk0XwpexvLNtRW6EdzboZ7Rs5ZDKq+Zk9udpHvkVN4E8RrcX174mfV5IXtmXyY4VcF&#10;2weBxx06/rWx421K81Pwl/aV7FBY6kU/fR3ShoriFvXPbnOOoPPOK8ipmixWE5FeLXVPp5dvQ9LD&#10;ZfHCV03qv1/rqfNaftAaR8dPDiaJ8WNCht7iJWTzpAF8zqpIbqCPU8cDvXP6H8LvBGlMt3D4us59&#10;PumZfsdsAt0pUdG3Z6+q8H0ryf8Aa28CePNE8USXngm1a3sbuT7RcW8cKsQwB+4WHzIMk8dcjI4B&#10;ry3QfiJqNhMtjqk0zC2uSn2xLry5LeQdVOAAFbkAkYBIPevM/sOji6ft61m/xfqfVR4dw2OofWcO&#10;otxV2up9ZfH/AOFNj8XPg5f2Hw+tVbxj4dsWuNPsbVlDaxYKv7yBUQY8+NcuOhI4x1r87dBg1HWr&#10;5dJ12wt5ns1aOBrm3YuYyzscsGIPzE8/hxX1BpPx5+JHhfVrH+xbiRdesb5J9Nvo49zgDkOR16KA&#10;QeDyMYJrtvH/AOzt4b/aF8DR/FfwB4ctdN1abVJ7i6sLdtn2a5OWu7QY6JkrNEOnlyleWjbGmFxl&#10;DhqftFD93Jq/l5+lz8r4jy2OHl7Wnt1Xb/gHyxd6LBDZQzRxSK0MTPdNJGdkfJCgYz2C9uDxX6G/&#10;8E3B4b8e/sWeH7SK5jVoNY1Sz33kYX9+bglYsn742Oh5x94gD5efnPRf2X/HMfg/VILmwuIrhrZC&#10;IzGmLve20KBtJJHqCeh9K92/4J+WU3hT4MeIPhprtrthtdYXUWjMYK7JW8puvffEMjH8Vc3GvEOB&#10;x+V+yjZxunv06s+Nqe9Tv2M/9o79nbVfD2myLayE/eWOON3GMMfn57dDn296+VvGFr4y8O2008N/&#10;cNh/LMaybtpwSMjP3c9/wr9CfiT4UmXwbPrNldXEdrCvmtZ3VwXjCk4xGcFlxgcHI+lfFPxt1OOy&#10;8yx0mKOO8VhKVbblvf8A2hjt9OK/Ncrqezxns6ceaDd9egYem5WRwej/ABM1nQ/DVtdrrVusi3zN&#10;JbyTbm3DbklcdO/4GrN18ZLfVLazv7m7W0vLVMx3EaBix6kkdxwBj6VwWv8Aji+s47i4vPDsP2hl&#10;zDIbdXLjPVh6f4V5b4h8dag6eVFAY9pz8qYX8BjgfjX6Vh8mjVkpwev9aHpUaMYS3Po3xZ8Z9Nu9&#10;XnGitJHDcgOsd30bp8wUfdJOflBwaxPFd7o3jQs+uWclwslq2y4sf3c0Bxu8xVPykALyGByCcbTz&#10;Xz+3xX1JrZbK7i37l2rKq/d9v51ej/aD1qw0W60ZIG2XUKxSSo53PGCCUOMZUkDI9vQ120cgxVLE&#10;xrQWqPUo06dTodFrkfh7QvDUdlH8S4JvLdz9jks543LAfKWbayck527iOOvesbQ38O3t2+q3+vW9&#10;5HHGq/YbNj5kmBjqVGABgkjJ9jXA6/49GoIyy6Q7tzzuCgf5965KfV/FNuW/sqZbfdnBVNxH519b&#10;hcscqeqUX+BtLDy5laJ7dJDqFxKt3Z3Npa27NNNGl1eKWHIO0A/MScjHHXIHSur8NeMLmzk0zSbO&#10;6Cx3M01vqMigqpSRUXawwMqCN3TqM5r5o0vxJ8UDdRxR+IGckhVjmhVt/YDpmum034weMdOaNbq0&#10;jma1PDNlSTnpj60sTk9aEb0nFvXr3OijQpOp7ysj3SDx/rnws8c/2j4O8R3UNzEUMbW8pWNShGGb&#10;+9k54GOO/NM/ag8UfDn43a1o/wAQbDw1/ZuvDy/7cs7WNVtZZMHdJH/FhyBlSPlbpkEY8U/4XDqm&#10;o3qzapoEbD+IJIea0Yfi7bQLvGhSqrEHKhWIxkZ5Iq6H9qYWkoON9O6OipleEqSvF2LvxQvbzxH4&#10;DtdFAZo7PUle3Qn7vUd/rWp4J02S28L+VekLuXPPTcK5a8+NUV4Wg/4RtpIY+YvOkUZbGM8Diub1&#10;X4zeLpG+z2K2tvHu+75ZZse5pywuZ4qkqbSVtbt/8ObU8Pg8PJSk7+h6X4hFq1j/AKpV5AX9O3r0&#10;5qrf2811AJY+cDtz+PvXmsnxG8Qai0f2mSMbeQu3GDWtZajrGvGMRXM1yz5BtowwAOOvH1/Ssnld&#10;ejFc8kehH6tWlaMbnRavFpluALnUbeHy1yzSTKMfrS+FvFmv6hbSeAfBlpd3mn3lxFNqVxDiO33o&#10;GEeXIy+N7HaOCcHGQCNvwL+znF4huI9X8b6es2Mfuefwz6/Sva/Dfwvt7a0SG102OKGNVVVjXAx7&#10;eleLjs9y/L4uEW5y+5J/LV/gfUZXwtXxFpzXLH72zz2x+HMusXq6jqgR3RY0WOGJVVQqhR8oAycA&#10;ZPrya6/Sfhy4hjhjgKrnhduM/p6+9eiaL8PGQqJNP6sO2Pxr0LTvAEsZUNBC22PO4twvryOp7fWv&#10;zzMuKXe3MffYPJaFGNoqx5Tovw1Fv/o89gyn+JWXpXYaf8PooIlSBVbao81g27aK9CtPArQt5yov&#10;3f4lz/8AWrotI8EW4jSa5tWO1fl49q+NxnEcpa8x7FPBwjsjzXTPAiOnzxbstgfKBn8a6Cy+Hdva&#10;orRW0M0jqCFbOI++CCOv4nrXoo8J2zMsVtApUdG2EZP05q/p/hiHz1iW0Ert8uBH1PQfjXz1bPqk&#10;upvHDwijz2L4f2wfNxyuAyqfp0wPx9qs2/guCOYKYyo25b5se2K9Dl0jToYfs0lj5LK2WZt2SSOn&#10;044A9e9ami6ZoOmaF/wkmrWyMsijykkbDt2AA46kZz2HNZYXFYvMKjjTeyu29El3Mq9ajh43ZwOh&#10;fDiKVVj/ALNDFcmSQ5ycgcHr36fjXfSwaV4Y8O5WX95DYfYvKMYO0SZY9eSTz+B+lZM3iHV/EkMI&#10;tWW0RZGaW3s4ht/2W37suT0xgAHua6pPB+o6rYw2uow2siRqsiyNuhZeOgZCuSB/eB4zXVgq2Iji&#10;pxjVvdW0T3f5W9DzMVVjUim49TgdQ8RaUunrZwQwqyyYeQp8wGM9uP51nza5DdhkiCybk/1aW4PA&#10;4P8An3rutZ+BtreXKnw5eyLukwYLpt69B8yShRn1wyjAPVutZf8AwozxDpMP2iTT38p5mEM0bCRW&#10;Yk/KCvfpwcd+vNQsDicPflUn5q7X3kfWqMuyOX0aTT9WDLcJcSDGAqwkAEHuFGCPxxzXRLo2nW0c&#10;MsWorayKMqsYC4UnowUNkZ4+Y8VJb/D+OCOSO4jZTjEfnZwWyOoP3fXOKvXXhAxRxwi0jkjGGVZZ&#10;DgNnHfav4Y/Ovfyn29LERmqsl5XOTEVKc4tWTPL/AIj/ALOHw38deZqrRW8d27Y8yx2wuxI4JCDB&#10;59RXhHjH9jr4geGopptK0y31a3upIzutVaOSGNW3HCZwxOAOhzzX1bN4PvLCBrm0cRs+R+5wwJz3&#10;wqj0x2rLg8QXdiVGzzDtAXdkMSD2BH6dK/Ycl4qzzA00o1uddpf5nxWbcL5Jm13Onyy7x0Z8ayeA&#10;9aWOaxuNOjjEdw0TS+TjYF9QcA9COueprj9T+E2raz4ittH0O3mmurqRtnlr8pABLEY5wB19q+99&#10;T8MeDfHcI+32scV3IuftCwLlW+npz+v4151efs/Xfh3TPGHijUnW4ez0cTaS8LlZXaWZVZyAc/Kh&#10;OcnkH0zX2eD44jW0muWXa+/zPyziDhHGZPT9rD36fdbr1R8rReH/ALL/AMU/4dKw2q/6xpI/3krd&#10;yT6ZzgV0MHgGbxde6f4b0pIbd7iZYv8AS5vkQnq7E9B1zWpdeC/EEkZvtO03bDGN32puPlHGf85q&#10;TwjFa3Nw2mwGR7i4Aj85h8wYkcL6KTgHua8/OM+tRcubX8T5jD05TtoffHwi8Hj9gn9lLW9cGmr9&#10;qt7VpC0xQNdXsyhIpMD+HLggf3R9a+NbC9mvS087FpJCSzH+Jick/n+Ne8/8FB/jVJbeHvAv7Osa&#10;Yl0bwzp174lkMnzPcGHEMTY/uoS3PPzLXzlpF+HRTGo+6D8ozX5vnko16iUL8qX4vVn9E8B5e8Dl&#10;ftJK0p6/Lodpp9x5Q3pjG0HpXRaFdLJPvwGCrlj1/HpXI+GbW+1VLqa1RnW0tTcXG3okYYLnr03M&#10;B+PtW5odyGO4KBzXw+Mo+6z9KoyTPRNBkLMu07lVtqqvGOa7/wAO3IG1FXJwB1PNebeGni2rknk/&#10;NnpXfeHVBKyx44/Ovhc0hvc7YxTR6XosobaoXAVcLz0rrdOuVYKsi9ORXn2hXrxru2jH8PH/ANau&#10;w0O7NwoXbj5eegr8/wAdRabY3T0OzsTjbtPvn04rprCYrHkCuT067RY1QH3bHTNblhd7kXFfI4qm&#10;2cFenzRN6KSJ5VDrv5+7mtjUG+2fDPVtPljbbbyJNDGo3bOee3HWuagkWSTcM7vaut+HdpNqFtq2&#10;mSr5y3Fsyqj9vrX6r4LYqrT4ojhEvdqKSf3f8A+Uz6ko4Pn/AJbP8Ty/4aaG+h+OVvLmwSXGXWFl&#10;PzZ6H8OPwr0Tx1rNtD4ei0kXqzSyDfKyjGCSOP51lxaTPaWU3iKBQH3MisQcrliPw4ridW1rN1Is&#10;sv8AER97pjtX9j4WpLKcN7Dfm/I+UlRjjqyqdhPGmi3Vxodzc2oUlVcbcdRtOe3TFfEuq6bDpGuX&#10;FlfPDLcXF7JNJ5ZHCk9OnFfZbalM1xNbysfLks2Mqg8BMfN7/dGOOa+D/Edxpa/FfVNJs724hht9&#10;SIjjlfcwXvkjt+vatMure2xkorpqTiabo8tyj8fLlJdDjeG1jVScLGudxIz7d6+c/G2sxWekJpa6&#10;esc3nGRph95s9F/Cvpb442rLpUF1bxo1upxGY/un5eSa+bPE8NrrN/5Vu3zxyZ8vaeeefwFfXYX4&#10;X2PHre7JEFlrpudAaORV3NtVivfOKjSHdEGKrx6e/es7yzaiSxJ2yb1IHathFVbZWC8bcY9PatqM&#10;PZyduppjKkq0Y83RESKyfMaCmPmC8N/FipFHmE4jGOre9RsMnaqdPQf5/wAiuzU822pVuHKxNvYH&#10;04qmUkdsp/e71oXUa4L+WuOR9apzo0eVdRzzRHUJFV4if5bfWkjtycgKMd+elTyRgyZ2d+nH5UBG&#10;kGQh9K16GFiOUIi7n/iqrcqx5WP8BVxgshyU424z6/pVeSOMn94ny+zZxULctlORMqGIHH97mkhB&#10;WQsF3HOfrT5Vy2GHfP3fypsZAkOPc7q6IrQ5nuaUHmBVGR9NtSecY02lccH8qoxzAjmm3Nw7DEa+&#10;1ZOeprGNyDV7pXBZf4h0JNZP2gL8ikfe+U55qxqJZyZJTgdcdqzJFC42jO3kNW1OTkc9SKUi1JdB&#10;cKy02S82qFQbt3eqz5b5QM+1NDArnZ9cir1MSdrpSF3Bf+A44pr3kQOGiY1XklB5x67eetMEqpwI&#10;v1pXZXun7u3EyBcscrWRqGpxKfvH5T61U1TWFkPlrJx/erndR1GeaTEXzfTvXuVKup8tHyNxteRO&#10;j4Xjk1TubuO8by3yTj8xWTDMWcpKT975Sxq7Ccxgy9N2FGOtZOXNuafCZmpaHFeN8qZ9Qe1Zb+B3&#10;uWYQxFefmYcYrtrLSZbuXj7rV1mheFYweEHXn3rnlg41uhXtuU870D4azRspjj3MoHzButdnoXgu&#10;WFFYQ/Mq4bn9K9C0PwmgTesSjtVjVbKDSYGLJtyM8VpHLvZq5Dlz6HHNerokOG+9061Tv/ixY6eC&#10;slyob9K5n4wfECw0uykk37fL5J3Zr5J+Lf7Q39k3U2LvavVUEmO9T7WdGVmaKhzdT6w8R/tIWdnC&#10;yQ3i/dxtzn/IrxX4o/tURJFLjU/n9EavlPxB+0TqmqSN5V221s9W61xWu+ONT1NsySyHcenmGun6&#10;03E2p0T1fx/+0hf6hNJOLr5WbO1W56V5L4l+Kuo6pIwFy2369K5++uZZ+WdvxaqMiHBOOvr9a5ql&#10;SUtzshFLYmvvEl9cEhpT1/Oq0WsXZOC/3eary4B54C9vWqVzerEpiRh/jXLJnZCJsSazI3KyN2qr&#10;eamwQjNYN3rO1yAeO3PSs2+8QDbzM1cc9TuhJRNifUdzsWYcdKiiuQzfM3BP3awl1USoGzuX+dTJ&#10;qCphC3X071jys2Ujca6TgD5hSxTbgWA49+9ZEV2rR/ePTH0q5aXGUJOc9B6YqTRSuXJiCfkfk9Kj&#10;2KQxkOV9qakpJBwxzUm7c20DH60FFUoM8io5M4wM8+vFWngGNwQ49R2qCeJSCG/unkVrEzloRB9p&#10;x1NCpl8gcK3HtSnltvH0p9ujM+SPcj8KshDZoQFz371XlgDHax+X+VaEsLA4LVG9rntn3qeZGvKz&#10;PeDc+Rk88+1Ne0xyo59auJbjO3yz/OiSAlsKnPrRzE8pQeAKFDDp69qbHCGf5R8309quzRFudv4G&#10;iCzEj79v4VSkTyldbXY3tj8TTzaDqAfl/Sr5tkBwPx4pPsykfInNY8zNuQzkiXcEHbtWvZ2oVNxX&#10;361VSzZZVBB49fWtOyjCxMrP75xSlLQqnH3hpgjkC/uu1U9QtFjXGzjvz0rUQMudvb9aq6k65wRz&#10;t6dvpSg/eNKkfdIvDEapdt/jXpvhKcJdKd31ry/TyLe4DsDy3Oa7zQr2MbZFr5/PqblZn654Z46O&#10;HxKi/wCtT2bw7qOYUDE5/u11djefLy//AAFq8x8KawjqoLbfbdXZ6dqAK4bPXPX9a+GrUj+ssFiI&#10;1KKaOuhvgoHzk0HUyFOM/pWNFegAdh3pt5qamMlXxXNGjqehz3Leoahldit+nWsie6Lnk8elQ31+&#10;CeDmqUl6pkyvTNdMadkY1JFwMuMk1MgJkxuHPas63nH3Sv1ZTxV+3k8xVOenFZVDjk9TQtIAxwVI&#10;5rUgtlLKX5Hes2ybPO/3x61r2QZvuHv27151aRzXZbtbaEnGP/r1saZZKQFI9vpVG1g4HH64rVsX&#10;VCAB9WryqtQiV3odF4e05WfG30HFeheFdEt5oxhR17rXn2h3qxy53Yr0fwnq6AemeODRhZw5/ePH&#10;xyqxjeJ2mieGIWRQY/pXY6B4LhndUaJetc34f1mFB8xrvfB2s2ZnUGT7xr67LaeFqVEpWPzvNq+M&#10;pxbVzrvCfwttpVUtbr/3zXdaT8HrGQAm2X24zUvgW4tbgRlApr07QYrcxKML2r9UyzK8I6adkfhP&#10;EHEWZUazSk0cKnwY05lx9jXP0qK5+CGmOjf8S+P/AL5r121t7Ypnj8qka1tyvygdf7tevLJ8K18K&#10;PkY8V5nGXxv7z5/1n4BaW4+WwGM8/LXJ63+zlpsnK2K+3FfT15p8DdAv/fNZN7pFs3BRf++a87Ec&#10;O4Gp9hH0GB46zanb33958g+K/wBme1aJtlj68ba8a+In7OBtFd4bIZHONtfoNrHh6zmj2+Uv/fNe&#10;afEPwLa3UEiiFfyr5HOOEcN7Nypqx+l8N+I2O9so1JXPzR8afDKfR3ZXgx6jbXnOvaNLbyNmMr/w&#10;HpX2v8aPh5bRiYiLGc9FFfL/AMQ/Dpsp5FCqMMflC1+cuNXA4n2Uz+icnzWnmmHUzx7VNyS4UdPX&#10;tWDqUscgZJWwK67X7ERlsrn+9XB+IX+zFjjvnGePpX0eDtUid2KoRqQ2OT8XadEWdkQEN6V5X438&#10;LxXIb92Py616Xr+sAq0UwxnuTXK6msVwu0gN3NfU5fVqUWfifHOR0a1FzSPGr3wytncHaOCaW000&#10;xS7sH/Gu117SAxYCMfey1ZbaSyAjb7dK+sp1vaU7n814zB/VsU0jpvh7qfkoqfMOcV6/4J8VNaMo&#10;V+Wb5efavDNBd7CZT05yc13ejatlFMTnPu1fF57lvtJN2P2Dw/4ijg2oyfY+l/BnjyNjGqkbs87T&#10;XtXgHVY76FSW4Zex96+MfCvjKe0nUO/tndX0B8JfiJGUWMy5yvdq/H8+yCE52kj9wxWeRqYdTgz6&#10;OsI7WZVjRh3wP/r1Yn0SNxkJ9a5rwbrdvcxxsWHYcda72C4hlttxVdu3Nfiue4f+z8Uo02ePhM8r&#10;SqamGuiAr8y1ja/pGyFl2fhiuzbysEkVzXiy5SOJyo4K8152FrVZVkj6ShmTk9zxr4gWQihk8wcB&#10;iPpXgnxCUwvIWHfP0r3z4kXcbROxOBXz58R7tSrnPrx6V+58E4is2oyOypjfdZ5H4rkVrluPu1yG&#10;qXYUnD810viWZVLEH1rz3xJrCQMQGPtX9BZXTcqaPy/irOI07q5NLqgEuGPT3q1bavnG1unb0rhL&#10;nxCDLgMcjvUsHiVjjZJ+de9LD80T8zWfRVR+8enWWtBcfN+taUOsJ2/8erzK08UL18zt1rVtPE6u&#10;VPmfr1rza2A12Pcw/ECta56AmrAgCN+tB1dJEIZ81xsfiNG+Tf8ASpf7eQnDSdecZrjeX67HoLPI&#10;tbnTvqMfUOfp6VXl1Lad39a5uTxHFt5Y7vrVW58SoF4OK0p4M5qmd0+rOjl1FYzy1VLrVEHJNczd&#10;+JgcgsdorPuvEZIzv7V2QwbPHxOex11OkutZTqXLY6VnXGs5OxPm/wCBVzkmuSA7QSc9qrtqMv8A&#10;yzB69zXVGhbQ+Yxmfbq5tT6wjEqJOtY+tX5YEK3vupqCSc7V/D2pl/bOqncDtrqpUYx1Z8jjsyrV&#10;kznL92llOZO9UxJ8+3+Lr0rQ1KFkkwVqnHayNLtx8xrvi7I+Vqc0p6ly2QLFtCnrxTZYycs5z71f&#10;sdOd48kHFSnSJCMFSxPWo5kdEacnFWG+G9Uls7gR7sDpXq/g/wAQRzIqNJ2A57mvKo9FkhkDxoc+&#10;9dH4WvZrSVcZH0rzcdh41o3R9fw1nFbK8Qtep7t4b8QNaxqoO5feut0/xQpHmebz3+bpXkfh7Wg6&#10;L5j/APAe9dLZ6kSu5H+vvXxeKwb5z+l+HeNqVajFTkehP4mJGDL271QvvEXm7isnQdd1coupzRrs&#10;3ZBOPpUE99O4wWHr0xXPDDWZ9zHiKhKN1Isa3rM0isinnt8vt1rm7t3lbc34Zq9Mysdx+Y9Kzrpk&#10;U5U4969jDU+U8TMM+pyi0mVnYphmNVppEAyXxj8cU+4uNg+fotZt3dp95jXqU4nwOYZlHV3H3M4X&#10;qwqnNdOo4HTt61WvNTXGN2DjnnpWXd6l8xTdnNdMaelz4vHZlGJ6l8BkbVPEZ06M5aVSA3pxXqun&#10;6Tp+hfatNvnzPHJ8yc/Nnv8AlxXh3wC1KeDxK93bfM8I3fe6Yr26zS+11v7YePc7SfvFz1H+RXhY&#10;yPs8U33sfP4mf13CyktbJ/kfSEFj4H1mx0WTwjpxtHm0tVukds7mIGecc8g49qPH3hO7srazvks2&#10;X92PMCr0rD8DePtEuLzRY9H00x/Z18qaFmGSeepAH8q+g/EthB4t8BfY7DSl+2OysqqvJ9ccelfM&#10;8S4z6njoVFs9zl4Xoxq5ZKEu7PMvgx8MdQ8c+KLbSrW38xnderY2rnk++OfSv0y/Z/8AB3h/4caF&#10;DoukWvlqIl3eu7HP618sfsn/AAeh0i+XxVLaPDOuY/LZzlf8/wBK+w/h1YpcEb84Xq3rX838a+IG&#10;Kx3FlLLMunom+Z30v8ux9FjMNHD5fefU77wjezvPJcuNoDYX6V2FlqcdymCPmFcjDcRpbt9mZQq0&#10;aN4g8udke6Cj+96V72ScVUchjTw1eqpc7era1Z+f4vCvEOU4q1jsPJDMT2+tOBigXc7BVrn/AA/r&#10;UOqXrp/aAbaeimunfSrPWdM8xbjy2Vx83riv1LhrH4LiKn7ShJW11untvtoePiozwztI1bHRDNbr&#10;MWwrDNQ3HhqKUtJO27A+XbWjc6tZrp32e1cbhHj5ag0W7ubkBDExA68V+lRweUuUMOo811utVc8T&#10;2mKSc721IrLQzAg2n5e/rVDxJaRW0axqn3vve9dU1tkA1z/jplgtA5dUAz8zdqnOcHh8qymVeMV7&#10;muu2gsLiJYjEKMupzD28TS7I4xuJ646VqXFtP9ijjZui/dFZ3hjUdM1K/a0g1CFpghfDHB/Cty5n&#10;Q/utuGHanw9Uwea5esXQkmpro7rzV0cuPw7w+J5ZIyZrUiLLisi9CxXTOzH5h/drb1ORgmI/m3c7&#10;e9YOoeZKmAvbNdOMUKK5Yo3wsJTsYPidbO00ubUJIl2xqzNub9K8r8PXljfamt3NZDbJIQLiZflB&#10;74HfAyfwrtPizrcVlYHRYn3POoDbTkqM9a8x8Y+M7XwncWXg86VJeSahdJ5k3l4SOIkBiT2XGBxz&#10;lvevg80xUY4pSm0ox79W9l8z9T4Vyuo8LKST5p7ei3Za8Tav4n8bW15F4T0+F9HimjVpF4YFWO/G&#10;cZOQB6D8c15/438B+HZ57fxL4j1Hy5oWUCSM+YqcYAB4UN64J471638PfhfEthcWrajIul3OoGTy&#10;yx2qz/dReew5x+FbHj/4e6F4T0CbxTr+swzW5YW9vBcR7I3O37m1jt98gAivHzXJ8RmmF9rJbK7b&#10;ei9Nj2ZcUf2RjI4XAx5pN2stHst276nztdeELPwxeLcC+8y3ZVeNY1Y5XqDgAnH4gVx3irxHr0Ws&#10;DUdMufnikzD9onj8tU6/MjYJz3612nirwgvhTUnPhe0ujHc3Yu1F00kiCb0jywCrkfdGAcc5rzvx&#10;fOq6qzeL5o7O4ZCVh2pEWYnqVZvTPCivjqeGxmDbowioxT03s/mfreTVKmMoxqYlK7W1036WPZfg&#10;r470Zx4a16zuYZZ2vptO1hkhDFY5G+QljjYuXPToRj0r5T/a4+FPxB8C/tMahrfgvxjHb2dxqUc2&#10;+TWSsMMhZZXhMSsW6blIADfOcZINdxoGvaL4I8TS2S/aJFkVthkmO3cyfKVXjGW2Z9sV5r8evEOv&#10;fGrUJNT8J6pDBqhu0huLdrgQ+dGQvmhpCB5aBhuLAjAz2Bx+h5Vn6wtBcyXvOzb1SaVvxsj8bzLg&#10;mVHiLE04tpNc8Ol1e7Xy10PvP4k/FG1/a0/Yeur2z8OWck01jBNb2c0gujPLa3aI6OuFPzbVYMME&#10;CQHg8V8afs2/sNftJePdds/iFpvhfUfDDQXzQr4ks9RFtcQ3CAxtcL5shwAD/Am5zuHQ1e/4Jo/F&#10;Gz+C6eNPh/4us5Ne1O7nnns7dbtZdMkCKuUTzAzhlO5S2W3Daeor3Px9+2R8WrPw2scemWfh5ZLW&#10;aIx2QaML5bZADggjI5BBA4PFe1ieII08Yqk3zXireTXW58PHw9zrNqs1gqVknrdpa+S3Z6B8cvhN&#10;e+H/ANnmx/Z5+H3iVG1S8ntxBZyRiTyLeGJYY05YdVTOTncfXOa+HtG/Z0vLMWei+KPGNrNcWNw9&#10;wzWNu0b3sjtu28jCMNxDZJA28dam8e/GfxP4k8brca/4kvbe0VQZriNi2cYOcnlju45z+lepfs7a&#10;zpHjPVLiJpzcR3J/0W6ulDEMSMu4Reg7gDJ5715uU1ctx2OnVqR5as9NXfRbfe9Tmzrw1zzh7Ce2&#10;xEbrudH8EfiLYWcv9o6tp0z39vA8Nr9nPyIDk4YEHoTng8Y7iuxufiZ9h1e1klhkuJGgDSMylVGT&#10;xgqrBhk5wMD88Vzp+CHwt8Wa7Y+Evg18W2i8SSKVvrPVJgLe+dZvKZo2jX9wQ2SIzv8Ak5OOa64f&#10;sNfH3xlZ3nhzw54h8L6b4js4lGoW95rBklRCG8ot5MbFI2x0KgkL7E1639gZhOpy4eKkr3vGz13+&#10;8+WhhfZ2c3b1K3jD4weHb6FY5dIjmmRRuigZRlsc56EAqSOneue1dYke0iluWjhhYT6Dqe3/AFWT&#10;v8qTIO9STyBjYfm5BNcbB8C/2iv2Y/Fsep/HLwZc2tol+rLfK32uxkHmKMLcDITd/Csm1ug9atX/&#10;AIz1nwlp8+lNqK32jpcsBdQQ/OvXLnjOGHPBH6Vy4/B4rDxcMQvwPosBLlp/une3mXB42tfhZPb3&#10;1nbSLHdzF7qOTD7Tn7u7HzA9QfeuO+MP7TviyG9e/wDClxHJDqLCGOC9t/MCc/NjGOQeOtWtc1DT&#10;PEmgi/0zxFa3UZjVImE29SME7T3DDvjA64I615ZH4b8W22qGx/sprG3aGSWzvpZCsXmD5whwsiyB&#10;sbV4BBYEsBnHzeHw9aeIcKcrQfZHv4evRqUXKpG7Xc67TdMt/iP4PnTWbC3mulUzPa7BGQgYbpIl&#10;b7xGRlAfukEdMV5T+03+xvqEENxqeh+HLizuLjT4ZLXMJLToyhdp671IXevUnBA54rnfiF4z1BvH&#10;dvZy37WskMIZbWGcbg4YEnKnGc9a91+Gfx11XxVpUnwe+IkL6nol5Gs9neTQbpbFpVBYD+Lbk4wO&#10;DjgZxX1v1GnSpXht1X6nJh81xGCxCnTlY8u/Z0+CfjHRvhLZjxrpONSt7+RLK6uI8OkX90McN0II&#10;56Eitz9nD9oq1/Z5+P8A4g+HvxD0uzm8P6tqipqWp6h5vmaSpiYQyRBG2bQxBZipba7YOCcej6vf&#10;H4TNF4ecLqFg0arpM0k5kt5Y+Dt3k7g3TGRnGfSvmP8Aaz1XU9B/aMbWLe1VtL8QaLAbFvLPlSbI&#10;8H2J459+K48Thabozco8yaa/zPa4bwmF4ozqvhMaklWi7PTR9Gj9K/iJ8B9PsvDtrqGmeHPt9nNb&#10;pLZ/YZ/ljjcKUZc9VIIPB5+tcn46/Ze1D4K+Jj8XPCXiK0l0O8tZrXW9Igi3CUjDxSxSDO05GTnP&#10;Dn6186+Bf+Cms/wP+Hfh/wAD+MPCN1rng/T7cQPHeao41C0m6rJBeAcQ4O1YnjygXG9gfl6D4eft&#10;6/D74z+L4fh78L/iM39havDLHN4f8UCJJ7dmBO+C5RUYtkjAcOG3fwda/MMdw1PA4evyQdSE1eEn&#10;rytLZq35/gflufcG5xkOZVcLVi/db+a6P5nW638RPCureDNc0rTbuSFo4N9w5K4Rh0+82O3b1HFf&#10;m1+0N4wtk8eLBZ627faJd88MkmfKPUA4A54r2P8AbJ8U/Fz4A6LevaeHNeu7vULiSGPxFdxb7G0t&#10;9+6KFD82ZCvOGwB2Ga+GdYudX8Q3LXqajJ9peQufOy27J7HP869DgnIa3sHXxDjZ6Lv5trpqeLhs&#10;PUp3bVj2fV/iHpEWgyy3FnZxyL/y2h3hnwOnLkAd8Yz/ACPjfiv4hTajeyRKy+UpJVljxurmrnR/&#10;iLNHdavfO32WwjV5GadFBVn2KVRiC/zYztBIHJwOaxLzxdcTgQmNQy/eYfyr9QwORwpS9pzKTfbo&#10;ejTo07XmzYvteee4zNbnap5XIG7px0qJNYE3+jtbS7QwO5eR/SsGTxBfOzMYup+72FaOm+NL2NWt&#10;Wg+R2XdGrfK2DkZXofxr2HhnCOkfxO+hWp0tE7Fu5kmZNtt8zHqvQmmQW/ia8WO0h02RwjFlChOp&#10;xnnPpjr/APr6bw/o+p6skNz/AMI3IsMmfLmaMhX5wcHHOD6Zr1z4e/By81K0WX+xo18xcCaVtgVs&#10;jv0P8vxrysXmlPAx95am8sRB68x4TpHgzx5r2pLY6Z4QupHb+LYu3r65x+ta3iD4H/FLwzr8Hh3x&#10;J4RurG6ulUwrJjEm7oFIJBPtmvvr9l/4BabqgEg8DyXskLqpW3tSzOd3BUkqrA9cg4r52/b++JVj&#10;rnx11hvDenPDpel3UljYq2FCyxErIMZOCsmV46hQRwc15WX8R1czxbpUIKy3ep04WUcRJx5tj5+j&#10;8C6i783S7j2xk5/D8addeAdXIa4hu4X28IFz834VQh+IeqlmEkca7WxwpHP5+1aOm+PGuZFV7bLb&#10;vvbuvvXvSjmENdD0Iwwu12Z974I16ONXEayBhlgrfd9j/wDWrmdc07UdOcg2bcHDdOtekT+OUtrN&#10;rqbT5nVX2yLEqkjjrjsODz0rovhroeg/FNyyaPO0cPHmSKACfqOtT/aWIwVN1q8PdW7NKeW/Xqqp&#10;UJas8z+GPwr8ReMdQ3yQlYcgbmH+c8V9OfDX4L2ejqsdvYbZMLuYKTn8/wCXvXUfDn4RWWkhLW1s&#10;vlb5gDXtXgT4aRlNtxaqX2ZC7R/npmvy/irjZ1m4wdo9kfqHDvCVHAU1OoryfU5Lw18OFgjVJrN/&#10;mXpty31xn8PxrvfC3w4tbuF3nspUkO3y4k6Zx0OM84r0Dwt8MrKwuo5EkkxMAVuph9wfkeAfTtXa&#10;aJ4AuJo5pUhQvkiQc8n6k+2cV+M5lxNe9pH21PDxikrHnej/AA/tLS3UC1WZmXEYbja3Y89a6HSf&#10;BzXcELS2P+rbkquN3I5z3/lXa23gW6F2NNuI5NsK/MTGdqrk8/T/ABrqE8Px2Fr9j+xlt6LtZlx+&#10;77YH4V8jjM8k+t2zdROEh8DQQz/ZprPZHJhkmZS2PXnAz6VpnwiAFaO2ZYwuPmHX/P44rvLTRrOw&#10;t7e/uVj3K7JmbLAnAwoXByfpzU2p+DtTutDmv/DgV2gyZBjBVfXaffivJ+v16+qvbv0MpV6cJWbO&#10;Dn0nR9MsJI7hOkm7hRuI/wA/hWWbtDA629msakja0jYcn2/Otq78JaiqzSX0HmGZf3eVO4k+np/h&#10;WDf28dvA0zOrORgx+p4/p6V14eUJfauc9Ss5PQz2je4ZRqN08jRr+73sSFBOcAY4HPauivvD11ru&#10;j6f/AKU9wuTnG35BkAgAAHtzWPpNgJp2tZWKNHkssikcjt9a7Dw5f6bBo2ZopLiYbzHCvy/MegyQ&#10;RjPPuDX0WVvC1K06WIqckXHfa1mvvPMxUqkYqUVdplXSPDHkXyiKJVWOTDbgvy/7WK6bxK6aPpXk&#10;yv5e2PEatk4JHAqrIupS2yr5UdurR+Yyhm3EYyCGPrj2PP0rB1zVI4Yik92JH8thuMg28A+mQMjH&#10;Ga+jwf8AZeX0JRw15uX2n/w1zzKirVpqU9LdCfR/HFho+qvdSQRsskapzLgoV7DPPJ9OcnvXSr44&#10;tI7drq3tzCrx5iVmB3DP6E8YzXlk+s6YAkS3EkjfMvO3BXIO3jrk+3Skn8SWrxNbNMEz99Vk2jjJ&#10;5HTjjnNfQ5dV5aexz1qMZSuz1a48Y6Pr9pGutWUd502tdRgsq5I2q4wyjvgHHtVW703wxqWub5La&#10;SPy1TMH2oEDuPmOWwcDAzkd68zXxGhVbTTr8NtY7sKPvA8Yx/ickin/25HBA8we4lG5d0ccmMqAQ&#10;M8ds166lTrSUpRTZy+xlG/K2j0nUfCXhXVrhbjT7/wCzwzRf6u4txMR1yC/BHGcEKePU1zPir4Mz&#10;XcVwnhmWG7kih3W6Qzgb23ALGBLtbOWzwM+nOKxY/FwIbyotitlo/OBX8eOv59+a3NB8UzQ6PcXR&#10;by5HkiRHHzKVzuJGAe6LwSCMV7+Bjh5e81b0OCt9Yh8L+88x8RaFr3g7VxpuuWslhcLsX/SrUqy5&#10;OQSGA3Ke3GawZNe1JdS8t7mS8uI42VY0+6FI59B3/WvSvEYS+tnsr61OpWszBvKLKJUU8Dy2BLId&#10;2ehwcfMK878XeBr/AMNwx3t8omsZH/0e8tsKxbGdrg5ZGxn5WwD1HFeXnFb6vTclr59UejhVDEQ9&#10;nVW+66M4Pxb8Nb3UPEc95ZX7NHqVvKjLNN/qGMW5QWHB5UdeorH+AnwZ1ef4m6XezSLJIupxFtyh&#10;liAdSWbscr9eK7jRLl9M1I3cs8nmNGDE3XL4xg57Y4P9a9T+CV7onhgap4ltPDv26Sz0O+lazkkw&#10;xkW3dwNw5HI4PUDHoa+SfEGYTnGjOV+ZxV/V2Pz/ADzg+nluMjVoR/dye3Z9j4u+LvxBvPiT8YPF&#10;HjrVL5pZNW1y6uFZjnCGQhB7AKFAxwAKh0fVbbHlI2MjHzN7VzdpZG7RSc7+rbiefatOxtZFO51+&#10;82FHoPWvusRCEtGz9SwdP2NGEUtEl+R2mk3hiIDOwVl5z/8Arrq9AnLbRg/Nj6Vw9g9pJbQxQtK8&#10;qnfJJu+UfQHk+/8AKus8OyPFgsrEdiO4z6V8vj6VonvYeXQ9H8NyvE6+ZlRxgk13vh+7ZI1jCgfK&#10;p65rgvD7QSwLuk+ZXHO0j3rrdFmUFZGmUM2PXpX5/mUOa57FPlO+0e+HmK2flHeut0XWPL2xvH+v&#10;3q4bQJInjVY22ttH0roNPlWSHc7/AK18TjaMZNqxtuegaX4igRMyyYRR+XNdJ4d1qx1S386yuFkV&#10;flLK2cH0ryfU4b3UrJrK3keNpFO1lbBrU/Zp+GurfDLRdQ0y+1ia9S8vmuIDMfmTI5X6V8/jMvwq&#10;wU6sqlppq0e6e+vkc1WL7aHsFlMTIu48E44r6A+C/hDTx4Pm1kRbri4DAluw9K+edME6qsknysP0&#10;r3L4H+LhBp3/AAj+oXpWMrmNi3tX6x9HutlWH4qq/WkuZxtFvo/Jn55xxRxE8t/c9Hr6EGm+HLTQ&#10;vC922tXNu1uZn+8uW37skfl6V84a9aodVufstqVX94fm7Z5r6E8X2ujPDqc8GrLNL5r/ALtclRnH&#10;H5V4G97FDq89nLbATbzGA/T9Mds1/WWewp1PYqNrf11Pkcj5o+0lJ66HF+K/t9hpqXdhM6swYMeg&#10;C45/Svi7x9Y6ne/GC6vpgwMtwvnKi4B5x0+n5V+jHi3R/DFj8PLq81C3D+XBJM0033XIGAB9Ofzr&#10;8vPGXimXTvjDcWT3jbluMMzNlcdQB9P61eU5f9Xxzu943O7HVViMHzJWsztvixLd2Ph6TTVhH2eZ&#10;dm5myw47A9OBXg+j6fpNnrdxJqkRWaNidrNwc5xXuHjvVIr3w/p0P2pXW4V5mkRQWwBj/GvnjxZJ&#10;JqfiG7ijvzbhZCN2484GK+r+rWi7Hzsqz0bWxhahLHdeIZgjqwWQk4bI7nrV8tGYdqjHy4IrlLIt&#10;ZanOqP8A3gPm9/51uLcARKGPbP3v1pyo+9oZqpzRuWtw+8f7tOdmdR/P096qxyTEnyznjj34qbKh&#10;d2ffPtxzV8pipajMfMQAOmNuKrTht4JbAx9481YdSuBt5HOKrzZHzn5lDfSpiVLYjkjJbIPJbuKY&#10;AYzhu/fFSriSTaRjjLVDP8x+QH3+bpXRb3TDmHSOCu51GKqtk84P/fNPlIPzE8+7dKqTEvwR+tZq&#10;PvDlISVzuIQdfvfWoEbD+Yu7uKHZscn23elAJX5Ad3sa6FsYfaLEQ4Ue+Pu02Tbuwy+9RLNsPLdu&#10;OelJK2VbC4XNc0lqdFMp3rhDg5G4+tZ07fNtjPGf4RVu+dmXOPyrPLo7bM9u1b0tjmq/FYkZkPBb&#10;px25pDhkwD0b86YDgcge/wA1NZvl3Y+XHTP/ANetjGwNh1y/HGMZqv5uBx8341NIQEJPfNQvFIGw&#10;39anmDlZ+yD62LjbHGR6U/e0keHH3euG7/nXNWV+YwDInLf3f/11qQ6hEIvn3YHPbivTbufM2sal&#10;qina+WGe5rc0WykuJl3LuDfez3rI0Z3uXjbOUY/N8td3oGmrMgVU+VeeK0p03KRMpdC9oOieYihY&#10;T8pxyetdpounLCAXXPrurP0xY7eMM42jbz71Frfjex0mDiXaPXdXp06cYxIUXI6m61q00uHcZRno&#10;1eW/Fj406Zp1jJE1x+8HC4b9a4P4sftCW2nRSQC8Xj+JW/8Ar18hfHv9p/aZkW9+Zu27JrOtWUYm&#10;9OnY6P8AaQ/aItY2uFS665OA3618c+OPiPfeJdUkd5tw3cdeKzvHnxL1XxdfMZp2Zd3qelc/Yysz&#10;5ZefevHqy56h2R+E6PTJmlQOSW/2T3rTMiFAUH3SKxtOmVU3NlR2Aqxc6vHAh/eY7/e/Sg1iWLiQ&#10;JhWI9GArO1DVraFcNJz/ACrI1jxSkfCt/n865TWvGKorM0jdf71FubQ292J0194iiBxu4rE1DxAp&#10;DbpO+BXH3njLzm+dqzpvEbyk7GPJ9aiVPlNYVbnT3viBQdpP/wBasu41rzH3Ox4Pesf7Q8/zSO3r&#10;TftGG2FuOuc1zSjqb8zN5NWcLu3cY71Yt9Xc/eYY9q5lb2QDk1YtL1sYVu9J0y41GdVaaso+6/tW&#10;taamFGwHPeuMt7xw3IOK07K8kBDg5HSsJ0zanUZ11rdAvuYk+1WkmO7MYPzHIrn7O7bcD/Ft6+la&#10;dpIeMH261jy6nVGRqxsPuJ0+tQTKcEZ+UHr6Usc6jv16e1OZsfeTHue1VsOWpGYwwU5wPTNSWiAt&#10;lmyB/F6UZJzgYz2/CpLJCr8tiiT0FFWkOaFjJn/IpXiA7/jVgKhO3Z05xUpj4Vj/AN9fhWOqOhIy&#10;1gGflX8M0GMucBe/NXFgw3IJPX1qYWo5DDgdFrTmJ5TL8gOd2f1p0FsN3C8detaH2VXfGPl/LmpE&#10;slQ/dy31ocgjG+pTFuSfu8bcHnpUkVmqJu8v/PrWhFagDc65PpThbkKxCev1rLmNvZmXLYgDIU88&#10;9OtSIwjTrx3z2q9LaEx+b5fbHH1quyBhsX1+7/SpvoUoohlcZ/dn5uufSqc8ZkkwB/8AXq88T7vl&#10;T71RzoNuVJ/pV03qTMz3RoipC/8AAa3vD+pqgCOf/Hqy2hUqpx0P8VFsRbyYRiPxxWeKw8a9Npns&#10;ZHmE8vxSmmegaDrRtZ1jI47npXcaL4jRkXLfrXkunakrFR5nf168V0Gm640QCyvz/e9R/nNfF4rB&#10;ypysz+ouD+KqWLoxhJ6nrFvrkPy7n9/pRNrIJzvHSuAtfEm3jzh69e1WW8RZICy9eB0/z2rj+qn6&#10;bTxUZx0Z1Vxq8cjYDZCiq66ixfGNp6dP61zZ1hnbIP8AD/e/SpodVAYsD6fLmqlh3YcqqOot7xd4&#10;4/hzmtCxvFLAt1/vVytrf7ipLAr71qWd824HP+fevPrUSfacx12nXS8Hd2rc0y6MjYOPX8K4ux1A&#10;eYEdh931rZ03WcbQW9Nu09fyrxcRRkZvlOzs5Vbaw+72rQglUfNj+HnrXL2GsL0x/wCPVqW2qK7b&#10;A1eNWpTi9g5TprG8aM9foa6jQdddDnPPTFcHaXzHkDsP4a2rDUQFUD/9dcEuaOqIqUozPTNM8YyQ&#10;ooD8e9dF4f8AiU9jcKzTdPevIotVYjIP3f8Aa6U4a7IhxE23vuU1th8diaNRNM83EZTh60GmkfZP&#10;wr+NdqCkck/P+9XuHhj4u6a8SkXK/Njqwr84/DvxCvdNlUi4K8f3q7rR/wBoO70+L57th8vXdX6Z&#10;kfGjw9NRq9D8k4m8M6WYVHOl1P0MtvinpwX/AI+V+p71IvxT0+X5ftS5/wB6vz7uP2rrmBdv2lj/&#10;ALrU7S/2sr+SRWa6ZQP4S1fSvj7B9T4f/iDWK3Pv+b4k6cBk3S/nVS4+IVifm89fbNfFdt+07Ldh&#10;d96y/wDAs1Mf2i5W/wBXfHp1p/67YSWoR8J8VTZ9gXXj6zZdzzLx/tCuR8XeN7CWNsSL3r5pk/aJ&#10;nmHzXh9zu6Vn6j8cXuU4uD9S1cmK4tw9Sm0metl/hrisNVTZ0nxg1+zuklCsPSvl34lSwTXEmxec&#10;/N712/jb4oNfqyiblhgfN1rybxV4gFzIxyD2xu6V+cY7EfXMVzI/dOG8rll+HUZHA+K4lVGcD14r&#10;ynxpOkLSMy/dr0zxVehgzD/x6vHfiLqTIzlT8xb8/avpMqi5WR9JW+B3PP8AXtUb7S0Qb+Kqq3Ie&#10;PL/NVG/lM1yzsOh7elNjuG7t+tfaRo2imj8d4yxi5ZQQt8Fkl+ZMgVSaNA+zyxjb8uasXNwm7cF7&#10;5I7VVuLxFXGFP9a9jDxfKfzbm8lLENjWgXdlBn+lXNN1N7ZvLxx/CtZqXoJO4Zwfxp7XKEnYB+P/&#10;AOqqq0FWjaRw4PHSwtROJ1+l6ypkU5z/ACr0b4f+MXsZ4wkh4x36V4TZ6s8U+FP4eldd4Z8UohEm&#10;/G1ufmr4fPsl9pRaSP1HI+KJOChNn2Z8MvihBGqM7/iSeea9e0Lx6l4qr54weR83UV8U+BfHy2rx&#10;ss49q9W8OfFS3hiXzJs+o3V/P+fcLylWbUdT7nDYyjVfNFn0xJ4rgSDHmDp+VcT4x8bxCGRGfHYD&#10;rivMdQ+McTwYNztG3jcRXE+Kviu8uf8ASd/ux6V5OW8K1vaXaPco4yNPqdB4+8YRsrhpB93Dba8N&#10;8e6+k29d+eSetTeKviEtwz7rntnG6vL/ABj41QB383v+VftHCvDlWnJSaOPMuIqOFovXUyPGevIq&#10;Mc84xzXlPi/xMTIwDhufpWn418WtJuw2Mn+9XnOsalJdzH5v4q/cMvwap01c/BeKeJJVqjUWTS60&#10;zyF9xpya04IJesoox+6TT0hkY8bjn0r2vZxPgI46ve9zctteeMgFq0rTxE+3Bb6VzVtbzOeR+lX7&#10;OynJ+6c1hKMT08PmmJj1Omttfk28tj361bTW3ZtrHt6Vi2WnTkKxBrRh0qbPzI3/AHzXHKMbnqU8&#10;1rW6lj+1nIwhwKja/nK8fzqaPRpz0iP5VctfDVxIOISe9Ze6ivr+IqGMZ55Puj1pjQyyngnnrtrr&#10;LfwfKwBMW05xwKvWfgdnG8R59/8AIo54mM5YiocLFptxLyg6VpWPh64kbBQ8e1d7p/gXnAh/LvW7&#10;p/gU7MGH6+1TKvHoZxws5bs4HTvCU7/eiYH1FO1fwxIkPKt06c16vpPgpArH7P0/2enNQeKPCGIm&#10;L2+3jOP5DipjiNbIdTB+49DwPVND+b5h068VTsdHZpdy84Neia34YYMXZMdcetUtF0DfdqNuGz/F&#10;XaqvunhPD/vbGfpvhpni+aP/AHsfStWDwoxXc0RH0ruNE8JqsK5gxuGa1YfDKIG2xbuccA1xyxHv&#10;HrU8Hoecf8Ik4G5oxRH4XeMKyptPfivTk8NA8GLGOx7VC3h0RcCDj+I+lR9YNlg+pw9laXloxDDn&#10;b+QroNMupYtpZeehrWXw6iSK3l/e+Xjt705fDzYCxr97gD1Oa560adRHrYXF4nC2syuLwEbB/CO9&#10;MlvGC9efStCPw/IVyV7fN2xTJtCuV/5Z/d/2etcf1Onuj6SjxFiIxs2YlzePjLNWZe3+3JVfr7Vs&#10;3+k3Ub8LyByPTisi+0ydyWWMr2bPGa2hh+V6FVOIqktGzFu9Tk3EF+orHvtUY/dk+oraudJuD0Q8&#10;9ayb7w/ds+RBxXdSp9zw8VnlSXUxbjUTlj+lUZLl5C2xvpWxJ4buZBu8o0sPhac4LQtXYqaPmsVm&#10;VWrsdz+zxDkzSrJ+8Y4YV9DeGkFk1rG0QcNw3y14P8BPDUi+Jkt3j++2Pm+lfRz+GZreVLiFG2xh&#10;fmHfivlc6qRjiUmfUcP89XL56a7FjwrYNpfiX7b5oCiYMqjtX2P+z/4ogvdYtUvFV2MS+WG55AxX&#10;zFo3hxrxkmW1ZWZVG5VPNfU2ifDi28D+FtL8R6akjXTRCRsjpx+lfkPHOeYFUY4WrK0qqlGPrb8D&#10;6bJ8rlhqLcFotWj6e+H9papAZbeNR5hyQor1Xwpqtxplk0FvGuZB19K8m+E7y3Gh291Lt8xowZNt&#10;ereG7lbZlkEYOP71fwnjcViMvzWUoVHFptOS102Z2Z0lUjZq/kaw1W4iiMAbG7ljXM/EPx6nw58E&#10;6r47l0t7wabb+YtrH1c5x/LJ/Cta6maWRmx1atLRtF03xFoWoaXqcUcimIEpIuQVOQa6uEfbZpxT&#10;hqdZ+0UW7KWzsm19583UjTo0uaS3av8AM8n+A/7bnwy8Zan9i8XarZeG9RKgGO8u0VXYnGwZPBr6&#10;y0Epe6bHNbziaORQyyRtlT7ivyb/AGwf2QNfu/FtxefDzy7nT445JWjiUrNb7ST6fOB6CvpT/gi7&#10;8W/2hJ/B83wz+IMX/CQaNpsmzSNajYmWBO8MqnnC8AH8PSv7w4V4XwdGMPq9NU3PWUYu6u+qtp6n&#10;ynEFlKUoapbN/lr+B95aDoU4k8+5XEfZfWt6GBYThECrTbe6DR7im09wO1ZXjfxpb+FdK+0sd00j&#10;bLeJert6V+10KWX5HgXOTtGKu29/68j8/k8Rja6hFavoat/qNhp8W+7uEj+Xq7YGa47xDq+i+N4n&#10;0rSb1JZt2Pl7VhReH/F3iiT+2fGUvk24yfIDYwPx9qyNV1DRPhxoV/4rluvKso1Jgmb5VA6kk+nH&#10;Wvic6zrHZ9GGBhhv3Na6lzaS5bbpdE+7Paw+W4fB3m6l5q221+1+py3i6wm8GeP9PtJ7ghixEiKe&#10;qmvSvD4uv7P+0GSRl6/MM4ryX9oDxJaW/iLwtr1wDvuLDzfMVuOq9R3GCa9D8GfFqyltIbCaNVt2&#10;UGKZehJ9q8Dw8qZXkmYY3JqMlFUZ6RvdpNJ6/wCZ62fYXEYrLcNi1G/Mnd+jZsXV2J9wjH0NZOqz&#10;Gz0+acLu2xsyrj0FT6xrVhBfefbI3ltFlvl4B9fpVGeQajFkN+7Zcfgf6V+h4uXtZNJ66ni4WnyW&#10;bWh4Hql7qWv+KZr7ULjMjSYVVOMAHjHpjFc34+1LU4PEOheINSaExWMnl3wZ8Exl1IY/98/nXoF9&#10;4fksNW1CGSNiFuiIGx97PPFecfFGwFvepcRna1vG3yvhkbPUOO61+TZxhalHCyc7tuSfq07r7rH7&#10;3kkqOIqwjBWSjZfNWf5nd6N8Ztb+Hvhm+s4/Dr3jXH721ks/3mD2YcZBAPTg+hrxz4nnxv4x1KHx&#10;FrWtatdTSgy/vo54ILf0UKeOnUnNdf4c8RaRe6JHZ3dj5ckPKrCp+mMccYxgGmeKvF3gm60+HTby&#10;zmkPlkfZ2ciM84wV5BPHevBzD61jYx9rVdlblSdl6f8ADnbgcHTwGPc4Ye8m/edr6d/L5HiGot4k&#10;1C0ma98Y7vKK/wCj2s00zFRnjjIx+XTtU0d/pfjHxM3iHxvqEbK1pjySr4lkwMMy5JXpjaoH15Jr&#10;0bUvB8OiXEj6VDaqs67IVtgGGDxwOe2f1rjfEPhDwBZuumf2hC2qMy/6L9ob5BjPzqPuk/Tv37Es&#10;LnFGCjJJJbpu6euh9zhsZl+IV0mrqyaSul1v5aHk/wAWfiXo3hzxha6r4bgubiWx+Rbi1ItxkdkG&#10;G6Lgc/jXP6zZLrG/xv4F03yY7W3E+oKyv5cAJUGSYKRgB8bm5XDnO0ZNbnxS8H6XoesNd3kaxraz&#10;bphHuZlGOmB04Pfg4rzPwt4rayvfK1We8a1uJGS4+xECVoG+WSPBYA5XsxwTjPGa9LL4qMXCot91&#10;/wAOd+ZZPRzLARrUHacFeMv66M67w54h0zwbdTeJrbQ47XUDC8dxHHkMkh5JwexyTkHnOfeun1Dx&#10;Hp3xE0eO6kX7PhBt3Oxx69eepPWuI+DM0PxF8QX2j29rt0uxVks3u/mkig+0ywpFI4PLAKGHoDjJ&#10;4A6rx7YeG/hKIbB/GVv9oWMSzeYpzbL/ALQYfr6c1y4zA1qOK9m23az3IyurQjh4VJ01Co97L/Io&#10;2Hh7wTpum3Wuazp8txc7Stmt5GpQnGcdCCfTOT2o8DftA+Gfhxpl54NljhuNWmtyI1dlVgGIYLgg&#10;g8ZyOnOK82+K/wC0tZ6f4fafSbddSY7hb300arDG4xkjP3jjoFB9zXhVrrd94l1CfXZ7tXMMPmzX&#10;XJ2KMnnHXJ9s5/HHtQw9aVHngnF9C84y2lnGDdCq9G7n09448Z/21pc158OPEElnq9jdRz+Zbhsr&#10;yGYArjkAHGOpUdc4r0z9jf8A4Kj/ABM/ZU8f3knxw0nVPEmj+LrhJ5NRub0tJmNSo+zSyBUIAPMT&#10;lcHA3rjB8R/ZD+Heiat8efhU3ja9XUtC8deIo7e4iELqojEojki3ZBV1JIPqMMvSvpz/AIKI/su/&#10;Fb9kDwufhL8PLAeKPhT4qvXvrHTb3TPtd7ot5F+/mFvIo3RoY03sWDLtVs7Tkt+h8O4LNcBg3ief&#10;VatJX1a0uuzP5t4sy7B4XMI4Sm1JTT02TSetn3Vtj6w/a0/bt+G1/wDBHwz8RfB/h3TfHPw/8XPc&#10;2WuwSMVbzV8tvspB5ilAEuVYAq0Y9K8D8S/sta78N/C5/aH+B+t6l4++GeqyyXraf9m36pocbHMk&#10;Dp0mijbK4ADKOzD5hwH/AATSsvEfjzxNrunfDI6JfeHopLaLxJ8PfHCiU31mAAZiojaPcrE7ZFG5&#10;ThSGXFfqv8PYvDVvpkPh/wAPaZaaTDDCqrpdvGESNQMYCAAYwMce2a+1jgf7coupX2aVrdH1s+z7&#10;M+Bx2MwOU0KdHDwaqRb5nfSSeya7rZNbo/G66/Zzg+NmuSeI/wBmTxA0OqSJvj0W31H55lI+bbGx&#10;zwOSOTjP0rM/4Sj9oD4FrP4O/aB+Ed21vGM/aJLJoZE4ByoZdrdOQuOmecgn9dPip+xR+zB4t1gf&#10;EbXfhLZWuuWbefb69oMj6fexyLzuWaAqwb3zXxT+2jov/BQbQbDU7LxNpvhrxd8OdKvJtUs9YsI2&#10;/tK2s1DBYLpXKiV0jbJkRPmK5JOa8OtwvHK6Mq9G7kuiWn3dB0c0/tKSgkkvN2fyfX8D5BHwO/Zt&#10;+LfhGbxzffFh9N15Xklh0X+z5SrANgATgFTuHIB6cA4zXpHw3vvhh8OvCsNvYzNeXFvGzp9qVmkm&#10;UfMQrBe3zkL0IHrjPMfC7Trb4iaBeafpVjawiHU5h5LMi7t/7zK8DjD/AHR0C1leObZPB8I0OKLz&#10;khUlJJXPyvnkA9VwMjHQdq+IxWeVVWcVFKxwY6nUhV5JtnaeK/jV4M8Xwat4b8P6ZarK9ss11b3l&#10;sDho2YZjJ4EnO/ODnBGM815ZrXgnwz8S/A03hHxbP51rDdskN82VubF2AVX9xvwSe6sd3rXn3jjU&#10;NRikbVvDckbXkfBtYySUXHzZAyc45/HI55q98PvG/ibw5p0Ka3FHm4vPM+biRlcAGEk9UPVc/dOc&#10;fervw9SrWp81RaP8fNeZ6mV4qph7NScZJ+6+qf8AkcH4r0zXPh6s3w9+JOlG+s7hmgsdXt/mguNh&#10;7EAhXGCDnBHJI9fnnxx4G8a+D/GGpLpcU62un3G+G9t2Ksgz8rgryGAHPTBFfX918YPFXh7xM3hG&#10;80PT9Y02a6zLY3Wm5kYsRg9Pv+/Psc1wH7Q95Bonii4k0W3hR5JGlvI1XlMooMZPfgkkdAW55yR1&#10;4HBycmpRsvz/AMj6bP8AiWrnkaft4/vYqzkvtLoZX7Pf/BU/4q/CWwb4d/Gfw/H428Ozw+RN9sVZ&#10;LgR+/mApMB2DAHjr2rv9Z+Bn7Ef7Wepr4o/Zl+I9n4T1q6+a48IavIyq8h6iPOGiGe3zjkYwK+Lv&#10;HemJJrVxdW0BWNvnVd33W9K5KzXWIb7dFczKU5jZHwVrmxPDuHlN1MNJ05d1s/VbfkfH4inCorzj&#10;r3W//BPtTxP+w34q+Gmrf8Iz4rsTHME3SKeY2yeBlRjqevQg/Sudvv2ANN8cwyBtEk0+6j5W6t+d&#10;68clcYbBPQc4FTfsrft++Mfh/pEnw/8AjN9q8QaHdpsjuLnE19anbsGx3ILoFH3SwIAG0jaBX2H8&#10;EPiR8GPF/iEy+B/HljeRzWSpZ2198r20+wncwwXK9Rh09t2MGvjsVis2yms1UbXacbuL9e3z0PHr&#10;UcRSjdK68l/Vj86PHP8AwTc/aB8JaA3i3RtFh1zTd77ZLCYeau0AnMZ5/LvmvMbL4ReL7G/jj1bQ&#10;bi3lhk/eWt5G0bH164Nfvl8MvAWi+IrV9DFja/2lcXTif7PIDmUcq2GHPAOfb0FS+P8A9nr4MXr2&#10;/gjxP4M0O/vZIH8mwu442+0iIKX2nG5WAK9Dx+Zr0cLxXjKlP3uWS7r/ACOBYpx0lE/JL4DeCbE3&#10;MMVzpTL5e0rC2Qy855zjgkf4V97fs4fCT4Pm+05vFnhjzIVuY2unVFZ1XIJIBA5ABwTkD88+ga5/&#10;wTR+AXifTrPxF8O9T1Lw7Lbo0kpmxdIcLkr2IXrj5h0HtXmfjXx98Pv2W5/Euoa74ys/EOj+E4pL&#10;i8vNHm2PeqpH7qMSEAMzsIgQT8wOCR18TMpYutiIuNpOTVle9/Vb2NY0pYzSn8/+HPUP2nv2yv2Z&#10;/wBhL4ayfEPUfDlqNauLiQ+B/C+dtxe7TtQuQPkhUYaR+hztUZOa/C74g+PNW+I3jPVvF2vXKtca&#10;tqU19deX8qebLIXbAHTlq0f2p/2mPHn7V/xd1j4p+PrhjNeyeXptkjYisLVflit4l7Ki4HHU5Y5J&#10;JryoavLZSMisQv8AFls1+m5LkMcFQ5pJe0lq7Ky+Vj6LC04YSnyrW+7O20WG2u5prXO5mj3Lhc8+&#10;1aOk+E57nV4dNXKfaJFQMQeCTXD6f4lFi0d5bsGdWyvOB9K9Z+GuqLfaxp+tafYR3M0cyvHa3GSj&#10;MDkZxjjP06Vtjo1sKud/CdUacq0kokXw68PeJ/EOtR6N4fnmhiaZTdGLO0gH+IY+b6HivrD4W/B/&#10;T/C+m2+naVYbFVf7v336kn61H8Bvg9a6Rp8by26CZ1DXE3lrnd14+le+eA/h9/aF35TqVCqWbbx2&#10;9O34+vtX4bxlxf7aTpU3aEfxP2jhXhqOW4dVaqvOW/kuxT+HHw3iuCsYjCSLgeZt4bJGfoAD1r2L&#10;wn8OJLeOGBG8tXwpUdwQMnJ7cH8q0vA3gZPtZ0pdKnVn8sqqk/KAM4x3zxzXp+maNBMn2pdMZPmJ&#10;SXbkA8cf5Nfz/nnEFSdSyZ9rLlikjC0Lw85ghhmt45nW32W8SwhTEcnn3PGc89a0NN0a40lVZ9MZ&#10;pPMys+8qAwx/D3IH866S20ARxWt55XlsxZW3EnODjPPrWxF4Xae9a1gjEjQx+5Lkn+gr4itmXvWb&#10;3OaVWMdXsc3Y6C10k14zkSTNmbdnJyf15q7JaOWj0SJI5bokMqyfKI1yQHkPXb6Dqe3GSOw0bRNN&#10;l1a30u8n8lrhzGzKBu3nIUkemcA98VWbRY7K/uLWE7gsz7pNuDKQcbs9eg49BTp80cD/AGhVV4c3&#10;LFX3klfXqkl9551bGc9T2ML3tf5eRgnw5HEjSvOLi53YaZo9vy46KBgIvoBz6k11nhTwla6Z4b1T&#10;X7+MLCto0SNnv95sH2A/PFSaNoa6lP5jFY4f+Wlw38PfA9TipvF3iZNT06PQ9J3Q6fb4UbuNyjBJ&#10;P+0SAT7YHrW2X1qdZyxWOlaKTtH+Z20SXbuzzK8q0pKlT6u7fZf5nkOv293f2rWstuD5i5WRlPbP&#10;H0OR9a43VfDKxbptRk+zR7wUjAyAD6f/AK69M8X6mtrG6RJuCgkbVHy1474/8ROfun5WGWUKflGT&#10;jr16V3ZR7avZR0R60VKxVvvEOj6ayi2tVdkYlZFyc9Ov5f8A1qdbfEC1jHlpabmyW2qvXj+XFcTe&#10;eIWcukJ+brH6/wCf6GqdprUk9x5ayxhhjd8vP8jzX2EcrjKF5IOXoz0LUvHF5qax2YC2/wAvy+Uv&#10;zOOOTwawdZtrhmKzyz5A6s3A9uef/wBVOt11iKBXimlk2hfmVWwPUcsOcf0HSvTfgH4S+DfibVtU&#10;sPi3qOpWa/YQ+m/2ewR/MByw+627jnGMntX13DmTVMxxEaEJJX6vRaa7nk46tHC03Nxbt21Z4bry&#10;arbfdu+HX736561hPqN7Z3EU4vluMNv8qUsQO2GGR9foa734g2cNtqE8FqjeSs2I2kXBZTyM8nnp&#10;n6emMeVeIbmOK4YSXDL/AMCIHP8An0r7iOCp4ePI+hyxftEmjY07xVqtod6bcNwy8Y6/oK1k8fXt&#10;2Gmks1UKoMxR8D8vrXn/APahG0ojYA+ZunI9zV601GYEqwZecbd3865a1fD4WN9w9jKUtD0qz1uC&#10;7t1l+Vw3yyLnlWx+mf51qWXiGTTbR1SZZovNYtG0e5CzLgkjoCBj6H2JrgdHnuZWBRCw2gSJ9R3x&#10;XUaLAt2i+WrLt+b/AFmWj479eK8XF8UVaEWqcbeYRy+MviNrSdY3bkjmdreSXayrn5fnPH0zk/jW&#10;ne6To+swzad5SstxH5c3JAUjnfgcblxkdD17Eiqlp4b1GC3nnSPZ5n/LNEHcjHH9cfzrQ0zw9IYv&#10;PQedIyncq7sA7uD16nrXz9TiJ1NajNvqsY7HnN94VbSbmbTbq3/eQSFWkX2J5HPToa2vBWoapoj3&#10;Fx4cnaGS70+5srjcvJSaJo1ORzlS2c+mfWuy1DwNLrCW91JHI0wh2lwpI+UEDkD+7t69O9O0rwJP&#10;HKt15fyq3IK5wO9eNLOoYeoqidmndX8j0Pq9LFUHSqK6f9fgfn7cRXGjatNpGqabLFdWMzW15HJg&#10;FJFOCv4EfjU1nPDJPuZW4OcZztNdl+2t4P8AFXgf4xX3iS+iZrPWNs8Vw21cMFCFe2TwD6+teRwe&#10;Jr+LThfo+2PzTEpH97buP4AfzFfu+Cp/21gYYrD6qST0/FfJnD72Hl7OfQ9M067sEuvNm43J8w/z&#10;3x/Ou08Ix2F7KsNvfxlj/ebGfavAU+It6iINoO1Qd349f51qWfxL12zna0M+yROJPlx+WK5cZw3j&#10;q1NtaHoYfFwjK1j620zSFhtlig1KPHZRJ/F64+hrqPD/AIckvrqNFnjVmfCzM3C9s+uK+VNI+MPi&#10;u2SC1srdhJt3NtJ3FTzk+1e1/BvxD8TvHOr6ZomkS5n1GQRqxjO1PdjXwuK4RzqpJKnrd+h6UsbR&#10;p6Sdj6Q074O3tnCrNqtvI23cdsb9PxAA61vaH8M9cvH2WFpNeN3Fum4CvHNB17xNpvi/U9C8Xa9N&#10;dSabPJb71mIRihx6jjNe7/Cb4peMvBc9vqfhrWNqt89xa7v3bj/H/P1w/wBSsvrYqMMZKVOPXls2&#10;n8y8Q8bHCe0otSk9UnojptD+Bnie6eO/1qxe3V3VIxLGFyxxgAdq9Z0f9l/xTawK8unTSLtyPmHP&#10;9axtS8Wx/HLwS0/hO+kW9sZUuDGqcpIpBzz2yOT2B717d+zj8XrD4ieFI7KfUUk1C1jUXHzDOe1f&#10;qvDvg/wDjavs68XUuk4tvR99D8p4g4q4iwdPmilGztJa6djwzxjb6T4A1VdD17y7e6ZdywyKST+X&#10;0rkvGvxa1zwbp8K6HbW5kmb5XkJxGvrwa+kP2vvh/Z+Ifhndaxa6cz31qyPHJDHl+uPyAJJ9q+Kd&#10;U1K4ur1bW7TeqyeWrSexx371nn3BGS8LY5QwmHjFNaNLW1+518O5pUzzC+0qu7W6Pevhf4uk1/ws&#10;13O6zOyu7Lt2kkjufzrzGC1u73xHNPvO15sjc3zHk8fyFeufAfTriXwkkNjBD++ceY+3oMd/avOf&#10;iLYDw/8AEO30qVcQxyb1WMjL8/rmvva2HnHL8NN7Ky++xwYepTeOr04jv2gLW8tfh4tpDIyxmbaW&#10;K/KE4zj65H5V+YP7Ruh6NY/GW7s9Au22xyYaWY4+b8egr9X/ANpLSruD4VwzpaZu5LST7LHu+VW2&#10;k7sHv29q/JL452t1F4qlfVbGWGd41NwMEFpGyW/nj8K9ijRlTzdy/urQy9p7TK7f3jnbj4nnR7Cb&#10;SYzHdSx5XzEkymMY4P51wunXH9q6ncXMgx8zO2TwPb86kvYYpriVrf5ewFZukSPaWd3Jtb5V9DjN&#10;fS0urPmsUrNIyJI2a/nlf+KRv5+1bcUbiJRt4xnntxWBBLLd3Qfn52wU6n1rsfsv7tcdduFVazqf&#10;EREpxwhxkk55KndniplhZFwB16n1qxHabXx5TZU9DVqCAso3nGKYR3Mkwsj7t3v3J/8A1VHLDuIR&#10;R75rSlt2yWETcdh/+uoZFA+XYv4EYHuc1kty2rmWIUDnLbR1pJI8naAc1bkjjV2wp/Dt9aaxwQAR&#10;0+X5f8/410/ZOf7RnzQ5GMfWqNxgElVxnJzurXnQhwXG35SPmAqlIhJw2Mj+HIz9cVH2hSM+dMMC&#10;F+X69aSJATtwOmSPT2q/JboUDbfvH0pRagHJBHHBre2hiUmgZfl9FzVW6GI2x06tWpLDxtIIbPI9&#10;KoXikKf1x/X/AD3rJx1NeblMS+chgpX3x68VV+ZBj/Z9fer1zlDgE8jpiqrqB8gU7enTp+tbRRzy&#10;k5MhUluM80SEg9cHpt9acPlGHHQ8/L0/WnFQT1PXH1qhEMPzNlamMT5wT/4/TrYBH3bsr0XnFWBC&#10;ZFyGZfo1c9Rvm0NIRufqNpusxXBC5Geu70re010ufLG/NeN+EfiDZXCf67jHTPSu30TxnAzKWn/h&#10;zlq9yMbHg1aPNset+G0Vj5bjjdxzXdaRdxW0Zd2XGPxrxPS/H+n27K7XIX231L4k+ONhp1kWiuwF&#10;/wB6u2lyxOT2R6n4x+KNvpULIko4UivBfix+0L5KyRW91wOSd3H868p+Lv7SkYEvlahjqOJMc/hX&#10;zT8Rvj5NqkskEF23PB+alUqWNYUz0f4yftA3cglit7wuzZwQ3Svnbxh4pvNZuJJr24ZtzH+I81S1&#10;rxwLhyzuWZjlmLZrmNW8Txc7W+b6151aUpG1oouS3CqVYL14yKkh1SFV/wBZ7dOtcrceJlwwNU7j&#10;xUV5Z/1rJQlccWjvD4niQcOf8Kx9a8YgHG79a4y58YOvyiTP0NYGreKpHfiTvnrW0Y6mvMonSa34&#10;zO1gko5rj9Y8WvIcbj+FY9/q80zEbz9M1nySvK/Mlaxpu+pjKo2aqatcXDDMladhvkPXk1i6dHyo&#10;610GnJtwB+J71lWNqBoKdkec8EYqFyxbDZwvp3qZgzLtBqNE/vVxndYbzsz6c1YtlJGSvOKYkYIw&#10;VxjvV+2tcx7gucdWqZSsVFDrZCZOtatkhKBmHT2qrZWvO/H0z3rWsrclR8uP71Y1JI6KcSzYByMH&#10;Ga17UHjP8PPNUrW0KtyP6VrWts33mzt7+9c8mjqjFli2iKr9/sKlk3vtVV/4Ceakit8Kd6MOOgpT&#10;btu+UnpmiJpLQayhkyvGaksI2A2gZP505xwAAcDvxUlsoz0IGM5BpS2GizFHtfKn9anaMeX8revW&#10;q8RPynPXr7VNPIrEDd7Vl9o1GwQfL8oUjP3qmFvhMtt687lp1sCQAE2jqamKqFK7s8VQfZKyopJf&#10;GMD5aeIADjB6HafTNO4UbQvpndU0AV23FWOR+FJlRFS2AG7aARilEZXkHjr9asbsYynvz/KmsiMu&#10;ADgNWfKbFeZWVCAOeBwelV2tn2FlT5t1aEluo5QM3qc05bVXjVgGz9c0ttCvtGPPEQMFRx7VWmVM&#10;4AGOvNad3HztVOedw9az51C7Qob/AGlxWkexNTcjlSNlwUx68VG8agZwfpUhVv416H7rGlZcDlDn&#10;p6VRSWl0Q27yQvvUnkfxfyrVg1AsnXud3rWay4A4Az/niow7xfMCa5cVhYV90fR5LnGIy6omnobi&#10;6rJGf3Tf/Xp6+IpEK5kx+Nc8b24DkkN16MKc98MZry5ZfKOp+w5Nx9aKU2dLF4nCqDu56Nn1q7ae&#10;IMH5Zl/OuIW/U/LnHH93rUkOoYO5WOOvFYTwZ9vQ4ywda12el6fre85R8+xrYttV3kgOG4ry+w1y&#10;aBtwb8M1v6V4pRvlJwemK8yvhX2PpcHm+GxKXKz0Ky1Uqy5YevPf861bTWNjBs4XqDnrxXBWevAD&#10;rnb23VpWWtgrgt0Ycba8uthbnqRrRkegWetMgCs+3t1rXs9ekZFwRt/DmvObTXkMi5k2n3atS119&#10;cBRJ68GvKrYLyNIyPSrLxA2ch++BitrTde4yCPz4ry+z19gpbfu7/erYstfClV8w/wDfXWvKrZfG&#10;RpGR6VHrakbi3HtS/wBrqV3Btwz6/wD164iHxCAuPM+993LVKmv/AC4Rz9M9a4fqLXQo7FNWMYwH&#10;4/3qZNr0oHlh+2OK5QeIuWYOMf71KusLK2Wf8Q1NYVwM3ym1eazPKciTr2qKPW5I2wj89ay3uvMT&#10;cDn/AIFVW8vSFJOfpVKPQxlKPQ7Cy8W3UUZBnOKux+MbgjLTN1x96vORq7qwjVvyarEGuDHzdf4c&#10;V0xw1y4csuh37+NJwdol79z1pG8ZXJAHmNj17Vwb66gYAsR/eNRSeJo8bQ/f+9VfVJSN1Gn0R12o&#10;eI2dWZ3+ormNZ1kMWO/oPXpWVd+Jdy4Lc/WsfU9fUnl+Ov3sV2YfC8popRirEfiLUGaNgdoDL97d&#10;k15D8RLvKsw53de+K7bXdcCo2444NeYeNdSSfcA3zZxnd/8AXr6zK6MozSOPGYpRpM5C53ZZmUVT&#10;a98oYHWptTfylJJ6dcHpXP6pqwi3HP8A9avs6cOaKP514yzCKrSsy3dasgdgHb5hVG61Yb92c/Ss&#10;K61rncDz2w1U5dX3PtMvfqK9WlT5UfhuOxXtKrZ0A1chvvr/AIVMup/LjAPNcquoux5arSaiUGQ9&#10;bcqOGL1N6a+KLvHFFn4neCQFW24PrXOy6rK5yKbDNvbduPtWdXD06sfeR1YfFVaNRcrPTtC+IcsE&#10;arvPTNddpfxVmUbvtZ6cc814XHezxDgtmrUOuzwjO9vbmvl8Zw7hcRL4T6vBcQVqMVdnutx8WZGU&#10;g3P1rB1j4kySq0fnjPTr+teWf8JHP1Mrf99VDcatPLlhu+vrXPh+GcNRknynpy4qrSjozp9e+IE8&#10;6ttkrhfEPiq8n3Lv71Lcm5nPTiqj+H5Z3JMZr6fB4Wlh+h87j84xWJukzktSe7vZdnJ9Ru6VXXRZ&#10;5Mkoea7q38HOTzH1rRs/Bjt/yy/Ja9T6yoaHzcsLUrTvLU8+g8OyZwyZzWha+EpAMsn4Yr0Ky8E5&#10;bBjz68VsWfgpSVIh46fSsZ4zzOinl1zzqw8HuwyYsj3Fa+n+DCx4jVd1egW/g0IcmIbh+h9K0LPw&#10;vFEOFrneKctTsjgYw6HFad4MGOYm4rXtfBmDxF9PU12NlocSBW2Yz244xWjbaRGRtCfn9aw9tI6V&#10;QgjjbTwfHt5gXPf2rRtPC0BOPJ2tnFdZa6UpyAoHU8/TFTx6bCPlAyPT05rOVWRvSpx3OftfC6Lg&#10;bBWpZ+GYGxtgAPXt/hW5b6fHuzt+YjO2tG10xQMhF/Kud1TrVOJhW3h6FTjycf5/+tWlBo8Sxq3l&#10;e1a0Gn4PI5/2s8Vbt7IOu4qCv61PONxKWmaOhCjy1rN8aaaBbsFTtnr+tdda2carny8e57frWP44&#10;EX2ZudxVe5qoyfMjOov3bPF/EVkNu0Jzyfvf55rO0DTv9N2lf90+1aviV445GfcpXceh6e9V/DLG&#10;W9Ejjn+HNepGXuHzvLeud9o+mCKFdqfjV9LFSoDpz6ml0hVNsFf+L9P88VejULgbvvfrXmzkfQUq&#10;cbFU2ESK2+JdvHUdary6cDuKBSW+7urVaETHkfN2IaoggQ9R0y26svaNHVGmjNSxZNqPGu7vuUYx&#10;ViPTkwD5WD34zip9nzfMmOP71ThCkYIB9Qoq1In2Y600WN4mZVX/AD61Ivh6JgfkVvl64Ax+daWn&#10;si24j4H17/rVxcKd4yRjpVe0J9nGxyOqeD4ZpN0cHC/xY9qyZPA8bgFU6/3q9GeKPyFHG45/Gqv2&#10;FCw3x5B9K1hVkcValHmPM5Ph6hkP7v8AJe9R3Pw2Q/MsPPfj+fNerQ6GJCrbOjd6tL4Yt3QgAcjN&#10;bqscU6ClueJt8OlJ2LEpqGXwAkDbSi52k45r2WfwxAj8Io/Hisq68OqspzCv51p7dsxlh4rocj8O&#10;fD7aXqK3kce1kOVIxxX0N+z74R1P4uePLPwv5QWF3G9tvTB6/SvN/CuhrbySIYgNy8cda+qf+Cef&#10;hu3/ALYvdcMA8yH5Fb0r8v8AE7OpZNw5iMVT+NRtF9m9L/I+64Rwcq1SEel238j6p8F/s0fCay0S&#10;DR28Mwv5SjMzDLMfWrnxG+GlxYaVEunxr9nhYbVVei+ldb4UmZlG4811ogt760a1uolYNxzX+e2I&#10;z3M4Y1VatSUrO+rbt6dj7fE4iphazXTqjlfhfaxafpcdtF/dzXoWlNtTGe1cbomnvpmuTaaiYRVB&#10;jHsTXW6eSBgtXz+aS9pVc/5tTyMxaqO67GqV3R5HJzVzw9ff2dqKmc/upP3co/2TVATBY9wbisrQ&#10;PF8utfEm++Hl9brDJb2cc1nMD/rMjkH6cV18L5dmmLxrxGB1nRtNLvZrT5/ieBXhzU5J7W1PKfjv&#10;Y+MPgt8drfxHBM8mg6spXd5e5Y5uyk/whh0PTP1rc+Fdz438B63D8afgZLp9rDr1wkOvWE1v+5kZ&#10;GIwy8FGBP3lIzkZBFetfGD4Yap4o+HhMenrqFxbQsRZnGZsDoM9/SvC/2YfjF9rvNZ0LTPhjrFja&#10;6BeeXqUOrSLlnJwVC5OMcnJ7V/Y3Dma8UUZ0Z0FKlGKTs2la9tG93u0cNSOW47L5KolKT0a11t1/&#10;U+zk/aC+H+meJLHwT4g8Waba61fRq0OntdqskrEdEUnLc56VoX9nb6/40j8VarKW03SbQtEuOGlY&#10;8n6gfzr8v/8Agov4G8V/Fb9pDwDbfDTxEYtV8UW4s9OtYZsNb3EcuUk3Dp98jj+7X6VfBX4feMPg&#10;98HdG8KfFPxd/wAJDqMdnGmp6hIuPMkC9ff+ea/eMtqZnnmVfWa1uVNyd9k47Jrqr6s/OsfRwuWY&#10;pUoO0mrJeT39Oxy/xC/aBi1j46eDv2fdGg2z69pt/ql80YP7u1gMUYBOP4nl/wDHDTvj1qPw1f4Z&#10;rpXjbWZTb3GsLoum6fCVVZ7xwAqMcdOS5JIAVSfY+Y/C7xrZfGf/AIKY+MdY8PaVu0n4e+BIdE+3&#10;eThTeXE4uJEU98Ksef8A69TeJLrwV4z+Klloeu+GNYkk8Iavdaw887Kunz3E0USREc5dkXOAQAMn&#10;nmvPwOeYLKatXMcxrRaUJXk9FaKXw+V2bYzLq06dPDUIuL91tdfebevyM/8AaTvbbTfEWk+FfMaY&#10;6TocMMcmfvEAA/nxVf4O/EjyruPS/EkIkG79382FNZHxzludY1pfERO5mY5+boK5GG+vLIrPaMBJ&#10;H80f+9X8b4PxExOH47r55hpfu61R8yezhzafctj9twvD+GxnDNLCz3Ufmn1PrG+8aaRNHDBZWsbN&#10;5YXCybhjHepE1S1WxW2k2W7NwvI3HvkV8pr+0zJoWlH7fpNwb+HO6OMjaW6dSen4dKj0j44/ErxT&#10;a/8ACQ3V9Da9UtxGN21Rznk/4V/VGE8RMpzLEWoT52102S82fCT4IxtGnqrJPr19D3Dxq8NnLcPJ&#10;dYmZh5X+1XiXxG1r7dczukytGjbZF/Dp7810OkeK9V1Xw/Nealqk11MZCFkmbqcDGPbmub1fR3XR&#10;LiRkbzJPkbawXcxPQGvFzjHyzDGxjDSK6H6Bw1gvqNNOo7vRHP6HrEGmOLma9mkhkVvOjjT5gqjh&#10;vbHXirGpatHqdyniO4SNbdY1Es20AKAoBJ9z/M1j+Pr+30jwfFI7K0bMy9vMXAwV/OsTVNIk8c6d&#10;Y/Dsan9jhjsXu7i6jYjPZWK9SPb3zXhYfEfWM0eESbsub53sfbOjTUPrL0vdN+S3Zb8RfErxj4y0&#10;r/hFfhgkduJCwbWLqaMLCi/eYfxKPf8AKofhR4d8FfDfV49STVtQ1nxJHMZm1AxhoxIBncwm+8Mc&#10;jg9OgrY8ZfBzwN4B0T/hCvB/jv7brVnbpc65o9rGXks4jKI1e4kHAzI21UHcHrjNcxfeENZtYLf/&#10;AES4it7ibb9oWZTI4xz8ud3fp/8AXr3sw/tbAYqMK1P3rJrXbta2mndmOW4jJ82wk1hanuNuL0s2&#10;+t+uq6LQh+Nui6h4u0/WvFaTXmsX+qR7riSbHmzbSpAAXAAAX+EDAFfOkVz4h0a+ijstOsvmU+Xm&#10;1G4ep65yPU9cV754l+J3h+z8aaJpPiGK4i03SblV1LT4z+9vIQ0ZDbhwcqXGB6V6F+3h8Of2SPDu&#10;kw+Ifg9rltb6lqVq872lpK0lvCyr95xy0TeoU+uRnFerl+X/AFqnUxPtVeDXMm9Xfqr/AJHpRzp5&#10;XWo5dOhJqtGXK4rSPLpZ22022PmX9l7+zp7640TU0+w3cn2J7lYEYh28hJGjI5JIaZsdiRzyKwPj&#10;lr0/iH4rahaQ+II7X955aXgwWssHaJZAQSY9uMgDoM/X3X/gnD+zl4//AGlvEniT4k/DrUbPStJs&#10;b9bF5dTuv3jXHkJnaiIQFxtG7g8V57+2X+xj8U/2bfH9vqnxO0+S3s7m+UWniCFjLbT7uSA55yBn&#10;KkA46AjmvajkmMliJZhKDdOWz6W2OGjxFk9HGPLvbJV4xXu31va7/q7Z8d+NNJ8aeGtSn8Na94ek&#10;e502WRLiSbzJFD5JJVd20KQRj5eQfSuZt/Fesx3lrPBctbtby+ZG1n+52fTbj0r2z4jeF9YGtf8A&#10;CQXN/eTSXG1FuizNtKrgIT95cADB5BArg/EGgs4kF7DGzQniUKAxzx179O/rXT7NR1R6uDzFYiLU&#10;18z6a/ZR+MPhWL4AXUml+DGvPFGla4LnR555Ga2t7qV7V7SQoCpRTLZSQPtI5uoic5yP2c/Zj+Nn&#10;gv8Aan+B2g/GLw7cW7LqNihvrNZBIbO8C4nt29GR9ynpwPQivwT/AGN7+z8OfEK38P8Aiu1jNjrU&#10;UVpdWLMVe4ga4RZJFI4UxB/MDkgKwVuxx6L+z5+1V42/ZV+LWsaF8GvilfWVnHeHy5Lplltr+IqW&#10;Uyx8x7/lxkDcADg4BA+0yzOHluHhOrG8Xo7b+p+GcV8Hx4gzathsNU5KifPBu/K7/FHy11P1r+LP&#10;/BOj4eeIfihH+0L8GvE194C8dQbWh1LSox9juG6MLm24WZXBIcEjcdpPzKDWoPjhf/CDRLi6/an0&#10;q18O/wBneWj+LLNmfSb3IP7xW5e15HKSgYJ4dxzXxp8MP+Dhm30xotI+LfgC11IqzJPNo0j29wCu&#10;cnypAyN0/wCei5PYdK+u/gB+3X+x/wDtj20mm+CPHNomqzWYOoeF9aCw3flN6wuSJkOfvIXXnrX1&#10;uXZhl2Mi5YaW/R6a+j/Q/K884X4lyi0cyouUVopKz09V+p6t4c+NXw0+IvhNbvwf8QNF1i1vbcPa&#10;z2GpRTB19cqx4r4X/wCCs3/BRnwd+zx4b1H9nDwPa2OteMvE2i3FrqVvdbmt9ItpYfvSAD55nQts&#10;jBGMqzcFQ32d/wAK8/Zm+COj6p41g8E+GfC9nDaG41bVrXS4LVEijUktIyqBgDJ5OPxr8n/+CjGp&#10;/s5ftYWGofHz4XNqFj46kt/sutW01l5tqlupeO0mEijKyvCg3HnspwQCdMwrSp4dqLXM/wAh8I5b&#10;h8RmanVpydKPW2l+lz53+D/xN8VaPHa6X8OfE6zNeX0Nvp+n34SNLlS3zR+c2PKkDOOTkFMqTxzp&#10;+JfjLe/E/wAT3ngzWvEmn+GNWScwra39rtErHbtKyr8jE9uQWB4HNeXaR4Bi+Dw8M618UvG3iSzj&#10;1S1h1OKz0Hw9BI1zbNPICI5pbqPEi7CCxXAJGN2MnlvE3jG48Q6fZ29r4Pks9EW4nkN9q14t7e30&#10;m7aFklVEAVFXCx4OCW5IIx+a4zK8LWqupa0v63R+q47IspzCPOlyu2/Q+g/gp8Dn+F3ieXx94t8Q&#10;Q3y3GYbq3e3Eg27lZWUk8MCO3YkHIJzz37SUOkw3cy6RNH9nYFo2UhQMjoMc54rlrj4kfFW1+C3h&#10;rStRvP3n79bdpNoZoxOwi3Mf4tgHXuPejVLW/wBe0mO911pVK8MNwZWbucjHp2rTL6LqRtOV7fof&#10;m+Iy/wBjUavezOKHxD8bwWkcdxfWupCNgtquoWscjQr/AHVYjcPbBrkvE2p+KvE901z4i1BPmO6G&#10;GGMIifkec/Wt7Xw0FwVi29enYCqera9r2rWezUr+Z41jVI45JBgAdBjGBX0Co+7a5zxjHmukee6k&#10;dMS3urLV41kVoWMb7csH7YOeB1z147ZxXmupMmkeIH2S7Vk+YevPPNei+NFMO3KbVRjlh1Ga8z8c&#10;+TDr2yZmDSW6mPjpzU1KPuWRq6MppNrc1NM1ax8xVnmZd7g71XlB/n05q7c+JdStfMurG4lkjt5C&#10;kd0uVzjv6jj8s1x8IUXAW3aTapAXzOCePbNSvqMka7WVmX5v4jjPHP6V5csJCT1QLD8vQ7nQvj78&#10;YdMnVtH+KutWsduoljjj1KVQrcjI5969CtP+Cj37TWnwWUM3xNurqbTm32N1Io86Fu5Dj15B9Qcf&#10;X53he9fUHXy/ljXZlGyp56gg8jpzVi5dbePC/M23liK5amVYGUkpU19yMpxVrSPov4g/8FN/2p/i&#10;1pMfhbVPirdQabHzPDp4FuJTtA+fYBu4AHPoOM14J8QPH2ra9eyRXfiK+uFmZpLhZrhnWR853YJw&#10;Tknt3rm5dR/s6Boovvs2Wy3rWTezyzB5o5fmbgr7CurB5RhcPU56cUvkc/uU6fLBW9CHUy9tdtMS&#10;Su4EcjpVC4cXtxsCY5GD/erb8Q6Hcado2n6tKkjLdpltybVU5OAD34Gfas/T9O33P2e3DeZJ93gn&#10;d9PevoqPKo3KoYeVSrymKVuIpfs8r7drZ29q+zP2Bf2ftSvvC0XjjxNayM2rXQXQ45FBAhVhvlA9&#10;yMD6H1r56+EPwjm+L3xD0jwRpUNx9tvtQWOfbGCiRZ+ZvqOeDxX6t/Cv4SW/hs2enWJhgt7G1S2t&#10;4Q3yxInGAwzj1J68Gvy3xT4sp5TlywVN2nPV+SW33v8ABM+94G4aeIx0sXWV4Q0Xm3/l+Zc8E/D+&#10;JCskkHlxrJs+ZTx9cccjdXs3gH4fXW77XgNmHaHjU5GeMHHRjUfgXwjM0CtMiKsbCVg5OJArYAzn&#10;HVj+FexeE9IinK3y6a0Zk2ndERtBxyQOxAxX8Z5/n1SV0mfs1Rxpx0I9E8I2Xlfb9knnrtaRt23G&#10;evck9MCul03SPKjYxv5SbSfL+9hf/wBR61fstPkNtsQ/K3CKyAYPqMVetLWKC2kd5YzI3yhe6YPX&#10;8jX5piMdKo9WeTWxG5R0+xS+kW1aDKybU81j9znHFdJHNYeFdNurmz00zXbQsrSM3+pTgEg+p6A9&#10;qj0rS0WA3000bHbiCMkLzjr+FUIkvdd1AwQpI8fzfKrde5Ge/Sow+IrYWoqsOqfnvp9/Z9DysRKO&#10;Jk4391blC00W71D/AEmV5E3PvjkXOVOev16UXy351SR4pRJ5jF2O8/eJ5J/Hmull1GaKwFkkSqrA&#10;9KypIDbo04AzuwKmlmmIp0XSi/dlq00mr7XV+vmVH95Lmat0XoU4YZo7ZftsvI/g3cf4Vi+INXiE&#10;UkMKlVXgOW4HPbH0rQ1e9EkTJ5m3b2HeuJ8RX8cEMioc5DYJNdGDoyrVE5HoUaRzXjjVpvsvnTK2&#10;0k+VIvCvjr0IzXi3jXVnubiZIAFDLlhu7Y6dv8mu28a6xP52Bu+Xn73B68dgPzryvXbm1u7ljLeK&#10;r/eVVVj+GRnPGOlfqmRYNQimdXs+WJny3KRtgEqQAY1VuOh6+9XtFmgDs0rhd67dxOOnWs828Em6&#10;R7+PK/6uOM7mk55AwOPX5sdK0/DIK3sbnV7W3aOZDH9qhcgENnnarccc5HSvrPY+0tBdTGTtG50d&#10;tq/2x1tJZVbaNqxYyCo4H1PT3rcg8QSWlnHJDGqOOu5RwAe2c44ri79411G6ktbpDAbl/IdVK/Ju&#10;464OMd8A+oFV5fEl153yRzMwB3NAp5PUZOcD+tfSZWsRh4+z7dTza1GMrNoueOb291C6km38FdzG&#10;aQ+nHp34rzHxJJLJOVW56/e2Z5/H/wCvXX6nqU16vmtbNHsX5tx+Y465xmuKnSW5vdsk3cDb3HP1&#10;JroxVatKpdsKdONrWI4LYyyCR4/vZK7cYJz2xmtm2hZVUKeme+c/5/pVa10502m3g8z/AK6uFP5E&#10;1tLCtkPMnuEXj5VWMn+Z4615OInKWppyJaGp4Zs5XlWNoGZmONu3j9c16FoHh6e323SBff5+MH2r&#10;idEuDGf9Hl5K4/1nbPXqBXonggK8auqM4DfLuYc/lXx+bVKkYtorkjE6bw/pkV7GrMm9Vb5kViAO&#10;Ooz2z2re0zw5bzSZhCf9M9rEHjnr+eelaHh3RLbjbEiMMMu0/wD166y08LrJALuzjyDxcKv86+HW&#10;NlUxPIk2Y1FyRJPD/glLzQGS0hwYiFZtuFG7Gec+wrH1bRrPTmbT1t8SK2WkHBNejeDLqWztZNOu&#10;bqSOK4REZV/iwTjP41i+PdA06K/aeOUB14ZR82B2Fe7xFgvaYGjjKN3ZWkuzXl2OXA15RxMqc/kf&#10;Ef8AwUo+Gba78J5vEVjCY5PD9wLtl6s8P3ZMEdODu9Bsr4Lj1Sz/ALCi0mK2k+0DUHnacsNpjMaq&#10;FA7HIJP4V+uHxo8FxeKvB+peHbiBXju7GSCTzF++pBGDX5CatZ3PhfXL7w5KuZLK5ktpXVvvMjFS&#10;Qe/Sv3HwXzb67klXByetN3XpL/gr8Tsx+HUpxqd1b7i2C6r5ahfl4O49fWtaxn/tTTvJnlt1+zyI&#10;0rM4MhjAbhcnPcKAPXn2wLESyzqzxNgtztbPGfTNbemwyIGzFtWZVZ1Xjgc49BzzX7FKVOnFplYb&#10;COUkdN4K8dva69/aElgjMT/q1HyqvQAe2BXu3wx+KOqeJZ4/C3gTQLyTVrhvLsYrFW8zf7bOa+f/&#10;AA5p4aTe67UJ3Equ5gK9x+Alv4q8Na/b6t4X1GbT72MZhmtpGSUcc7WXocV8rjPqrrKTvutmfQRw&#10;EZU3LS9tLnrXhD4W/EzwzdPoHjzTJrHVLpWnmiuvvxqxOdwznNeo/D/WJtNuF0XUEk2wjask7bWk&#10;45x7V6t+xJ+zjb/Hnw1rXj7x0Lp7zzgi3tzO0ssrLyzFieeQFz7Va/ag/Z3Pw4it/FWigvZSRlW/&#10;eAP5gPTJ6Ajn8KMz4Vxiy7+0YR9x6pdbeZ4lHifLa2Zf2ZOX7yOmm1+yKPwj8VzeHvHcWqQXbrbz&#10;/u5o43OHXPQjvXsPht4fhX4zh8c+GLrOnzygX0C9izZ6A9q+YPB/iy4F3BLbJHutW3D95x+HPJ6/&#10;jXvPgzxjENXtrm7jCWswHnrI2cE/xex5rl4azL6rUjRbs004vs3v8n1PO4myb61TdWK6Wa7pH1lr&#10;OqWvjHwZJ5Tbobq1zx6EV8NanoGhaB48vrLW4JvJjkYLtcKsWBwST1r7G0OSz8K+E4/sU/n2bQja&#10;R1Ge3614b8cvAOk6xpd9MtysNxcN5yyA8ADsfU+1fp3F1CWMwtOuknKKu109D8r4UqRweKqUdVGT&#10;si98Cvij4I0fRJbK5vY4ozb5E0i4BP8AOvPvid4v8P8AiTxy17pkvkWtl8/my4DTTHrjnJAGMDNe&#10;ZTajqNjpL2scsiNghe3y+vB/zmuf1PxNaaP4ek0+/kl8y6uFVWjXLls5yTnOAM9PX2r4ufE08RhY&#10;YZpLl/NH3mH4dp08TPERbbkfSE3ie8+Jnhe1tJtKndo5PJhVgVUHqWJ75GK/Kz9sv7VYfF/XoL+2&#10;igmiu2R1jYlSR3ya/T3xF4rvtH+AF14k8D6rHbrp1mZWupVDbAiZJJPJOQPXivyX+NXiPW/GnijU&#10;PEutam19d395JPNcH+NmYkkemT7Yr9AwFPniqsneTS1PksU/ZSdKOkU3ocL9lig03+1Y7mMqfl2k&#10;/MTj/wCtXIXesiCxmKgfM/TPWut8aW2i6b4Ls7y01pZr2eZ1ms1bJhUDOT9ScV5jq7lpVKMW+bds&#10;x9a9en2PCxS1ubuiL9rdGcYZWANd35RSPCL/AAjmuD8GqDcGXduO4DDdsmu8mkAH7sMcdQaip8SI&#10;p7Alvhc/L9RQ3yJ5YQnPSozdEL8itn+6veonumfcc/r1qnsKL10Jbhk7/l61Qmmzld3bruxUsshJ&#10;YY9s56+9VLhyoVxnA9xWPU06EVyyI+/2yTnOKb5oVQvTnGdvWoWlO4gk+nP+fehXCHaJBjsQa6Iy&#10;0OeXxBKS5+Xseg71C0iqwLKVqV14JRmyRjnFVHc+Ywxnvip2YdCSO4Z3yV6fSpM/JlSB6+naqvnq&#10;j5D47cd6cZlUYA9O/wB6tk9DG2pJcSIMIGrLuGOG657fLVqUhvlMgA/3ulU7kLt2k8/hxU/aKM64&#10;MjtncRz83vUBiOd2B93hauyw73J2nnlie30qIxNtCj5R/u9K1RzlGVTu4/h61GyBxlSdrH15q9La&#10;71J3fjj261GbJtgCkfXpQ2NK5Xi+VsDd7Yqx5hHAz/wFutNMBVhxgbutOaFs5Tv68ZrKRtE9Z8Of&#10;G02bqy3Z5Xsxrq7b9owxpvF30Geor4bs/irqMQ+SZvxNTSfF3Udvy3De7bule848ux89Gt3PuG9/&#10;anljGxb9l29MSVyXi/8AalaW3ZPt7e+W/wDr18iT/FrU5Dxcsc89etY2p+PdU1AbBck5/wBo1pGT&#10;IlJPY9j+In7QVxrMzQQXTbckN81cNcfEaVuXn/8AHq86lv7qVstI3Jz1pn2m4/iapk0zO8jtrzxz&#10;I44m/wC+TzWbd+KpZT99q5syTtj95TQ0jHkms+VD16m0+uvwxdqqy63KW+aXNZxD8daQqD2NHKi1&#10;dE9xrEhGDux/vVQuLiRzyT9Kkdcgcf8A1qbKozzVDKsj1HGSeQP4qsMgDZogRS3B96pfCQ9zS0xS&#10;ybu9dBpcO6Pfj9Kx9Mi4AQ10GmwYiyPoa4ar0O2gPKKBkj9KWOBmbdk1ZFqWOcduKnjgwoBFc9zs&#10;SILe0d+CnoelatraFVC7PvUllaHjPrWvb2a56YrGTNoxI9PsWYBghrVtdNJdfL+mAKl0+0U8eVx+&#10;ta9rZkjJ7c5rnqS1OyjHQpxWIU7R/D06dKv2Vso/h5PfbThFsPHQVZhCqOmOM1i9TeOgrR7Tjnjt&#10;im7GYjDGpjIuOQPb2poIK7mXvjmqjsE3ch8n98uV9vlHWp4lEfy7W6kn3pqqfMByWyevtVuFEIHy&#10;59elOWwoixxg8EYO306Uk5kjYM69fUdKs+WqrjAY1WuFYygY/i5FTHc1lsT2QGNzL0/hzVmMKqYZ&#10;fxqO2iITOMN6Yq0sZ6ZX1zz/AJxSe5pH4SBoCWDEZyasWkJABOe+Oe+OlPxswSfz7e9WLcb+AnB+&#10;6QP0qZDjqxssGAuCdv8AFVc43Nk9OuauTJznGKrToN25einvRdGghUIVUvuLVYiK7Nzg5/2aiUOR&#10;+8TcV459anVcoU3/AMNRLY1iZt6odztrNmjMj8D7vTjqK17xMEkf5zVCRMyZkTjd1pxY+XmZXjg2&#10;7VIHTOGpzQjO1sdPWrEaF2yuf+A1YksuPw/pWhqqeljMaDOFUf8A1qsx6dDjO33PtUjwZfCrn5v0&#10;q9bxxhdxbr60RfvHR7O0TLuNKjuNypHx9KxNZ0iaByihuK7iztV37Svt9TxVLWLFGl2FV9PXPeui&#10;oo7MVB1IyvFnn7tPCSG3cVEt/Ir4f/gS45rq7rQYz0Tv+VZtz4ajkDOitlv0rhlGnzWZ7FHFYqnG&#10;6ZRtdUbcBv6f3q1rHU1Y5WQ/yrFudGlgf5Ov8J6UWyXMHylvb/61TLARqRuj2MDxVi8DUSuddaa1&#10;JHwJjjP6Vp23iP8Ahkc9OlchaXTgjcf4auQ3cecN7fjXj4jL3HofqOUcdQqQSqM7a18QAnzFJbj+&#10;KtC08QjoG9+lcHDckACNuv8AFVyDVZou/wCleXUwZ9theJMLiF7sj0S08RAFf3g/AVqW3iIqPM38&#10;+1eZweIdvyu3+FXoPEZPO8/d/vcmvPqYHyPapZhTqK6Z6hB4mz85YnbwOlTR+KB2n7cV5vb+KEdM&#10;iXDdCTVq38TfOVWb25PNcssv8jtjiqctmejReIVZ9pl27untxVyz18cct7+1edQ+IVl4Eo/OrcPi&#10;Upy03X0rlqYDyK9tGXU9QtNZgMe4sSPYiq97qUbcxyj1YHtXAp4weM4EvH+9TZ/FRkXcW6j161xx&#10;yuSlczcos6m61dVchwcH0qKXXkAxvb26dK4+68UKA2x8Y5aqU3ioBMJL/wABr0KeBehUasYna3Hi&#10;VuolP071Rn8TnO8yf+PVxEviv+9Lg+u6qFx4nOCRKNrDpXdTy/yKli4RV7nb3HigP8ofb36//XrO&#10;v/Eq7SA7c9s1xt14qBGBKOmOO5rPvPERclQ/J67vpXZTwHkefXzSjS3kb2ueIv3bL5mWb7p6VxWs&#10;X/myNNIPfGKi1DXVB3SSM3Fc1r3iWNVb95/9avdweDcdbHwfEPF+HoUXGEtRmv6rGgYbjnHWuJ1z&#10;WcblUdOPrUus6/5rMEkPPBrnruaWWXzG/PsK+jw9Hqz+cuIs8ljaz5WJJduX3iRqiNyVOQ3FNuC3&#10;r9KhQtI+0GvQjsfFSk+Yux3JKjnnNTi4bsW/xqpGrDgmnGXYeaz6mvQtiZs7RmtCzHPOc1l2zvkE&#10;DNbFkjBPmHNTUkb0feLSWwlHPfipBYjoe1TWS/L97dV6C33t0rm5zujHQoR6KOpz64xVq28PeYoJ&#10;P4CtSC0wwAJ/GtGysCoUqOV9utKVRqJcIc0jNs/DK4G4rj6GrkPhhVcKF3HH+RWxbWh2ry2O7GtK&#10;zskAwVGevArD2rOuNJS0sY9l4YhRNxT8KvQ+HIY2AC/723tW1HZCMgkVYW03vjHXPbpzWXteY6FR&#10;UVcy4NBgJwExx83y1o2+ixgDKdun/wCur1vaBPmP3jg9KtrEoH3Gb1zWdSobU421Mw6UM54x/d5q&#10;WDTo87yM984rQSBm+XHfH6VIsDYyPlojLQco6lNLRUO8R4ZvbFSeQCQGHtxVr7ME4VhTfs53L2NV&#10;GSMqmgsUY8sDb1qeO2DOqqCeO1SWlqS7ISSB69uKuW9u4bIB+nvRMdPYILZUKnHPXArWtLMA7ijd&#10;Mdqjs4UVlIOea0Yxz+6Xj2rllLU64srPBF/Ci/1NEXyt8+X2kH61akVVUl2+7/DUaxMxUp/wL0rS&#10;OxnKRYtRv/eE7efmX0rlfHswghdfm56V2EEZAwP8+31rj/iUw8iQ4K9jn6e1aUvjMazfs2eK+KLs&#10;i6bG44b5hVzwTH5kytu/iwvvVDxHEGlKqfmzmtLwFayyT7I/p+telOX7s8PDrmxCZ6Zpcf8Ao6hf&#10;mIWrm1nbjd0qLTICkK/L820BatwW0gbPv6V5Upan0kfdQqLkHA/PtTXtWKdfm7cVcjt/l25x9epq&#10;wdPZFY8/TNZP4jourGL9kfO3d149xUhRcgPJ8272/KtKLS/NZSx9+9Nn05hKNqsCG/MVopIylsED&#10;eSwC/jmriSFl5JqI2hVdxU8AU+G3Kv8AMGz/APWqb6jWxaLHABHPb8qkt/L+1KgHyjBxTEjY3ADc&#10;j+7mpreEmbcW6H8q6KZw1pe8zRiSPy1iLt7c/pVy2t4z8+38cVSXphsnn+GpkuABsLdsHsRVSMSK&#10;6Eahjjo35n/J/Ws0RRSPuIVhnpirF1drIG2j5ifX8KSyI/hJBzmpJcblvR7IF87f4ceuf/119Qfs&#10;GEWMGoxIjbjLhvevmnSZDazqynnr06+386+jv2J9ZS71jUoVjVOjKsf3f/r1+P8AjRTlU4RrNeX5&#10;n6JwK4+2cX5n2N4YlKKGrstFjnuEkkjBKx/ex2rh/DMpeIA8+9dt4OvxZ3G+Ubo3OJF9RX8E1qVG&#10;eI5aj5U3q+3n6Lr5HuZspR5nFaoq6pdtp+r288SD99lGb9a3tMk8yDLn9a434oatp1j4p0pY7lbe&#10;Ga6Kr5jf7JrphDOumCazkDh+EdT1NY4jL8RLBwmtY6pNeTtf0PKqxjKjC+jZqW1/bXMr20c6s0f+&#10;sVW5X6+lc38RtEv/AAv4w0H4taXA8ixTLBqHlnoucDPtgmqPwI+B2o+FTN4n1DV2bU77UJJdY8y4&#10;O11ZsgAE9FXAGK9n0O2t4dBnh1CyE1us22YSKMbfWv2LgjIY8L5zhsbVk5YXEQkpSts4tXaS6J9+&#10;lz5rMcT7KLjTabWlvU7jw5cw6jp8boqncquM+4rzn4k+BNCg8XXGo6VpQiuL5B9r8uPCyFc4J9e9&#10;dP4Muf7EAsDP5kcbBYWZs5XtW9JJZ6tDcLLGvnL91sV+6Z1h6OeZb9TwlZK0k07Xuo66Wa3XnY+R&#10;w9argMV7S2jX5n5t/GK51H4Pft0eHfirrvh77dpuirBcWVit4sLFV3tvy3CjPXjnFfWHhj/gp7F8&#10;Wtbt9J0L4M3iaJ5n2PWNUu7yNmsp2cIjYj3Ap6nIOWHHWvnn/grb8C/iBZeDNL+MnhmxaS6sfOtr&#10;6a1+ZzasPl474y351xf7Dn7TWgJ8NbfwxDoKnVdV1qCK5klUbQBIAzEev65PtX1+F4w4iwPDf7qn&#10;aKj76kveWlm2uzWp2VMlyfMcQqk23PdWem/6M/Qb9mD4GeBPgNp/irxDYeI0kuPE+tXGqX091cBj&#10;5khyR2+UDCgdgK5f4heJLDW/Ec0WmTRvbqdoeJMCQ9z71yd3czN8xkYbuSo6VDDJlvvGv5E448VM&#10;TxVkVPKaGH9jTg25NScnPW+ui0b1t6H0uDyGVHGTxdapzylbpZIb4tsIr+2ZVHbg15/d2xtXZGH3&#10;a9MKCW1dX9K4Xxhai3dyq/e/WvzHLKkv4Z9rk9ZxfsmeR+Mri0u/Ei6aibI3wbi4/hRP4mJz6Vz3&#10;xZ8X61pkcdv4QvcabGnlkw5Xeu3uT65/PNep6p8KpvFOjXAtm8tmAMrKPvD09hXmV78NdV0aKXS0&#10;a4mDE+fHMOi+oGc1+38M/XqOBjWwt1f75JbpH0lSpg8RLlk78un/AA4/9lj4h61qy3XgzVLuRvsd&#10;2J084kkqw5IPsePSvY9dbUzZK8I/drcb2bJODyM8fhivAPgh4Xl0/wCLi3QmZYmiki27j82Rkfyr&#10;6Ul8R6V4V06G1FlukkX5d43bfwr9PyeVSpmcvazai4qSbfV6NWOHEfu6kfZxu+36nmfxUu9PfRIN&#10;NdGnSa7CM33c88kH1zXK+B9fVPEupXus2UnkrcQxKpf5jbhl7joCqj867L4m2Mdvq1gEvtk15p1x&#10;Jp8TRDaJArN8/t8uOP71eSfDS3vpba4u7i8/0i4u40xGCE2qhQg9cZ9fpXdh6ksFxBVlNq+iWvaz&#10;2876H0eFp0cZljp907/PT8LWZ3eieIPhx4d1bx1bfDDxNq1/Lq0Uf/CWalqiqkKsJjIsUPPmYXcW&#10;LH7zHgADFXPEW+5tdJEepMst7+9hswRyWHOcnn5RjHHfrXJWXwi8ca4Lu2ktHENxIGSWNwscrDs7&#10;AHPbGeM9a4b4n3vij4S6CnjVJZJLq1ukhjVm3FYx8pX6EbgPoa+sxWeYjNMZD2lO0dEvRbnnZDw3&#10;g8nwbpUaylO7b821pc7vx/pXhXwxax/Em50xtS1CzmRZrVJAsMSl85PBywLHA6cjOQK4TW9C1Tx5&#10;4Q+3W32iS+1w3ZjXz2xGWYKF4HJ/mfqBXsN9q+max4X03x3rccdxo2u24kuQn+rjZ0574GD6fzrj&#10;PHNjolhcaHJ4V8QRLptxpoht7O4XrKrlj8/QHkDBxyO+eOnG0XRqc8NtHba/n9x7GW4zmlGE/i1V&#10;+it0R9Z/8EtfCKfALwa3wi8QaVp9teaw0esw65b6xC8eptKgAhRM78xKhXIBB2MeM4rsv+ComuaV&#10;B8E9H0Xxhp1rdaLqXiJbfVluLMTSJGttPIrxZPEiyIhHYgFSfmr84vF+l+I9a8W2c9/qixXkayf2&#10;TdRzM0lm2SQBtB4ztxtIYE5HpXpXxk8c/G7xj8GtB8EeMvjXJr1rp3lSTWN/YOL+2kMZUtNcAFXQ&#10;HcAS27nnPGf0fB8X4d8PyoKm1yxstU189j8tzTw4xC4wo5nUxClzzvJWkrabp6rtvZXPKU+DMek6&#10;pdaPLqMOp29rhrO4ks3WGSOSHfHIyYLKm/Hb+E9RxXmnjrwh4c8NeMP7I8XaE2mhZPN2tdI6srAH&#10;gjI2++eRg4Fe9/D/AMNw3GgzaJ4hj2NGzBGt5CsssO05UyHaSBuLDnAz1r5X+Jnh+7s/iRJqF1dX&#10;wtfMXa1453eWp28nd7D5u5rxFjKUsNGd/i7dD7rCYKtSxdSitVHq+p7H8Ufh5Z+G9F8E/EP4W6Jp&#10;ratpljB9oNvLvupre4g3kq0khKSgpc58tQWUKRjHHi3hbUdX0bxQ3irw7dxzyRRxvJJfNHLbzqpO&#10;6KaGQBZMgg5IGCMq2Tmui+MfxN1PS/Dnw/1R9bdtQtZLiyureOQCW2a0ncRk4xkBWAXqQFPrXZav&#10;8KB8RdbX4i/DrW7W2a8tw8mj2scMv2aYA+YgMTCOSMgFgfvYDBvmXn1s2qVI1YKntZaHk5HhMLOj&#10;KpjN+Z2l28meMxRTTa9eatN4XjSPynDw+YqtEGcHI5IPB29c5PJ4NQ2PhH4harDHr3hDydW+zTY8&#10;gRhp7ZTnG9SfmB4wRkjtxxXu0mieJtJ8HyeE9Wt7z+0NPaHbcabHJNG0ZLIsbQBsb9+35tgPqGJA&#10;Hl+s+BPE2heJZdS12zk0WVp8x6ppNwGtEYNgrJ9nb5CD1XII/u9qwwteUqd4PX7jHOsvrVMT7SlO&#10;zS0Td016GtY+M7PXfBV9pPxlj1CPVLeFo9JXR78WoZwows8BJ3gEZJ4Of4TwRBp3x3v/AIW+FLrw&#10;54b8sXENzFNeaW10YV1C1cPG6Mm4eYyl0YM4YjLMqjbWve65D40Rb3xNrRvpLPaftCqsuWHAb5sM&#10;V56cDuAad4KvvhZq3iO+s/GGoWcPiKbaNHuLjdHC84ICrKHZFQED1HzKA2FJI97D1sZWgrNdj43F&#10;YfGU4yi4xSvd9fuWh6D8Wj8Hf2hfDvhpvEBaGfw1pe3T0sd0BzJL5/k3G2Fg8Id3ZI/kK5xuK4J8&#10;I+K/h3wD8CPCZsPBt0upXl1Ckl9N5khjilEjbGWNht8xUcqHGflZsY3EV6Z8W9NtvCF3eaLr+lw2&#10;t5DIzJZWt06SSofu7xExjX1+XAwD1PNcZonhjw/4uuorG88NXmrXcqsLfStFjkmdsKeAgDM/ToCT&#10;6kCuulHmrKUleS0PJllkKOH1m2vN2R59q37QF78Tw2g3vgrTdF0NWgazt7JZZZUZI9nMkrMxD/eZ&#10;VIUHGFGK6zwvZjUNKGnJfqVWLKeY20gdhz/nmuBi8L6f488ZyWdrG2gW1urNuuZt0aYYYD4VPLHQ&#10;bjkZ7jpXU6tqGj+GvsujQeIhfXsaFS0cbKCvOeoz1Hvmu6nh8PC8oI8XEZfzSSasc5430E2t9I8r&#10;q21gWC59ce3BrlNThECPPNuQduDiu/bUnvjuQK3y/wDLY5Pp69K5XxdIzM0I2ruGMK3b9eK1lUjG&#10;JyU8nk92eX+LrO8msmuobdzHGxVpNvy5zXmnxN0y9luLO8Z9nloFX+8Mc/lXr7eIbzSNW8yyt4ZF&#10;O5Zbe5iEiTKeCrDv+HNeXeN40v8AV9pk8tFVQp3cLn/PWud1YnfHK4xjaWpyFsLgFoLmTLHhW6Zq&#10;1b6eLqC4S4lVfLjJ/eDvjg5q/wD2Sk7YCqJFGWZTz1/+tXR+DtAnv/DmqxqjMsdu8yKrDduxgE99&#10;vAz+NT+7kVLLqco2OP0uKcjzI3DKq4b/AGar63LIJWSRRtX+IDqa674bfDI+IbvT9Sk1FVt7zVPs&#10;/wBi3HzJFUB5DlRhQFxz71yPiuKzfVpvscdxDGG+TzW3E9sjjpxURw16u55dbJZ7pnN6i5lcvEkh&#10;3ei9KrulwLbBVsDuvetMWavklyq8/dG49Pr61HG5hTZJCGUNn0z+Nd8acoqy1OSWUSWlzBlvbplW&#10;JppGSPOxHP3fp6Vu+DX0qbVrGfxHFLHaLcItxNH1Ve/+etW10GPWdNvNXsUjC2SI00bsobazYyB1&#10;bBIzj1FZ0aXax7VDbGbhccE1o4xqU2loaYXLZYWtzt3PuT9jP4JeE/Dvje48V/DnWIvEDXVnHDp9&#10;5bx7Bb5YM7HJyTnCjPv6V92fDPwxqFtb248tfLMgZlWNRk4PJyfUA+nWvm7/AIJ1fB7UfCfw0sV1&#10;nSHjuDCstwoJDLuJYD8N3Nfavgjwtjy5YsorIpRI13BGz37d/qPxr+HPE/PpV86qw9pzcr5U31S0&#10;Wx+45Hho4bLYWjy31a9Ta0rwu9xYRtDKMFI/MEZ+9wM+n/6+5616f4Z8Pra2G0SO0n+rILccDt+e&#10;Kx/DOnPCqHdJ8wKbWbIIwK6/TYjHF5IRm5yQvfpX88ZpjZ1PduGOrS5bJkNrbS27i3dOADtyfu+9&#10;XodJczR+cihcc4b+vv8AyqQQy20bFgeVwVx69qvAtaWykFWk4+g9q8GpVfQ8WrWk5KxkavcJO7Is&#10;eOScA/KF9Pwqz4X08izkmmkKhuV2sM7f84qnOs11dtPIfnZsseg/KtaCaVYGtl4VlAbGe1dEJxi1&#10;Fq4VVKNFRRVvVI+cjJVcfd9Ko31wj6cwXGfr0q9dXJhTeApw+PmGc5rC1DUBGJI5U2nk/WppQ5tu&#10;5vRjJ2Od1W+ddyKcFup3VxHivUxEWXzNvZvb8a6TxBfEqwVl4zt/OuF8TSyCBjv9zzX2GW0feTZ7&#10;MY6Hnfjy6SV9qxn7v73LAl3B7enHuf6Dy3V5VluWVRtZWI2tzj+VeleKmjEsq3DBF2nG7jvn1+le&#10;b61NGbgyRE5P8X5/4V+rZOuWnZGlvdK9pqamZsTBVXIIbgntWtY3VqJQmM7kyy7gG56dTxx/P8K5&#10;WZp5ZhFGdh2n5v8A9XfitK2kFpBkt1U8KCfXHT/PWvpsPh4SqJs5qkrI2tZ1XTre2jeOQLtyJj5h&#10;YbvoOnasWHxShllNtfRqiIXZgONuO+QcndgAeprD1rxFcX5SCV1kSGMLH8mGC5z1H3sA9+2B2rn5&#10;9Vljt5FtH8tXIEkYUEtg5yPy/QelfW4fCxpwucMuZnReIvGdpJIVWBmzz838Rx79OuelUbLW54T5&#10;0hjjO4ntz+ZrmZLy4kfylf73Tb39v8mtCyB8vKryuBz1rzcRTjLViudFb6pMCrfaW28kkN/WtbQ5&#10;LqWXzTA0hIyHb37/AOT/ACrB00+UFcsqkD5ht6/zrq/C3lpL55iaU7f3ZDNySeV656e1eLiLRvYe&#10;7Oh8MWFtNqkbSSLCrSfLNKp2r7n/AOt3r0zwbJHLtSOwSNml3SSrwW4GBjOMDHYd689Pmsy+af8A&#10;djX5QPrXdeDWdzErh/kwZBzt+uf618Zm1Tmos0jG7PWfDj7lVU27s/ebODXpfhGaF4GRoF2kcqFy&#10;MH6n3ry3QZk2ruOPl/KvQvBt/GriMuGPrivhctlKGbRXdmOMp3ps2rWI2OrtbRwqxVsxbscccHp7&#10;03xZ4fbUNJm1VTIzQ7ftkMY+6p6Pj07H04qa6vIv7cLqpYrGo47GteTUr8Sw6nYxKsjNsYMvBBB3&#10;KRxuUg1+oUcLhcVg6uHqvR9unZ/J/geDKpUp1IzgtTx7xLpNrPHJAke49fmPH0r8v/2w/wBnrxV8&#10;PfiFr3jf/hFbiHw/qHiJ0sb3jYzyR+aQO+M7hn1X6V+qHihJB5ht0RV3fu9q5OPSvjn/AIKHfGHx&#10;F4C8Lah8I9Oks1s/GU8F7LbtaLIY0iiMUhBkRgrO3lEMpDApnPNbeCOKjhOJa+EnL4oSS83Fqx9F&#10;iXUnh4Siuqv6M+H7GxeTaqRFcfeY45wf0/xrUsrR2/0f7FL5jkFd3Xb2qPS7Yz5hSPG45U9AOa2r&#10;GwunhkvTIrRxtiRCcnA74/Kv6UxHU9PCw2LWlWsEGoQgLtFuP30hXOT9K92/Zw03W/Fmtab4X0W6&#10;iW8urjbapfMBGzN3z24B4rxfw7p8moXXmsh2+YDLGp2kjnp9K9s+C3iOPwd4gsZJEkLR3ULGSGNW&#10;KAMMbcjAI/rXlrC0a1eKqd0elWqVIYaXJvZ2P2K/Yl8C3/w5+CGl+E9dso7e+iRjcRxgYJJzn3qx&#10;+1V4Q0fX/gxrFtqujtcSwjzbPyx0kH3T9CTg1J+z/wCLF134faTrq6x9pW4t1P2iQANJx6DjNbPx&#10;k1G6j8JX7xaebyOazZZI41ywXucV+3VsNh5ZG6CXu8lvwP5XjiMTDif28naXPd9Op+eXij4f6x4T&#10;8N2OtR2caXM0wDR9HVj9D0x+HNekeC7i/vdAt5dWs/LuJFUSb1+UNxz9K88+NniHUftyXFus221Y&#10;/uixIAzkfXHSvR/gF4i1jxX4Sin1F45pw2FypP51/N8sPQwuPmtv+Af0jKpVlgY1Ja3PatN+LVn4&#10;J8H2jazMZrcr5crM2U/xzXF/En4haJ4osvKiumkRpOFVgAgOOv4V02u6BZ3ngltJltt6uNzq0Yzu&#10;9vSvKIfBZ0rTZLJ/M27yfMDHmvqMdneMxFONCDThy/PQ+Gw+VZfGpKulaXMc9rNvZ6leJBFaSKjT&#10;Hc3GCvQY9K4r4naRb6Lr1rpsGoxyRXEZEzRqSV2sNwHP5Yrvn8K6r4n1S30DRopJZHfCq74+XFcJ&#10;+018AvjT8GtIXxre2LXloq/PIQW8pTz1HTkmvJpZZi6uFlUhSurrXsfQYXE4WOKhRlUSclom9zG/&#10;bl/aA03w98Krf4N/Dy6YyzafHJfXFrcZRI25aJgOSzd/TNfCV9JFq2rILi8Ea8BpWYleueeteteL&#10;NY03xXqd9rusFluL5wVt0X5dmMD9AOK8l8caAtnqUiW8TCHjaT/DnPtX6ZlOL54qnPR2R81xLw/9&#10;RjGtTu09/U878ePANUkjsH3KuQ5C5BIPbNcbdbDefvMfLk/dxXYa5DFFcuS2f9rb2rk76RI9SjGN&#10;y59fyr6CmfAYmN7HReG7cRWAuFQ/M3Py+g6fWuie7fG0luuBzWTpEjtZiNYeFOeF68VNdTFWO7HT&#10;Oamp8RjHSOheknwdwbdtyD14oaUu21cf72KqxMWizxt/zyeKlhLhPnHzE4+U0NkrcezAjBX12478&#10;1DKm4BlPpjb161OxBwMtx1G3pUM7HBJGe/3utcutzo5fdKBysnRv+BU1F2H5B6/N6U5uJN4LdcAG&#10;lBLDO3HfHoK6ot2ORr3glBKgk8Yx0/OqVwgZhyMA/wANXmBcZbp16dTVe4AAJYZH1qblSXulOZCC&#10;GDA44Hy+9SLGZH2gemBjrQdzjdtyvr/nrSqsRPIz/s47YNbK/KYdQ8l2HI/+saqTW45Ab5a0GjXb&#10;uZerZFRyRI/3FHTH6fSo5rM25dCh5KuuAPZqX7IBHgL932qdwB2bg5Ytzx/nNLw23BX14Fbxloc8&#10;lqVnsyFG8c57DtioZrZAGLJ+OOen/wCuru/BwG5Paq8sqq20Db/vVb1M1uVjAucqd1K9si8uvX7u&#10;7/69WA2V3H8Md6c6qelctSR2Qj1Pk/axOM8dqd5DOc1IseBtDD2pwGOTkZr6M+TRX8s44IoCBecL&#10;UzDjg4NC/NyF6/3qA5SFVGFG2jYH+ZSKkdAByKI8E8igY1I2PUCgRBcEmphjPQ5owGU7hQMruoHb&#10;ntTUAKZA/PvUkgBOB+FN2843ZNAEbDjBAqFlwc8GrMqqVwfxqCQf8s0P40AyvOSp5HFOtowZBtpk&#10;vMmGP4E1o6XbDdkqKcvdiZq7lY0tKtySDj8K6axhxGF2dF/Os7QtOJdRt/H3ro47RcHj/wCvXm1p&#10;HpUIkNvbPnBFTLbhm+Vatw2ZI3KTU1vZ85xj1rm5js5WLplk2cEfWta3tiTtHOP1qOygVBx+LY6V&#10;oQREMGAz64rOUrnRGNkW7SFVGXPWtC3VRFk1WtwETB67RUyH5N25sY7dq5b3Z2RjaIOQZQyDPbcT&#10;1pyb3bao9qjgQyS5Bzg1dtrcLubGVzj6US0HG7kMkDqmFA6U1HwuSOnb3qaUHyssrVCxAjDbcD/P&#10;NOL90Uo+8OiZd/JHtVyGQNhAP/rVnxDLcnp71YRwv3H/AAzVMcdDQEiAE56HHrVcsZZQrj680OG2&#10;KfQdx0qKAkvmRmPX8fpUR6mvUvxP5W0KPmOe1WoHOAztz264qqhJXLce39KmLAJuRm/Cg0LQbey7&#10;Tx/tVZWceWy/zrPjLFtuW/4F9asqzLz3xjd+dZyeppTJWaMHA5x3qJX3sMt0pvnF3PzZ2/eotlDs&#10;zD6LU8xfLzMmRWd96g9wDirhiRINm38h+dV4ASfMLdD7VYuZRFBkBs4qJS2RvGPKZ92kY479d1Zk&#10;7qJMqSv/ANatG9nULj9O/rWTJh5O/U1cSupJDM8cuRwQc/M1Wlug64frz+FZpk2nI7dv6U5bo9Sx&#10;G7rWi2No7mgZIygf8s02K42ncPX7tVWuleMLnPGVzUlq6kZDHP8APpSj8R1StyGzp12zHKr+vSmT&#10;AF2d26+tQ2mRgKD74qaVkxwP4cHPanWqe8GGhZalaWNWQkDk1QjthIcsePp0q7dzhUOBn6VW3rs2&#10;qe+OK54vmkd8rRiVbiyikbIjPNMbRIuSAPeraqxnyw4q+kMezawPoAwr0oS9nSPGmvaV7HOvorbj&#10;5S54qqlpcpLsAO32rqPJG3r9786kstHS7nyibuf8/wCfas7+03R1RqTw9uVmJb2TImZN3H4f0olB&#10;VcOT/jXYr4bWaHayru4z8tZGr+HpIYmYL7hdp9a86tQpynY+gweaYqjDmucvNfeQSu6mpq+P4+/W&#10;qmrWdzC/X7vciqipdZA2Hr1p/wBnvlueph+M61GpytnQR6q4G0SfWrNvrE4XAasCIluMmpleRMgm&#10;vPqYOK6H12C42qct5M6KLxA4X5X496lTxNInyux9tx9q5SW7lj745zz3qH+1G5VpG9cZ61l/Z67H&#10;sQ44o9Tsj4lnHy+a2MdeajPiec9WY+vzVyJ1h15z+Oahl19lXAkpxy06FxthbbnXS+I5nz8wYfzq&#10;pP4gmkK75AP0ri7nxUEHyydvzqjP4vyOJK7IZWefiOPKUdmdvLrcmcfaWw3Vt3Sq763GP+W/9a4O&#10;48aEDb5uM+9Zd340kHIl49R/OuqOW+R83mHiE1Gykeh3HimFMssi/hWde+LFTcwl/WvOZvFl3ITs&#10;fqeajk1K9ufvM3PVvSumGX8p8RjuOsVXuoyZ1GreL/MOI5vWuZ1PxBNchkR/xxUclvNKNxJ6d+/v&#10;TU02TdkpmuynRp00fG47N8ZjJashTzZW3O2eadJCV5rQj0xhwq7fwpZdNkBIwefzq+b3rHm+zlJX&#10;Zg3MbbsD9adawndgj8RWj/ZjlsGP2qxaaJIOSm3tWkpe6YKnJyKP2cq24R+2cVFLC5kwEyK6OLRG&#10;K/NG34rT/wDhGZZGB8qsoy1N5UpcuhhafazFgzJ9a3rO2YLhgvHSr1j4aZIssn6VoWugP02MecEh&#10;eayqVFzXOnD0ZWKllacYKfl3rWs7QLj5Py71Zs9FwwDAjGB8tbVhoePnEZPY1idXwoz7XT2dlJH4&#10;1sWumMvU4WtDTdCD4kC7v9kLWoujoqYU8H6Vy1qnvHZh6WlzIjtFCKpTPH5Vp2FgXh3CLr7VMums&#10;JFxnjrWtpmnsq7yv6VjUk1G500veqalW302MK0jxsct+dTCyKtux29K10sjs4U06LTyJWIX6VjTk&#10;+p1VFczFsyAp/pUghJi2kZ78rW1Hpm35vLHNR3Nhuj2GM9KObmI+FGPDACQyr7dP8/5NXIbPcilu&#10;m35uau22mCON22HjoM9fap1sd6BAuPb/APVRKaKhHuZdxAgQEp9QetRrD86gj0zz9a0nsw5wcjml&#10;isAztlMt24HSuinpuc1W7ZDDDIikeWFyOuOtWbW3BReOnv0qVYGXjy+f72OlPSLcu4f/AK6iUi4L&#10;lirgiMvBXHpVqG4dFK/rVcb2POffFSFGG0BG64zUxKlInLKwAP69qs2kBz83zZxyKqQrvZc79p9W&#10;6VrWMXyqx656djVv3diIybZZtoF+4MqwPP1ri/idAq2sh2g4XPsa9CtICFyq/L1+9XA/FViLZ0J6&#10;jBHp/wDXpU2+cmv/AAWeF6zAz3UhYevTtXQfDqyAZfl75+b1xWRqcS/bJMr/ABfrXW/DWxRnU7fo&#10;3XNd9SX7s8nCL98jurGwdYejHHQA1cttPcRk9/XdVy0tiYlDfL04WrttaNvwTz329q83mZ75Ut9M&#10;Q8fLxyM9qufYUEa4Rvr6VZFvsBfH3Vzj1qdIyyKrj/d5rNvmK5uUzotOH8PP16CkfSgZ8kYXv6Ct&#10;iG3yvzJj/d71KtooBcr9PaqRLloYVxYbWBZPY1CtsxfkEtwPoa3ZrUkYYdGzjP6VWubFIzu52n+7&#10;3q4kylymay7SOfpkdOKtWyAx7jyc9KmNkSNzIfb/AGqdGh+6Rt/2a6Y6HDNjfM8o7MD19+lQXEp8&#10;vcEP1xU6Rhzn7v8A9eg2m4qQ7BfrTlYmJmiOQMSD838RxVm0RSBkNt9anFi0xUrjuB15q4mmF49r&#10;A7sYHepuUQW6tvXjowC8+pr339joXfhr4iNZamnl/bo8Qhu+PTnuCK8Hks3ikWPPfHNegfDnx1qO&#10;gePdI1vUJG8u3lUEq33QcDP+fWviPEDL/wC1OGcRh0rtxdvVao+u4Rrezxy9UvvP0K8PW11EVjK/&#10;LjNddowMcIc9M9fSuR8A3q6zp0epXN38skKsrbsA8dKueNfGlr4Q8FXGotPtzwvue1fwHh+G8xzj&#10;FKjSjrLmUfNx3R9tmcrSkpNK25wP7Rfj6O711fDqWzRyafGtzDOW+83Q4HsB+terfBTxYfGngG11&#10;GPdsZMFW6hhwf1FfA/7Rvxa1nT/iTZ6rpuqSTNb2YUrJlhLknI5r6y/YP+J0vxH8BJpk+nrazRBm&#10;VVk+9zk5H41+xcXeGeOwvAeFqYCH72mves9WnrL8dbHyX9pUqmJqYd/Z200+R7JLrWqfb4rWFtqS&#10;yIZBnjAavWNM1OxTV20i4VTHfWu3B/vVxGo/CXxF9r0vVre3aS1mnD3TAcKgAPP410y6U96/2pG2&#10;yQtmNvepo5LxNw5wvhYYmDlUlN1FF6r2bXvJf4k3p3PCx+IwOOn+6a0Vm13NvR7NILNbGcbmhkPz&#10;L3GeK6LTbdBEzxtncfnWuH8P+JvtO+2ky1yrEsg7j1rovDPiawvrjyYblWZuNqtX2fBeZ5bisNSd&#10;D4WuVX3VtLPzWzPDxuHrxT02KPxI8A6H4/0OXw/4gtftFvJw0bMcY9ODXgevf8E/Pgx4c8Q2Hjjw&#10;bobaReabeJckWt04juCpyAyHj8RivpDxXrEHh/TptU1CTZFCpdnNfN/jP9uGHW/El94K+HXw41Xx&#10;J4isdOa5tdE0/YWkXkB3+YbVH3u5wR3NfR5pk+OzKjXoYac1KStaL010u/kXl9apT5ZOyiu/5I6S&#10;6t2WEbk56Z9cVWjKuxUA5XrWN8I/ifdfFL4bWfi3VdJksb4zSQX1nJHsMUyNhwVPTnn8a2BMHlzF&#10;03dPWv4hzjK8RkuaVsDW+KnJxfnY/QcNUdWipdy3FIdveuc16PRZNWhg1u+WFJpdkYLYMjdQo/Kt&#10;Z7plZkYsOe9eK/tqf8LcsfAtr40+ETxy3Wg3gvriwa38xrqLaVZVHqM7vwNexwPhMqxXE2HpZlLl&#10;pSdm/O2ifk3ZM7MPTq+09zdns0GpavoDNBoWj27Q9V3NuZveuN1b4r/CHXPF0ngr4h28mg6htDx3&#10;M8I8udeuVOT0PtnNYvgr49Hx98ALf4waLo+y5WzQ3FmzbQjJgOPbnNc/qfxO+Bv7QFnH4W+KGkjT&#10;bzj7NdNMFYMehSUYI/Hiv6UynJcwo1lUouVShFtey0sl0a009Doo06MKj9smn1lF6rz10Z0Vv8Kf&#10;hbqeqf218OviNY6ndQzeaFs7xfM4P3SO/uOKj+Ml5qHh/ToSl2ttmQFXkj6j09jXi/jH9kj4z/Db&#10;UZvFnwo8RR+JNL8/eLNZBHeQr1DckKw7AjGa91+A3wj+PXx18AvpfjjU9P0WxtQqNceI4g90e5wV&#10;J3Y9zX21PJcLmdX2OGqKnXtdQfutpb7vSx3V8ZhcnnTxVSv7Wjezb0cX5pK/4HkvjfxFFqOnaRqO&#10;q6puWMOjuZMiKRgSvPJwf1wKxtH8X3FneLBd2kJYpuvDCmVGc84yMZOPxNHxi0a1+GXjLWPg9eax&#10;Z6s8bhre/s2LRv8AxYXPIIHykcgHoayfCHizXPDOjXOl6VOs0N0reZdXU+7dDgny0GPvFmJzkk18&#10;hmmVThmUa85O6aTa11Wm97W7n6Rg3Rr5dGdBXjLVX00et9rmlrfxr1K4t10fTtWuLWzX5mKyYY44&#10;xkH/ABrg/HXiBr3w7qj6fqDTzfY3eBXmZXLKueDxz+GfzrQj0ux8QCSKSPyZh8ytu2rjA9ev6Vl6&#10;54M1S22ygi4hAz+557H8OmK+koyr0cRGbex61LB4J03CKSvvoYvwU+Lup+I/gy/wreOSZVvPNsF3&#10;HdgEN5eM91Geo5B9a7z9mXXNMvNU8SfBj4hvt0/VM3CDzN7xPuDK0LNnaNuFIyQeteG6ao8J+Mb7&#10;TNDsktftNu0lgqqXVm3Fwo6ncBvGRg4r0XR/FcutyWfijQY7Oz1C1ZWupplLFm6HAB6DOSD+Ga+n&#10;w+O+r4z30pRmktei6f5M+P4kyevVwarYa8ZU3dqO7/qx2Pxijb4f6nfDTbux1aFbcLo95Z3GNkJc&#10;kMdpwWwNh2bSpHPvx2mfFnVpdTk03VdSvbWPUmSFobi4LSR/N8/yYyF9M4JznnBrX13xVJ430yKS&#10;Sxl8szMiQsqqFJOCM4BZcdM9iOKy/wCztL0BzFqemLrDTKwtZprwvNavkHcDuGcKCAGOMdulebGp&#10;Gti50r8sW9Oy8tD6TB3qZTCdSPNOyv0fTvt3ZY+Kmu2+ixzaVokr2u29EStHdnLoVLHIGN2eMk4A&#10;HGDxji/FFxceM52n1fS7e+VoUjk8lhGyHGOuOnTt61pfHowRWl54i0lpGkjhV7yEL9yPairIPYMM&#10;HjHzDmvP/CvxG0PVXt9On0m6a8mUJG9jeqm6UdQFkDEnAB6gegFdkqOMVT92/dTClQp1KTnbXZ/c&#10;TftffCXUfBXwX8AfEnxFd7prqW4tobqG12LcJD8u51wNs0YUKwPEiujqW5apPgZ8bYvEmlroWpRr&#10;Jboy295aoqfd3Fw8AdcZ3YcqcZBZc85EP7RWi+L/AB94Ws9D1Nty6Xp8lvp+luY45YpnbzFdjHIQ&#10;24oQO+cjoK+ffhzr2u+G/EUNqbdYVnuEtbqG8kWCPeGKrvkchYyM8liABk9Bkff4ym8VhIzpfFZf&#10;fY/P8vj9TqzoYl+65N9tL6M+4/DXxh+HXgbUJPEXiP7VrWqXw8q6XR51WGzhj6x+YwZWlbcjfISE&#10;24LckGzo3x38J6FJHf8AhWO91fT4Fwtvr4DNb7i5Ea2+8psAG1mTAyegyBXz1aa5ZWvhqPw3eRpa&#10;yw6nNdj7PdQXCTrNCgKebG7LwIo2XBYHc3TAz6D8HtK0XxFrGn6beLc7ry8ighFuscu4uwXBHmLz&#10;9c/SvKwlTMKNqS/I9DNMJlkqbr8zenfp5I7jwXYfCvVPEFvq3h3Rbez1KSUSSaXerHcWd2GVs+UJ&#10;gY42B/5ZyZGACGB4r54+PnhS8svFOrRaL4XkvLaSRx9nkjZjayNnDoUYcq+Txx6giv0l+Fn7E/wh&#10;8M6xP4k8SalqWp3Gju8v2RmVIpEOdgwgzkAHJzzjPArwv9oP4PeERqOs6j4Uu4dQsY4XubeeN9yw&#10;MMllDBn2YYYB3ZGeQM4r7GNGvhKClUVrvoz4fC4ihmGLnCg27Lqvwv6Hyf4V1e90LwZ5Wu3Wn3F1&#10;NGskkNvMZHs1JLJBK8g+VlXkqrHHAJzkV98fAX9qn9h39iz9kfVvFnwG8eaf4k+LOraSpkbUNHuF&#10;eG+kVQkEjFAsdvCzFiqv+82HBYsMfEel+KdD1i3uNL1vRPLvru2hswsEaxqwUlleTjMjlWCk4yQo&#10;FXPih8NLnw58PWbwTDok18kksOn+XJGGa5aWMZK4PzqAV2nJBGO5r28HXjQi5QScrfcfPZvl0cyn&#10;CjWbjFO7S0v5PyPLtd1HRbrTdQh8Pa8t5fTtJNrGpbtkZfJZl6eu76sR6Vz1p4o1+1e1uE8QTSxN&#10;GrLblgf3eO+B7V02o/BzUvh4Y/B0F7Ddahq91cRTW4mDz2kyKQbaTAADiXcOg5U8dzl6Z8DviBaX&#10;DJcPDYhcKrSS7wcdxgdP/rV531qnTk1Umk30PWr5bXxVvq9NyS00WxtX0r2Drcpdx3FvcLvt5Ffc&#10;dvQgg9CCCMH+XNcZ4vuldWkWX95n9K9M0/4ZSRaVG2oawJWCfvCkJ+bHvWPqPw10fUrv7HDHcSTM&#10;2I4ycFh6D1/POKwrYzonc2w/DmOl8Ubep41PaqA97IcSRhvmIrkby3vri4vW0i6jxPCYJVBzvXcD&#10;36cqDXv+rfDPwxcQDRCkizsu9lUjO0Doc/54NUvD3wCdJfMntLWRGyfLjjLMwA598dTx6VjHFRdl&#10;c63wvX5buS/E8S0rS9Wh0efTYrCOdboxmY+WMxFM7VDYyQS2SMDoOa6/4efDDU5NKvns9KaaabT5&#10;HZVhwVYKwC9OSeOnHPrXtGlfC6CeGQ2dvuW0VTcMmEyp+UEBu5Jzx29s16x8EfB/g+y0y6jvbiRZ&#10;JlISO4fCn5dxwTgdsjnr7Cuilijlq8PxpRu53fofHnh74Z6l4Zjsb2Hw29rfaf4dup777RuyJ5A6&#10;x4XOM7WTPAxiuAPwE8S6tHC8MdvDJ5f7wGRmLNkkk8Y7jpX1T8Xx4G1DVbi58G3WoLLPdSteRXbH&#10;asZPygew5H0rM8M2GlJH5N1YK0ijiTcMDNc9TMp0ZXR6mH4ZwtamnK5832v7LniqchLy/WNS2f3c&#10;LHsemcf/AKqls/2TPEtzD+8v8svzMscfylQccc9/84r6/wBC0K3nwrW6vtcBRJH93/61dBY/DiaW&#10;6XyI0dXX7kf3f/11x1OIMRHqU+E8Cvs/ifFsP7G+p311FLDqc0EZfEi+TlgPUc/1rc8JfsW3r63D&#10;A+qygyXKCOGRQWPzDPGOe9faWl/CdLmZYorWRNuPvKcH1/z9K7rwH8H7EeIINSnsd2w/I4T36V8Z&#10;xRx5isqy6c076WJp8LZf7ROx137P/gm10rw5aaatiVIhUytuxyByPpxjPrX0D4O0tba1VAHQso27&#10;RnnOO9cx4H0Z7KP7MlljcF2rtHQcdfT+tejaPbLsEmz7uNu3vX8Q8RZpPGYiU31dz2MU4048sehp&#10;aZZmS58zBb5urcE+5FdVY24tYhIB95eG3Vk6bDGJCwTDHrW1AQsGA2RjG70r8+xdRzkfLYypKbsS&#10;aZZfar8GcBo1bcyk9frUetu3nt5aBVzxt6CrVhmMSOHxuXHy/wAVVrtUaXksy/WojVjKn7O3W9zz&#10;4/x7vsZ0NqZJNx9u9WmYpG21frU1vC4BwnSqtx8u4k47EV24SjUqVlp/XkdHtFUlYz9Z1DybfBXE&#10;n93b1rhtZ11jcMwDbf73XHPc1r+J9UmLzB5cfLt3bsV57rF+0cjIrZk5Cqc5Ne5gsHGVR6Ht4WjG&#10;NPUk1i+jcsWc55DfNwK5XxNdpLDn5vm4bDYwKsXfiBZtyyqDsUDbGv3cDn15rD8R6tIbNiu5W5x2&#10;49P8+tfZ5bgKcZJzfp5nV73Y4HxZLm4aLzur8SPnAU9fy/pXA666m6kaJt2Pu84BPXI9jmut8Yys&#10;6sEc7V+91zg1yw083ztJj5A2V2r1Pfr7c1+hZfQlFJJFScYxKdhYo5ViGDLk5z8p9qo65OzNIUlb&#10;bGpKqq45xjPPpW9dQSwwLBApXdhT1+me1YGrwyFfJcM/+0V5H+c19zl+EjGKbWp5tSpdnM3PnorM&#10;rMrZOc9BnsMf5xWXfpJHH5YZVVf0b1ro30i4m3Yib5W5bGfp24z71lX1osh+dW3L/D1JPSvZqxl7&#10;OyMbmXCJ8bVbt+ddBpGnyMN53deg9PWqWl6c2/Gxj82F+Xq34iumtNNmiTdJuXuy/XoenpXj4ijU&#10;cWA21hTbi3DfL3/lXQaZFIrLLLOy/OfL2tz6Z4/OqthpjSrtZGBaQZxj5h+PWtqLTl8lWTmTndCy&#10;Hci4GG6Y5J6e1fNYzmhoVGxp6fFOZgju/wAvCgnr/jXoPhGIWyRgT7TgFj1/CuI0SznQbp4m+Vtu&#10;7g444rs/D8nlOi5DNxt3fXpXxuZPmjZHVCJ6Z4blHlrkbm3ZGOldz4blGVR5fL3DG4dR71574Rvo&#10;J2RWYHnAr0HRA8DBnj46YYV+f4io8Li1PsyatPmjY0Rr6Q3727SNNIFwJuV544/D+tbGh+JGuppk&#10;uU3mO1bLK3A+Xrg1w1/d7dSaUMV3SZyo6VteAbyO41S+WY7mewkMfp064/CvpslzjG4jM4Uadoxk&#10;9umzPNxOFhGi5MNSit7iJroIwjfkxnr9BXw7/wAFQvD+m2vjPwTf+ILd3t0+1LeR/aPJxCdpALhW&#10;K5OOik9K+1ta1K3s7tYQ+7ZEoMYX7uK+Nf8AgrTdaPrvgTwff6baPDdR6tJFfRmTJfEJCsD9MZB6&#10;GvoPC7CxocZKrOaU4yemyaaadu9nb5HdefslFJ2a+61rHx/qV/Pf6pM2pWscMkeIljtV2xRKgCgA&#10;emB16k8nJNXtJTzbjymK44H7zoOf5daxbjXr/WNQN1rc8kk0iKJpNqjICgLwB6Dr361e02aKUjez&#10;c8se30r+qMRJ8x62F2R6H4Nt5GuoZILWGMRy/wCtdfvcdMntxXp/hzxMJtXt9WnNv/aUXlpCqQqs&#10;aheNxUDDf1rx3w7qSgR6eu5/M2/xHAFes/CTTbVNbj1zWrtFt4ZoyTx8vPTnsf6Vw0XaWh2VrOLb&#10;P0V/YL+PNnd6OvgvxRDPDd3Ehe1kZAtu3XhOeM46Yr6002EavKWdVa3aPA3cg+1fm58Dv2i/Afwy&#10;lvPEE2qNK8VmY9Ps2UDc4OMjPB6ngYzivbNE/wCCrnwd0DQLddZ0jVP7QZtklusSfMe7j5unpX6h&#10;lfEWWUMHGni60U0uv3H4LxTwpmeJzKVbBUW7vp33Mj9sv4SSeBfEsmsWkU0lnqErMGWMMUc9h6Ln&#10;pVP9jY6SPE174clutqtAJFWVQuWHX8cmuj8e/wDBQD4SfFTwhJp118LfEH7+LzI5CsDtGOgfG4kD&#10;PpmvF/BXxC0Hw540E/h3WWvIVbdJPbxsjW4b/lnIGAw2K/Nc8p5HLNPreGqRnTb1Se3c+4yqOeYj&#10;IZYTFU5QqJWTfW2x9h6hrfhCJPslzqsMN5/z7SNt3L6g15p8YNZtNIt/L0kqySHDOvO0H9K8q/a9&#10;8a+HNZ8Gab4m8JatJaSW8KtHIsm1gw656dK830j9rTwpY+DF8OLdyatqEgXzLoqcBup5Yg/kDWf1&#10;OlPFtYdpRtucOT4HM6lJTqQbs9bns3gf4g2nw31ZfFfijR55reBWZJwvIX8sVw/7af8AwUek+MPh&#10;eb4UfDfRYv7Nmh2ajqMsZZsED5EGBg+rc+1cN4v/AGrPEPiXwjd6ZaWljD5MOyG4a03lnIPHPGfw&#10;/lXh2nwSN/pV4372TljjALflX0eFq1sHhXhYTvF76H0OGyPC18ZHGYmn78NtTFvLPTIIo7i3WTzw&#10;cSM3RhjgAf561heK7Aaros1v5WGXl/l/r+ddzd6fGdxki3bfus3Un8qxtRktVLWhVQwzxt6VnCU4&#10;VFJdD6XF06OLw0qc+qPnbxFpn2OSZJhkq3A9s+46VxeowBLtUETblblsc1678SvDP2W9Mvln95kk&#10;bePrXmmpQynVlQxj5ePmWvs8LUVSmmfg+bYX6ripUn0ZueHp4oNMVHGXZsfp9KhuFTcpHyt3Lf56&#10;1PbWphsfMmhxtU/5xVWXIBIH3edu3v6VUleZ5P2SWIlU3E/L3b0qzbTSPtVSQe/NUfOYDaM8ct7V&#10;YgkeJd4Pb8KqUXYzjLUsrIWOwr29OtR3J2rtJ7f59KjWYk5LMw9PSlkKu24yfw8iufl1Oi/uleQZ&#10;Xdt/u/dXpTMAttDYJXn3qZFyWVg3X73H+FNMQOTGfve9dMdjkl8Q1h3K59PmqvM64zjjd/CveppH&#10;Kx4yo/ve3P6VTuJAJMkY20kk2XL4RrSpt+7zUcTktn5vvVGJZG79fYU5pJQNpb5ia2ivdOcumU/d&#10;Dn6446UiAkfMTlcfKarxT/Nl+e3FPE6tGyKzMx/SsZR1ubQehBdE7v3cnNRvL0aTgFv73epJkchW&#10;Q/pj/P61CwVThuPQcfN7VtD4TGp8QjySY+Y/r2qFjg/MuOPSnEFWBZv4cfKetNIbaUxjPFaLYx+0&#10;SJx8gI+XjPrwaVhhv3rLn2oUuIty+mOlAmUDBKk++TXLLVndTdony20QzjHSkx8+GGOPwr1f9pT9&#10;mjxn8B/Gd1ousaXIsKyEQyeWcGvK5Y9jYYV9FCpGcbo+VlCVOVmRjaOWNOc7edv5U1gwPNKzE8e1&#10;USMbnAzSqD2pdh+/uo2lR8v60EpDd5znb/31TsgruoA4B2kc0YOw5UYoZRCDzgNQV+bCipGjy3DU&#10;6O3yMjmgCFkLNgUj2rEcCrsNnJnKrmrDaazJux/9elzBuYf2bzJtuzNbmj2DKVyv/wBeiz0kNJkr&#10;XRaPpWSpx9awq1LI0o0+Zl7RtOIwzLjHIrWS06Ln+IfhU1lp4gjzkf4cVYRWLZKgDFedKR6lOHKi&#10;JLVxGsez/OantYQCV28dKeqAjO7r0qzbRMF2r6+3FZSudEULFAB8pOauWqIJFVfvN+lQRqR86jd2&#10;JNX7K3Ib73/fJ4qHtqbRuSpHzhR90fgaJC0cPDjPtUwjKjHr2H0qCUfN5bHAasEbS0iWdNQOd6jd&#10;zWgpVRhdvSq+mxgooB6dqvLAox8q8VMtWbU9IlG+kAO3OVJ4FQ+Zvh2v3HY0675mAY/TmphanYOu&#10;MVVrRRC96TK8MbHAUd/7varVvAA+0sM1LbWgX5QV9M+tLAjCcZ69elFyrBNF5b5GcH0706GEmNSB&#10;uHp69aJVLNhWx23VYjhAix32/dqTVLUSKMAbh+Q7U5Q8kuMflTyi7DIxZcn+Ki2RfNwWPHp3o1sV&#10;pew9RsO3HP8As0sgLEA59RnvUka73xk/7tK6MD1Prx2rPdm32SJSQxdH2+m7mrNmm2Eux7np1FMh&#10;gIRTn/Cpod0aEMfxFKWxpTJI3MbZPTbj5u9MvpjtXZjrxxz160pfG5W9cENVO+kJbYgJ3e1ZG3No&#10;V7yctuATbnvnhap+Uw3Y2nv9elWHUBMA9ujUy3UucH72K6I/CRF+8VpVZRuKc9BjtUXlEHDN/umr&#10;5hVk79wab9kYt8zfeP5Cg6dCqsUgwrk/57VchVSNqrn+7Q9v5O1gvX0p0O1ZgQze2e9KLZtJrlsa&#10;VvGPKWTDD6/zp8y7hu9qLcHYuYqnaIJDlQeev5VhUkdNGPumXcIztt2Y5qEWjKwJbr/n0q5KoeXI&#10;GKIsTTKNtVQfNJI1raUxILOV1A2DNSmKSM8ttxxt9K0rGNE2l056Dj/61F0gZs56dDXoS+Gx5dH4&#10;rmekTPIFHzDFdFoulssatHHnB47jpWRpluZJw7J7cd67nQLePyNrL2P8NZO8I6GvM51EivDZxiA4&#10;H/fX+frWHr1qJXaNVyP93/61dheQJFBuPoSO561zV+8T7iEzg/N/n1rip3nUuenOahRsctf+F0fk&#10;Kv19f0+tZsvg+JTkxZGfven6V2AjWThemPSq+owrGMZb3r0qlRwieTTp+0ranFTeFf352ru9W9el&#10;PPhKd494RuvccV01nA3n7uOOQcc4rTjggIVFH3u/4/SuSnLmkehP93Hc88m8KXmOEbuM4rPPha5k&#10;f5kZQP8AZ617EuhwG2Y7BzxVWHwzbSSMnk7iPUZ/pXoRjTjujypYjEX0keQ3Xhx41KCNstyvy1i6&#10;nok9ujBFP+zxXt2peD7YLtSP2xisbWPBNs0WVg3fNg8df5VVqXYj6zie54Pc6XdSAuEP0HeqE2g6&#10;i/AjOK9wh+HUck4j8pfcYq4PhxbLDgWy9cbeP8KtOnE5ZVMVU6nzzP4X1Bjt2sfwqP8A4QvUC4Gx&#10;j2+7X0ZH8JY5I95t/m29k/8ArdKks/hFGz73g6LnG3/61EsTGBisHWq7s+fdO+H15IciLvWnb/D+&#10;6jX/AFTfTFfQtp8K4om2vb/w9AP/AK1KfhtHj/j2VcHO7Arz62YRTtc7qGT6XPAz4InXDGP81p9v&#10;4HmZvMSHr6DrXtlx4EVZMeQPRvl6c1NB8P1RPkt6xWMvE1eW2keLjwdOp/49+uBgU9vBszrtSP8A&#10;8dr2ObwLGvzCNucYOKaPBce/5ovl9PWso4tOW5vLL+WB5HD8PZC2fJ4x2U8VYTwLtbCwsPqK9r07&#10;wFG8W5ofu+i09vBMSTFxF06ttrWeLRyRwNnc8cg8GHhQnJ/2a0LbwUxHypz+PNemR+EvNuB5cXy4&#10;6Y6VoweE0jjyI13fxHb/APWo+s8sbl/VLytY8vj8FGBBIy/lmhPDalsrH97/AGfvf55r0i/0MJET&#10;tP1x1rPfR4gMFD97+70rn9vzM6lhuSNjkLTw8fM+SFeDzuBrVs9BCsIwfm/h+WtiPSwvG3nuf8it&#10;Cx05i6/Koz+QrojPQ5alOxQsNEAiVvL5/vMKsnTI0C4Tvmt2307bCqkHHf5aZc22F27QPT5a4pS5&#10;pHbTioUTnpdNHmgL13ZK1q2WnnZvReuCvFOS2Ekq5J9foK0LWDbt+RcLzt9KKktEhUY63K8NnEW5&#10;28elWksx90L+nShUVTvAb0x61bt02DeR3w2R3qI7Gsn7wkVlGR8yH9M/Wo57Fm6feJ7+laCx7k2s&#10;f1/DFR3Gd+1sLj07cVI5N2KSWgAyR/D6Uv2T5dxVtvarEZHmnbuPbOf0qRYjs5J6c+9AuczzYq7A&#10;hDzzzUkdh+82Acf3sYzVtQm3BVcnndilhbuwXkYxWvMzC5VuLTYuce5OOtRra4VSkfqMdv8APNaE&#10;0YPOOnagW6LF93Ptj9aE7x1K2KMNsw2uY+392neThtvlMN2Djb29avJalEIZMY7+tD2rK2CvqRhc&#10;d6ZMpaFdLc52ovA9K0dOQ7vlG7afl75qCCKQjc3bpx19q0tOhzyzfe9D1FUTFl6KALA3zfp19a81&#10;+KgVYpGJ4Xg/5/GvTGD+Ud+cV5d8WnQRSFG+XPNFH+IZ13+7Z5Ffxb7ok85biu/+GWns5QZ/i4xX&#10;DFJZr3ZH82Gxj1r1b4V6askaN7DpmujET5aZwYNc1dHX2tk2djJnbwMDvV60tQF3HnPvVkaccKMd&#10;easQWnyjAX14WvN9pc+gjFlX7MG+QDp1681JHbMThVI/pVprYLj931/ur096fbRKrkH7vpzT5iJE&#10;C27qu1TjipvJZI1AGfw96lVVZDtHze9OEZAG7C+v601IzKksRVwVbAVcNUYtSwb+W2rkluu7LFue&#10;PrTrdN6YaJQytnJFaUyauxnmzLMMR+/T/wCtUVzZbCNqbW2/3TW1FbkSBwoIPc/SnXVnEz7hngdd&#10;v9a6EzllsYAtZNoC/d3VNHZK7tvVvf5fatCaCPy/MzzjC88CmJs2HYCv+1UykxQsiK207A8tV7kV&#10;pRaSEG3f+FQ6dNtnyDuwT1+taxdWh5NaRjoRKXvaGPeaV/opmZR8x9+Oaht5ZBfRxyzvnHy7u1bF&#10;44jhJweOa527NzIFkkgMfzED6V5+YRUqaT2PcyWt7Nza3Vn9x9PfCf8Aah1Cz+Hy+C9SjP2uNkjh&#10;vF6bAeCfoK0Pi34z1vxxpq3EOqMsMbok8Cs2xc/x9f1+vrXzn8NL7xHaaiLOWJi0g3LuUcgHOa9U&#10;1nxTeeHtFHiiOSOZl/dXFltxuUcZI7EY4NfBx4dwmDpyrYOlFVYyclotebe3qe1jMw+uVoyqt8lS&#10;Nn5SWx3et/s/+E28aaHJ471aCzsVktTeTXHAeFjglSe9fX8/7LPgD4A6lp/xI+FOqGPRb7yoGtPO&#10;BQswwHU9yc5/Gvj258R2X7SPhHTbfU7t9OubWHypVhlBDrkAMe684/Go/Fl58Y/hJ4bg0e6+Lt9q&#10;Wkae6TabaNuZYZBjHfHB/wD1V3YXOcvnw/Uy3H0/3sk1pq03szwsdlWNqZpHFYepaCeq6Ndfmfqh&#10;4a8TG78Dx6TNAu77PjzMVz8BiRmVD9a8k/Z4/aGHxC+G9ncTXam6aBVn29d2OeO1egXvjDw/4b03&#10;+1NX1KOPj7rNya+BzzMpZjLDYb4nRioNvR6afM5I5VUwtSbivjd9PMpatYXelauurWpKxs+JCvp/&#10;hWWz6lpfjK11nQL9fsTIFa129ZN/LflWvbeNPDvidPscolt1m+WN5omQFvbI5rI1mwh0q/UCdmkj&#10;bKsp4NfhvEEs08O6lWdKk/YYjVa2cJu2sV5pdvmezh/3/uT3St6or/tg6z4q1f4er4Z8IfaFuNUl&#10;W3knt13GJSvLY7+n41yv/BKbw38JvDvwv8X/ABq1yW0uvGlzqVzb60skga4so4DsjhKk5j3Abvfc&#10;K7HWJ7jxBBHPu2vbtvTf7DtXxj+058GvjN8J/FepeIPh1o/2vQPFGoC+a4ZWWWyumbkRyx4IViTl&#10;WyvQ8V+9eEfiZg8yzatRqU9ZQ5oSfVaJ+jTt6o+e4hyb6xldKnB8vI23br2R9E+BPG/ibxr/AMJF&#10;q/ifwQ2izLr0rhY2DRujfdII6tgYPvW0JZp2AgHH+9Xzv+zz8VPjX4+ufEHwV8bzrotuljHfXd9b&#10;jE09xvVBhuijH909QfpXrnhjwnpPhNJL+3v9Rvr5l2edfag8uOOoUnA/AV+M+LPDfDK40r4mvinG&#10;dSPO4KGl7W0ltZ2PuuHI+0ymO+jsrrVpW1Z08rmJt9zK2M8Y5qLU57W7tGiRP4f4h1qGeGa107N5&#10;lS4yi1n2F2Jmww+VeWr8Ajh+ap7vR6H0NOipe/fYi8O6BY2+mXdrpmmQwxTSM1xDHCNjMerEYxkj&#10;Ga8E/aS8C/Db4ayR67DezW8moRTLBpcLBt0gGd4B4UA4z0HpXumteNL/AMOWUnh/w9awS30kZmuv&#10;MOTFGTwMf3j2ryX4lfBXXfjV9o1/RYPs00FiR/a+qZkhWXqQiD7yqc5xgEjqcc/2Hwbl64eyXDZn&#10;mGI9lzRSak7Xbeis938joowpVazddWh+f/Dmx+x7q3jfQvh7BH4nu5Nuop5llDIzSNGjNyu4/wAP&#10;cDORnivUvhF+15Y/8JNqngnxF4SurGGPUPsdnqbbXjuCDtMhXt82QByTivlP9j74reOvFmgvoGsa&#10;7JN/YmstFHcE4a8jY7R2AUBhkY7YFemXl7rmo+ObiPSZ5Ydcg1QTvqFnaoI7m3VsoSpBHmDAUsBz&#10;n6179bKMPjOL6+PqzfM6StFPZXa5tOskvU8HiLCeyowio6Sf/Dfccj8frmy0z9o3Vr+7vPO8mSRJ&#10;4VhC+flDgA84O05BwMfWue0Xw94Js/FOl6XJ8Q57Pw/qn72TUGt2nmsxtI8sxJ8zEEEA4AJwe2ay&#10;viF47l8V/FXUru6vIXFx4kuBcQvGN8aLMyA88YAH5Vk6YFeCaydf3kDNIs24K209e33fTFeF7P8A&#10;srC02lzqLTs7/jrd366n7XgMDVll9Om5uL5Erq3bR6rddDuPjFF4Es9Qhi+HGt3GqaasixNqGqaa&#10;IJGY5HCBiwXpycH2rL8PTzaZ4efV/wC0Idgm2LG6yYHJ+b5snt2qbwFY6B4j0e60iYZbKyRSbhkY&#10;6j/69VfFunwRRzW8MkX2c7tyzXBURqDj5gTgc966sLmUsy56nIotO1lsvQ6sLQ+q01hpTcuX7UrX&#10;fnpZfgcb450eDVvEqa9pKebcW/lyLtTbuJBfgfwjA5NY88Fzol2fEemQMbG9XdJDj7rd888enFdF&#10;4hW4ttMWz0FG8xoyXulYtHOhO3C8DAxxXJ3vinU4nZ9NCpLyskM6bonUY5x1DZzyD/8AX9SPNUpc&#10;j1selDDym1Upv18zpvDfibTNRaTTtNvmhd48lLiPdvHHA9GzznjIH59FZW3hl4hHqeowtIrBvJU7&#10;cHBzyOfevG28eaekMl7f6H9nuY2DBrV8K3bnPfp+tcv4g+LOuXlvJFYxCFd27zRkScjoT1Ix29TV&#10;YXA1vbJ20X9bmksNp2Ou+MfxL0G48PXXhzSYba4mh1RZFvgx+0IoXbtyP4flO5WBB3qe1cL8OIdR&#10;k15tW0g2pmuJzIkYhDNEdxOxCB8h5xkYx0rBj8M614mja603fcTeZ++VScp/tMemD654716Z8AdC&#10;8K+GtSj1LU9bt9QmkYRnT7dS+3nllfhdwPoxr6rnVOgrvbQ4KlCnhcPNx1b1MPWI4Rf3nia8024l&#10;+1NtumMzSKGz0w33R7VneGfG3jD4e642r+G9P0nxNo90rC+8P+KtJjvbS4yhXB3DepAbhlZWHrjI&#10;r6x+LOnfDrxf8JdU8Z+CPA2k3WqNNi6uLTfFcQOqbpIyozncAcEkjj5cGvnf4N/C7WPjFrUnhfwf&#10;Kqie3mnu7rUHEa6cq4BExx83zMFVlGWJx15r2sHOorOg9ex8ZiamHxlGTxVO0Fo+6+45Pxl8Q/CP&#10;xJvtY1aP9mObQ/Fmour27eDtVlXTIWVNrEWTIdi7RuwJDk+nOZ/2Z/jRY+A/iDpGu6j4v+zw6ffw&#10;3EqfZd3l7G+Y7XP3gOcccjrXsXwQ+EN8uux+G/E2v6Hq01q4Szn8L3hOpGVnAaMxbD5oXnIIVgG4&#10;cj5a9B+GXw60f4r+IPsuh/CjTdPaecRWs1l4aTy+DzLJKRuOQpPJP4V6VGtOpUvOKvft1PHxOBo4&#10;WhKnTlaCW7eyfa+p9XfFjxvoUH7MGq+NPhhfXV9BrmjyNHflfLcxlUTeB3wW7dM18Ppr11Y+G5tC&#10;uNUnj08SNdXUZbY2wqBtc55yqjC/419FeONM8ZXPh7/hXFzq8c8dgiqLWzjeO3tov41CRLtONuTx&#10;/FXlWo/CnwXr3g3VJNT8Rw2qwxssMPk7GYBvv7jxnHO0nOOK6s0x8sRKKXRf8OcvCuX0Mtw8+d8z&#10;lK97X0eiufMmh6LcO+reLrzUYhPazYt92TGvmZ2sxPfJXHeus+D/AIH1Dxf4tsLe3tpry3a6nl2p&#10;h5IX87Bcj1dsYPbGOKt+PvBlr4i8ay+AvCapeeaIFvlju1SRLrGAQkeNwAVDgDA8w/xA17N+zV+z&#10;brHwSvG8Qan4kW6kt/LhkJjYRRjO5k4GSQ7Esw4447Vm686eHtezlb1sdEcHRp4r2s0nyt2v18rd&#10;dWeMftB/s3+Ivhh4vPxB0zVbNdN01f7Q1C41DUo4WSXlFt0VvmlkJOQFzkemOclJrG8t43u/9Z5h&#10;DM+eFIGPqQc9f616V+0L4Jm+J3iiHS/7JuNQv9Qs5RpZ+1bFhle5jUSsDjegj3sASACMnjIrjdC0&#10;+wvoU1CwEiwNMIPOuowN21RyUXOPXOTmvJx3PUpU6i3Sa/E+iyRUqeIr05dXF6aWuti/D4BSTw3H&#10;d210t1GsbGR48h4/mPDgjg9Dxng1ykXw4s73VDf39xMkcYzDHkqZCM9CP8nivRvDOj3WkJJdSzAy&#10;NCXljLN+7GcDII5PvzgVR8SQRzaJNqOn3EckcMLtu8wfM2OevXnOPxp08SoxTenkdNShzVHCOt3u&#10;eSeI/DGjLMlhfXs1jDMqpNM7DcoZuu7IyDwOvTNWfCPxK03wGkltongu+1SGG3NtcajJuQQtvXdI&#10;g2nIKh1OSOT6DnC8R2/jSG2j8Q6pZ3S2F1Iy2t80ZETsp5RWHGRkVjWlt4ka7WPSdcmKvjajSkjr&#10;93HTpzVxxkZnVPKf3ervbc+hvDGueBPFWl/bbm6tY2kmjQx+WQwXAJyNuMA8Z7EdD0N7xHqVpoXg&#10;3UWl0e3uPtHzRFYQpgYg424Geo4HT5eOlc/8BvA+saq6zamoa3xs8uRSN7ntx055rc/bG8P+GvCX&#10;wljt/CsC2mpXE6o1wrMWUAHOc9yT1616WHio03Loj47H04/XlSjq2z5g8URaktw17LdQ+XJIVjkU&#10;YUnrk+vbvVCy8Q6rYswuIlTao3NIMcE9cnp/hmuf1Gy8c2UJ+0yzSISf4s/jj/D1+tNbV73W5vI1&#10;y5b5tqpIzeWUIIAJ459K5a/sZRvc9KnUqYeSjJHaaP8AFEWxVWv2VT8oBPTj0r1jwB8XNI0qWO61&#10;C5XyduFWSXj68mvne90SDT032s7SFRyzDr71Vc388qied8bcrub+HOP514lahTxUfdk0d312hCPL&#10;KNz7eT9pv4d3Xl2dhoscj42tcJINq8AAYXr+JwM11/gz4rafewwNDeR+WWO38ec5xXy98Dvhd/b+&#10;iJqzzfKGYyR7ceykHr/9f6Zr2DTpk8M2eBbBYxITIyR4Kgdv8+9flHFGDo42MsNCbdnrcI0sL8Vj&#10;688Eaut5aQXkUW5ZMIGVc9ga9A0/59vmRld0YK/L2r57/Zx8eJ4pWHQraeBWjiIkmjkJYJ97JUnj&#10;bzz0PPpXt2g6taPbGSw1OK4VeJtuSp7jb6gjv0r+e864XxmX1nKvF+ze0l/kfMZly+1cVudhp7kB&#10;SBleP/1Vp+a0QwvG7pWBpOoQ3LxrG/ys3yqprat5/Odt/I/hIr81x1CVCs4PWx81iIuMrs1LeFYr&#10;XfJJz/F83NU3BaZssdueD61dtg09vkn61WmKROyD5hn0rONCUqMZRXk353ex59P4nctIywWOSd3z&#10;dF71ieIr4xWsm59pXGPatNriOK12TN8w/u9q4n4heIYbC3Vo3ZmaT5COgr7bBYPERwKvKysk++v4&#10;m2EoylVOP8Q6qZZGBcj5sAntxXA+I9SPnyIrkc4VvXk1e8U+Jz5zXTfu9/3UZufc8+prh9e8SSR3&#10;hjeVVVkz++HI59a9zLMrUajjL5abs+qpxdloXkv3eUHd82dqhm7569PTPP8A9as3xbKLdeTlf9nI&#10;xXP3vir7O63VvI33vlZVzub09ua5bxB8TJGkktZ54zIvYjLe/GK/SMjyKpWjzyjoZ1Iy5tA1y9H2&#10;hkYnk5xu4HNULVkG7zpVC7htDZ+Y1y154riu7jdG3zM5MjN0BzmszV/H8HmLFC7SMjsGmV+AuOAM&#10;DjHPc/SvvMtyGcZXcTOp8Op1GtaxGp8pJeWbj1H4Dn/9Xasu4nW7O5yGHrg8nPriubtfEV1qCuEu&#10;ERRIokaRgRtweg+8ecZxWdceObazMgF1kK21W2jA5zX1lHLalkkjhlC2p2PEStAZvfb6/wD1/wD6&#10;9Zl+lsZvMaTp90/4Vj+HfE8T6vb3up6e2oW8MwMtq1wV80dlyORk9wM1dkt2sLZrnULmMMOjMflJ&#10;9vXP8q6KmV1eWyWpjLY1dOtldFkCsxYf3v8AP1rcsoIzGv7zarN97P649q4a08e6JCkMcd9kTNtX&#10;dgYORyDx6+9dJp/inThPue4LDaNirjAHavLx+FqYVfvI2M4y5tmd14c0GW/ha1iuY2YdIuN306c/&#10;Wul0/wAF3yr5zWztu/1cnl9R1wOOcVx/hnxJZyOkkeVbgn/DI59/wr0fwl4pWHa088k0crKJn4LF&#10;c+/cCvzrNpYXENxT5X+B0RjWjG6Fg8PzxRrH9lbcHJ3Kp5/SrdnYTRSZPyfLk/L81O174laRptk3&#10;269itS3G51Vfl/w/GvO/EX7WvwG8Iss2u/E/TVZQMxw3Amc47bUyc/hXyM8pzTEVOShTlUv/ACpv&#10;8jsjUjGN5tL1dj2zQWht1XO9m3DBbivRPD+pXDWvmTru3x4UnqDkc18f+Df+CiH7Ler+MotC1Hxl&#10;eWEEjbF1K8011tgfQnBZR7kYr3j4q/tP/AT4AaFHeeMfidp4kuLFbjTbKxf7RcXcbDKlETPBzwxw&#10;OevWvn844T4ipYmnQnhKnPP4VyPX006dewvb4eUbqadvM7q+mfUJZBZyfMsny7CeTXWfCixVtdWD&#10;UL7yzJG0KllAXLfKM/mK+BfFH/BYzRbFGtPhh8F7iSTB23muXwTLdm8uIEge26uD8ff8FXf2kPHG&#10;lw6X4V0jRfDci7ftV3ptu0ksrDpgylgv5E+4r67h3wx4zw+YUa9XDxhBSV+aSvbrorv/AIJyYqtR&#10;rUJU4S1fkz9HNW8OeLdO8TahG+kt9phd4vJmhOUORzjvx+lfAP8AwUl8d3Vz4u0j4byTKpsXmvLl&#10;GP3ZHG0E5xzgGsDwr/wVH/blS0hsL34+Xl19kjPlTX9jayzSHHCNI8RZhjPDE4/AVyXibxNqHxh1&#10;XVvjT8Wtekmt5J1hXVLi3R7i4uCufJjRAFO0DOTtAXvX6fwz4aTyPP8A69LEKcI8zUbWab8+oYbE&#10;Yj2HLVile2qe9vlsebwqW3I10ZT0yewrW06NXKWkONpbDMq9D74qG5tfDjTrD4cN83mMxm+1RoAO&#10;eANhPb19q7fwF4PvNQs5hJc2tvZx/NdXN4gATHvjIP09a/QMZXp0b8zPaw3w3NDwn4TuYLqMxSI0&#10;3G3H8K4ySP8A6/tW1r2vaPoOmkRSNeXMzbf3LZijI65buR3A/Ssa61qNJJfD2mr5Fsqf6ReFtrSj&#10;64O1enHX1qjos9v581vceSY4RjzG4Xbnr7n3618ziMVWqWVPX06npU4qTvI6zT/E8+sQQw3s+2OR&#10;GV4o8rk/wjr1/PiuqsPHthoVm1rqi28ceFZYZYQzbgMZDkbhjHrj2rzG61mK5H23w7obRrHhfOz1&#10;cjt6H6c16R4X/Zj+JXi7wvLr2o+E7+GdYPOll1Bio2ZJLqoGcYU+tbYPhvFZhNSq39Fv82byxeFw&#10;sbyaR3nw/wDHXj/xbYyX2k3dtawPZyx2s2oaiu6Tb95Y0PzE9OAD1ryvWP2lNb8BeNJNQvLW81BY&#10;Zh50e0xxu46EjocZ7816h+zdH4V+HYvtVn8F3WtS29wpj1JTGyRKQfl8turD164HavatS+Gnwz/a&#10;K+BfiC7sfC8Nxf3tvLOrC18qaCQZ2jdjnj07jFfa0eD8LSoXjZO23l6ngYnPlRxHJOHuNpXPjOX9&#10;oXxH8brjUNV8fa3MrWsedN06GQRxIm7OMAfM2O5/+tXO6B4zj0zW/wB24jWS43NliwC56EnrXlF0&#10;1/4U1u80K6Vobi1unhmjLcqVbG0/rV+31iWVPNkn2llADEdeaj6p7DSKsfZYfC0ZULwWjR9RW3xB&#10;sW0KSS1tkLXEn+rVeE9x61qaD4i0zUbZXlAilzgxNz/SvJ/Auuf2voFvapb/ADQQqJDtOBk9zzya&#10;6SyurdX82Sbbt53bu9Y08RyVHGXQ5amUwlG8dz0G60ZZx9ohk4zlvlrIvPDn9oS5SI/KMmTAA60e&#10;BPiFPDq8OiXNstwkmdrN6noPejxx4mu9Iv7jRB5cYjbJbHJ74rolmEVG9jwcRg69GXKee/HHQYLC&#10;wh2S7pGkxlewx0/z6V4XqlkYtSZjnp1VuterfEPXHvJCZZWYqd21m6V5rqUQ8x7tt3/16+pymt7T&#10;DX2Px/iyjyZjd9RscsjabJllPbJ+o/Kqp4XJ3Z7bu9Sr5hg8rb95QdvTv0+tKVQLhl/H6V6q+I+P&#10;ktCJEjZsscfKN351OEKuOMnH3SvWhMKfkP3ujfjUkcatJwO/3scDmrlsYx3GhWUbfxBx+lNySpwV&#10;yfus1SvGdhLnavOen5VW3LFjc3v2rHQ6HsSRrvPD/wCfSpGRjGULfT5qjSdUHJz83cfpUnnwAL+8&#10;/wDHvaq5jK0Slc+Yc7SD1HtWTMzhmTHQ5AA6Vp6hOoG9hz79+1ZVxIvmEZ6/e9e9XHUmQ0MR8g/v&#10;UqlpEYluoI+WofMGxSG68Z3VMxOzcFYH0xW1zAI8sdv+1zxVpFw2PrlvWqo2q/3v4ugAqYFVYkOv&#10;13HHSokaUySc7o8EfXFVWlADM33d1SXFyv8ADIo7YPGf1qhcShvnY/L6LxVx2IqCvc/MDkdetRrc&#10;grlWB3GqjzYbZu6dOKTflSfvHPTkmtHsYR+I0o59+QrD1O73o85s/u3UD3FUS5K/Oze1BlG7/WkV&#10;jynRzn66/t3/ALE3hL426JeM+lRi+2s0bKvBOM4+tfit+03+zj4p+Bvi+bSdX02SONJCI3ZeOtf0&#10;o+LNGh1O3McmDIeP0r46/be/Yj8P/G7w3dRX1hGl8qMYZtvLH3r3a2HlRlzRPAo4iniqfLLc/BmR&#10;CH2Yao1XPOfZa9R/aM/Z28YfA3xjceH9a06WONZD5chXgjJrzgRfNnA+lEZRlG6Mp03F2ZDsbC4F&#10;O8oucgf/AFqsCLDcH60mw8KM5NPmZJEsa4+7Q0GTkGrAgJORU1vBnq34UczGlcpxW2Dhiv5VYhsH&#10;Lb2/SrkNn82RWhbacSNwT3qZSLjEq6dpe8AbPfrVyTTABj0rVsNNCruA2g9afPaFnEeTWMpG0aeh&#10;m2elgnGPTtW/oemL5mflqKGzwwUgdO3atnSLUxpll9+lctSfMdVKnYlFuq/KPqTSSQEt90j8qtmN&#10;jywOBQLbKkqfriuW9jrRV8p3OM/mKsQwuilTxU0FnvO7OT/OrRsWYY/l3qZTNYxK8MRVeZD83YVo&#10;2qDPC9e3oaZDZlF2kZ9xV+1tVjVdzc59axnI2hHqN2llUg9uaqeU00mzePx//XV+ZHB5B/8ArUmm&#10;2wkmDZ2n9KKe12VPoi5YW4SJcdx83HSppYwkDEN+lXIbMqvyn8FHFV9VDQwZK8n9KxXvM3tyxMqO&#10;2ZmLN8tXvszeXnj296gsv3m58/8A1qvoNww/0OMVtLsRAZHAuN2/A2/nTVjJ5jbk87sVZDRrFgnP&#10;Pp+FMXBGFf8AirORoipLG3njOBz81XII2ZcEjHao5FzMrMWXnjnpV+G3+XLn2+tS5aI0iuZld4yF&#10;XI9fwxUcWQSxP19qsXCvyR1qEo2NpHTkj1qo/CEtJE1mecj07VYtkMkmN3T+H+tQWe0Dr71o6ZDH&#10;IN7Hdniol7ppD3tBstkypj7vy91pWsx5eST+IrQFukiBw3vnvin3duWiWPHHX3rmdS52ezMVbdlO&#10;Hf8A4Ee1VbqEK/3PugcYraFqwZmcDb9Kz7yEI5IIbnJFEXqG0TJuCija4753URABNwb9OlSXYjX5&#10;fT17VGrxqgVTmuyPwnP/AMvBwVCvLLzUixLje/r1x0/Smw7Nm7H3hhtv86mRoNigP931pNWN4yvL&#10;Qr6hlSqA+4+tQ2hkEmN278KmmUE7xk5/vdKjs1Juedx/2aUe5vUlypGpbBAqkDPHPWn3E7LHtRs0&#10;1VxtOD05pm4MuSOnFclTdndRloipcvIEYsarW12IZd0r/N/KrFwp+4T97v6+1U5rciQndyOox1rX&#10;C/xAxc/3Z0tleRyxfIwb+hpt5c4baW5K1laa7267Rxu/WnSTuZPviuyfxHn0ZWjqaWlXawy4Vv8A&#10;gIrttAuN9ur7vf7vSvNbOc+fuDj0rrtK1OSGBYIpPxH0qa0uWmVR96sbutX7CMDzN20fw1zNzdqG&#10;wC3+1nHNW7q6LJukk985rHuW3Owj6evrXPh9GdWKlK1i8L+JBvfHH3RnrxVW4uGuW3ZH+zx09qhj&#10;gcplzjqTViG3VhtCMfb0rTET0JwnxjAVUjI+YNVu3mDSKN/vj+lVp4ECAKOc4ytSW8gT5Rk44INY&#10;4eXvHVjH7p0dvMjRhVbovSiCRYpdjkfWqliy7cpzkZ96lZ1L/Kw5+9z7f5/CuxyPL5RbiSSZ9uBj&#10;vx0qpPavFHtlG7+8ccVpW8KlcNt3Hnp0qW5gj8vzM7ql1NbGkad43MS1jWOfzGPzZ61qW1tBM48s&#10;q38hVG5j8qVgM/L/ABbKn05mwQHwMgdPeqcvdM4xV7HU6ZoyXRykeNy8fL05/wDr10Fl4XtBwYMc&#10;dNv+fSq3gC1EjYkXPAA3L0rsYNPdTkD8QK8fGYrk0PawWHjPU5XUNCht42Zo1HPXb1xXP6hFbqvl&#10;qB34VRxXVeMJzZW/kmT5mPt0rjJ5M/u1bnHb+deNGrKpUPYlTjThoVktoJn5hHH+zV610mNkIwD2&#10;6dP0qO0s3kPJ/Ja17S3dIfmDYNehJ8tM82K5p6mRcaXEoz7dMCs6OyQzYX+9g/LW3fYYNhuvHFV7&#10;GwkMgZh39K5qMr1DatFRiaWnafAlsrGH+E446cVFdaasin92PWtm1tkMIwOQOFHeqd+6ZfDA7a7H&#10;ucenKYttpamXYgz9BVyXTwsXPy/SptOhKSnL+5xVrUFVbc7fvetVfoZ8py2sW0UaFF3Nu7gdKxri&#10;Iqu0dPet7VlUBQzckVlui4OAfTrW1OBjWnymebVc4c/pirVhGd6sBn/CiSMlgc8eh71c0+3AO7b+&#10;ArqtaJwv3qli4B5ce7ZtbP51TvFJbOQOuOOlaJT+JunbnpVC8AMgxjLHGce1ctOPvHRUlyx0K9pE&#10;HfcYyP73FXo49q5K9OFAXpTrGz2DPDE+gqYxjaWZvvUqnvSKo6RuVRAzDaBzyKtW8PyblYr9etRh&#10;B5gEe739avRwbtu09Pule1TLSIbyJIolSP5gdv8Aex/9aq0sY85iw3dvu1orGoGAMnHXtVfyAW+X&#10;v+tRGW5tLYpyQ7PkI/8Ar1I8TLFljkr221YMBGSAx/rUN1EFHIOR2/D/AAqoy1MZaRMy4MiSbSW6&#10;+mMVJGGZtu5sfzpZrd2XDZY9z7VLYwOGYsTuz8v5V0O3KcsfiJowWGW/+sasxx7zgH5V4wFogt8t&#10;uZPQ8irgh2KqJH8w/nWTOiJCIAGVmPt1ppRt5G35fcVeggDchTnd9aja3zuIX9KcSZleKDc33ev6&#10;VoWVsEJk5z/C23pTbe02JyP4v7tXoYVIwgxtY1oZkcvzRFCvr7fnXkvxZUlGwvQfmM17FJaAwv5q&#10;/dGP0ryP4uoT8sY4bjI6/WlTlaoTWu6LZ5fpkDSX6jLYZsV7p8KtOXyY+N2R/d9uK8j8PaaJL5QI&#10;i3Ppg19DfCfRC9jGdmMKCo21OOqKNM58sg3WbNZ9OQRliP8Ax38KiNuqJtXd93PPeukudMER8tUY&#10;7uPwrKubfAZFXnHyj0rxqdVH0komO5KNhQ2euDRuCoXA/i/iFTXFtwVXn60kdozr69NvHWuxSRxy&#10;QkeQTnj60TfOVOT3OewFTSWTFMjdjuduKU2jAfI59x6VpzGREHEjcA/SpooNrjEY/AdKhlR4p1Cn&#10;2zV+K383kMewrWMtDKd3IfHCdjKkfzf7vP0/KhreT+JD0yfl/SremwbmOf8AOf8AJ/Kp7qIO+/bk&#10;VopGU4vlMC/th5fyvjkbVx/n/wDXWdPKsIMfnfxYaug1Gw8z5QDgcEY71z97bLDO3XJb8qty94hR&#10;0HaaX8zcM+59K2ImJA5/SqOnW8KSAlvwP+f84rQgWLdsHzfhW0p+6YxiNundoSoX/d/SoL6x+1aK&#10;14G3CPJ+7nFWLosiDy2K8/Nkcdv8/Sq0eqWumaNeWFz/ABxkLu78da8/GLmp37HpZbV9jiOXo0x3&#10;hHxPc6VqtreWEse1fkmDQhjg/wCBrsvEk9hDpguoblbmG6U+ZGZOY3xnOPrxiuB8DaXBc6XeX73i&#10;7oScRFsN7EetWpbme5kGl3UjffBK/hXk1o1Obng9tH5o9qPsvYqnVV+bVeR33wn8ft8ONQttYaHz&#10;LVm2XEci8Sxk9ORwf6ivTrPwffftG65aWOjaotrpsb+ZcRFzhlPYD9K8F1+91zWZbHwV4b0Q3Uxd&#10;RJHDHl5N3RUA5zn619C/sn/Cb4q+F/ilb+FfF+h3mlrcWq3G27jZG2bhnHv/ACry8ZlUI0frsY2b&#10;aTla9ru36mNLHU6mOeDqS2Tsu9l+J77oOgxfDG+0fwt4P8FXW4LnUtThbKQqB96QYxg9ua6bx38O&#10;dZ8d6xY3Mfiia1jjVmhaHnLEcNXsn7O/j34U+KrfxN8HJp7ePXrSQjULWdQHeFgBG6k/eXtnscg1&#10;5bYeI7LQ/Hl38Kp7xZ7jTLxkhaHLKY+CFz6gEfhXzfjDw5icnyjCZ3lk0nRkuf8AvJ2TTPN4T4gx&#10;WIzCvh5Rs7Nr02f4GD4d8f2fg/wxqHhDx/rTyXs14YNMuriYs0syj7sY5IIxnOa9Mku5LrR7G/lD&#10;Zkt1Mm4d8VJ8Q/2Err4g+M/C/jq28Rxw6dpdrPdXULdTM20rjt/eyfanXL2UVqLBrhQqnau72718&#10;t49ZW8Xw5hKVVJSmrxfmkn93QnhvE0cTiKsqTbs9fLVlVrq9mc2UDfL6VDqGoR6noFx4T1ld0bRu&#10;q7huA3DHIPWvPrz40yL8Xo/hP4Ngju9QjgW51KRvu28LNhfxOPyrr9e1eK6M000Sx3EK5Oz7rV/P&#10;mH4V4i4ZyGhnlHEunXb5YRvd8vbtra9j7mplvM4wqw0kr+fkzwXWPgx48+FPgPxJqumXM2v6tql5&#10;H5dxaqsckcSEBAFUcYHUc5969D+GMmq6ppEGoeI9OktJGhUtbTfeVsd68y/aQ/a5tfhTpbafYWhu&#10;dQuG2wpvChP9on0rx3wX+2X8dNZiezMGkzP5LSefcfuURR1Ynd2FfUVeH+PvEfK1iq9CCkrJTfuy&#10;kkrWS7H2OByWvhsrVCMVFXbvrfU+xPF/i+Kcw6ePu26bVb1rndY+IelfD/wlfeIrlFl2JiFDjdJI&#10;fur+dfOngVP2k/iprH/CRa54ka30vymlWx0WFWebB6Bzkbenze+K7rxSs/hPwXN4l+J6yLJasr6N&#10;pdxICXlIwCw717PDXhHmWW5hSxeYTi1DVpa3stm2rHZHKcLRpxpKV9rpbv8AU9J+CXgvxBrljJ4x&#10;+IcjSSXzeatvIAu703Y/hA6Cl/ap+PvhH4N/DW80W/uPLvNRsZLe2itQN0RZCobA6cn8MZrAb9r3&#10;4c2Hhf8AtB9Z8t7eBEkV4m3Kc7emPWvlH9qXxHrfxL+I7i+Ja0VlFuzMdxLAHcM9ua54ZdxBxtxs&#10;qmZQlDDUH7kWmo2i1bybfceB4dxWY491MVHlhHZfl8jtv2UrqPSPEml6NdnFu1wfMaRdvmNFEFx+&#10;JfP4Vn/CL9rPVfE/jKH4dQ3TS2q6tLcC6i2GSOIM0mwkc7Qd3fng1kX11e6J4ds7i1kZJobiR/MV&#10;juBKoox714n+yJDFL8Upzbho7hLO6CydA0TfKQR2+8cV+7ZdlN8Vi8bOV704xS7W5vw1PG40pyjn&#10;WX4eK0nKz+TR6no1zcXviK8n+zs8z3Mm1dvzNuck4468mtiHSUkn8m3RoWkYYjbO4E9c+tYmrab9&#10;ns21CwdmT+0Hi3biPl5IPr/+utzSzNBG8NxcxLcQtmSGS6jZkAHA+9nPtivKxmDlWl7uyR+0OKhR&#10;jbsjrdAtbPQxHDpl/vvBMgaFQFVg39w4+Yg8Mv8A9etP4iaXJrF5Z2k1t5ix7rqSKNeCqrsBZumN&#10;27H+6T6VL8NdCg8aXum6mjLZ3E19HbbXjBjE20ssgx6qpJ9CM969guvCulJ4oh8GCFGWxtwNShmY&#10;q0kTZbAOAD6r3JNPKMgxEcNUqfabST7nxuaZ5RweMjGWtr38jzXVtOu/GWnaVf6ZLYqRbNE1jCw3&#10;TBcqYVGPvE8gdsevFeA+M7OPw/4ivNL+znduVY/3mNh6nIx8xPTtj9K+l/G+jweEPAGsSaQI4ZNH&#10;1TfCsch3QgPgknqMkd/Wvl7xvNqHiTX2uGRWlupzJJIuTkud3v61vOmo1uRrW2r7n0PDdaWIpykn&#10;7nTuuv3WMzW/CyalFCj3UUSmHzbhf7uCTk/Xt+FZ5+F1tdWD30Os2vlxsof51LfNwMA/e/DpW7rt&#10;reXNj9n0ey+3Tw24NwqyBEjTGPMkc4VVyNoGctisH/hOdZXybGQ+ZHasPMWxTav0bYAHOe5zj1rs&#10;w9OcYpyPZrYiUk1T6G1efC9vh3ZtpfifXrqxhuYVkmtpNPK5jKhgTuU7geOMjrzirXg7xz8HdC0+&#10;aCxs7iVVvGJkW3TZGu0AMQW7kZ46A19SfCP4zfsL+MvCll8PvGfxw+J3hsXBjfVLbVvs2o2ksgG3&#10;MYVJHhYFc5Axjg5r7N8W/sH/ALC37W/wvi8V+EbbQ7pnsfLt/F/h9YYpXYKAXlEQVHYHk5UEHptr&#10;7rD8L/2lh28PWi3ZO17/AC8reh+H514mf2PiI08zwlWMZSa5kmkrbPVWd+ybZ+Nep+PofDPjibxD&#10;8J/Ft0i31xCl1prQs8ZkdsAhSvc9R/dcgdq9L+E+g+Ibi91rUdA0Oax1DVJ47S+aQARCH7Qp8l8f&#10;IGkkCNnHCxnOMmqvxN/Yu1H4B/EOy8YW2sw6xoJuDPofijRpDPY6psfGQ20rwfldScqVPbBP1D8P&#10;vg9pnjH4RTPZwx2evaSr2l5brDI0U00SMNxB3RlxEy7SY+u485BFZfl9SNV0p6Sh+J7+OzvLo5fT&#10;xNFqcKml+3qvJ99mdCn7GHw41f4df8Jp4CtNYutcht1WaRriGM3IdEYoQFj+UE7BgqwKsMtjBw/A&#10;03h/wStn4KvNYhZo7uC9jVb4+XaqJHbEisqsPMjcqpHy7wBuIzXp3gz9lyPxz8O4/ip+y38XNY1R&#10;baFY9X8E6/dJJIlwoUtCTgKrcDBwNw7sGrgv2g9OtNe1B9T8Q+F10HxFp9h/pWm/ZxCrqFHmIMHl&#10;WUbgMYDLkEkmvczCnDC4f2qppaLVbNd0z4HK8webYqWEnXlNXejVpwa2TT6ea0E+IXhzw9pvw6Hi&#10;XSLu4uri4njS6s1uFWGJFA8wsqDcxJQ5PUq24+p+W/i74uvfG3h3X9O8N/Ebw7Y6foc9s6eHbhl+&#10;1azJJOI5MAsrKEBLhcEEKP7wNe1eHbySXwxcaBrM8wXy0eOKRypaM7xk5H3tpxnHTBwa+W/ip+zl&#10;4sX4pf8ACe+BdYkhW5uA9ysnz+RIOoORko2M8Zwc8DANfNxxGFq4qyVrx0Xmfa0cPiMtwrk25Wmm&#10;2ld8vp+Hc9i/ZV+G6fDaG68Qam0Mv2iFVhnWFWWNT825ZCPvHsB90Drwa9P1HWBrjvpuk3rf2XZs&#10;A1zMjR72PJIGc87Tx/dHqa45L3xFb6da+Br2XRxdWqI91Jpd8JUEbLlZQV4CuCW28H1GOaq3PxF8&#10;O+GtOuvDUitet5bOzm6KASkqOABngDB68fjXDWlWqS9lJ2fX/I9iMY4x/Waaunt/n6lPXtJ1L4nf&#10;F7S/BPgXw8Na1DWo00+1jg1Jbf7NJl/Jd3Kn92h3s4GNwIUMCBXCfG74IfHj9m3xhe/D34t694c0&#10;2/s4bW50nSbK181r21lLL5sbqQMgxuPmy3BHTBORe2l7rGtSalBq9jZbZFlbfPJGykfMgV1K7Oc4&#10;YnAqa68JfEbx1qcPijxbrWqa0zWqJ52o3kt/IIVBKxi4mkY4UEkYJHJIr6TC/U45YoVFeX9fM8Ot&#10;Rx1LiH2lKSjTsuZNat9Gne3qa9v41t7DwzZ6lqxhUS7jNJNhW652bhnHGOemT6kZ5rx7r+najYXC&#10;WCJNZ+Wflt5RvErchicduhFcb480P42fCtLyxKS3nhnVA0exm3R2o3Zfcv8Ayyb1Ixnnim/Arxrp&#10;FtrVz4Yv7+PUEWFmaCBSBL8w/d/7TBu2SDtboeB8/jsDOpFzou669z7LB1KFNXqb7oydI8ceJPAe&#10;t3CaVqSeWsn+mWVxEJrW4wfuywuNj9McgH0r0nQ/AngT4g6nD448AaEdDWRl+2+H5JWfbMBnz42d&#10;VHlPkgKD8uCOhFS3vwk8PakZNZ03wza4MbPZ3FxHLsjZecSKpAyDnIIPbg5q58P9M+IXjXxDB9qj&#10;t7W3UBd1jaP5bIR0xtPTHOOea8ujKpGKgjsxlTDz/ew91pau9r+TR7B8MNFh/dzXtjFHHbpuaVow&#10;qRoM88nue+ea8q/bgmvprCy0nTGVofPMsyoq/vGxwSfox74+vFe631u/hnwrJpNzMXWYRlbe4jVP&#10;mHG7sRwenp1rwf436Xda/ZR6hHcqv77EcMndcY65wc+ma9+WIjRw6pS0b3PjsFR+tZj7d7dD5x1L&#10;SNRtoklvYiN/KqqVijRLG+lX+0IFlTd8275C3tuIOD/SvWPHPhp7fwnFqt1E8flyY+ZfvAjHH41w&#10;LWaNDhjkFfvc5B/L61hzxjsfRywsa8NjjtQ8IXFmGk0rVBx1ifJX3wazPseswTAz2yynj7kg/OvS&#10;B4csr7LT3blurS/e3E44zWde+Gi0gRCrP0Cq2C3+ef0o5oS0seLisn5tYto6X4XfEDXPCnh+KS5s&#10;5hGWZ41ZSSB/eHb8D612lr8Tl1RJbi7srqNY7ff5EyhWfJwxxk/Luz7muE8IeAvHOtzzeHvDnh+5&#10;nurNWa6VflWFQPm3k8DHuRTFs761uJk1C2aSVCqsqvkOueRnpj3B6V4+KyXB1puajqzjjTxFP3ea&#10;9j2PwP4+1vStZs/E9tJCkiwtBte1HMZPPBBHI4yAM8546+k2P7XniPQtVjuL7y/311lP9FSOOMdO&#10;gUccDgADrXzlYak/mJHLqPHmE926DgHByK0dYvIr1WsfsMUXmRMZJGXez5IIC+mAOOnU9c18pmnD&#10;lHGL2VVXiRUoylq43PuD4IftGaZ4v1aLR9RvEjupGVV+b5dx69uw719FW0N3FYQzIPMWReGXBzx6&#10;+vt2r8p/CHiDX/Drf27p8iKsPyRmaRvvknnPt1r7S/ZO/wCCkHw5Hhuf4dftJReW0MITT9V0+2/d&#10;vjgZC5ZX9W6E88dK+CreDfD+aKcOd05NNxb2v2Z8zndHGU4qrRpuSW6W/wAj6VtJpkmAJYYX7v8A&#10;n6VU8ReIbLS7U3E7eWrDhm/zxXzJq/8AwUg0DTpZrez8H3DxwzN5d09wpbbgnJA64/z3rjfGn7ZV&#10;34ltJ77SJbdpfL5s476JpVXaGLfK7K2M84ORtIIByB8Dlfh9Up0/YypPd6+XS1zCnk+Ic1KasfQf&#10;i/4yW+mnY1xmPkMw46Z/+tXl/jD4w6bfFkhnklkeby7eFWHLdv5/ma+T/it+0f46udZt57XWLCaC&#10;axC5tpQe5PTdlW6Z9xXn+u/FrXb3SWXUrqZdrfeUkg8E4GK+0ybw3rUpWqaq91fdLzPYjRo0Yr9D&#10;6J8ffH2xtLl3utR/eLuWTzG+YNnuRxx+GK4DX/j5pWpw74dZAjZsyzeWx8vrgZwc9McZ9+9fP+ue&#10;I7nxY10L3VZIiF2pC2dsjIRjI7dTz6fjWXGt9ZWzWtijRho1kkdZSyr7cd84r9OyvgTK6MlKorv0&#10;MZYmcVaCPVPGP7RkOiXEdkk8kitGDuBySD34HX9awdZ/aUtrCz+yWdnayRzgkyRxo8ijv85BKHOe&#10;h4/GvOdY0sXmzWVt5m3EI21j5bD2J6fjWfrUmmXurTvpGnNb2rTE29u029o1/u78DcR64H0Ffa4X&#10;JMtpRtGJwyrYqUrHU3vx11zVGa30y2aGPyyeU+aTB5Htxz07VbD/ABEt9Kudb1XwvfNGJBHZzR4a&#10;JpAAW+YfK2F4wDnPbg45fR9MN2zac1k+1lyjKBkH1JP411Viti3nyatp91Naw26wx26yJidRu2M+&#10;RgYz1UAkHrzmvVpYTCQVlFGbjinrcxdS+IPiQKbRoGVh97awUjHSqbeItSuJPNklZW24znj/AOvR&#10;cWKXN3JqDwpEskrOscXRcnoOemOn4VTl8qFtrLkbst7c9K0h7Gm7KJ0PDVJRuzU0n4o+ItADQ6V9&#10;nYsuPOaMMcD8eD+Heq2t/ELxlr9xG+taxNMFi8pVDY2r6KR/n6VE2rWceryXeneHbSO3bDR2d0zT&#10;xxkADPznk8Hg5HzdOBTdK8P3N8onkZVhgy5kdcL+nU+gH/6tKmIwdCPNZXOVYGtVbXQ9g/aq/bT/&#10;AOFhfsmfD34N+C/h9pvhu38EWIbVrpW3PqOoKrJ5zEKuBIGJxliWJyRgV812X7YPxKtbaOGDT9MV&#10;wgXzJI3Y8d/v1k/tC+NzrGr2/ha0aRbS0UMyseXcjGT/AE9vxrzyEWhs9h8zzvO7sNuwjp65zXof&#10;2dhc2oqtjKak3srbI+PxVZZfWdDCSait/NntGnftu/HK3fFrfaXGNwOF00flknOPxrq7T/goj8dr&#10;aw8uMaPnaVz/AGeSR7j5jzn2r51tZIwvDZU/dFaFoiTsq+ZsXb/3zXm4jhHhupbnwsNPJBRzHHf8&#10;/H952Hjb4zfEr4m3j33jDxlfXW5v9SZisSj0CLgY/Cse22iFSuN27G7b1qpFaBHwJP8AeLdBWla6&#10;eU2xnKty2WXt/wDrr0IYfC4WkoUYqKXRJL8jaMqlR3buTwur7VDZbq2KvxPM0W0jeduPm5IFM0ex&#10;MNykstrHMN27y3B2sM/dOMHB9iK1YNGkjiWeMAAn5cZ7Y/oa5K1SnE7qNKUiSysHLwmY+WkmAZGj&#10;PAz19/wrU0+w2x+Y3O7O1l7/AF9KLG2aRFUgdeP8KtQjy22IefuqfTivJrVubRHsUaCjqx1snyMU&#10;ZdxUZ45BzWzYy28GjSaTBdM265E8rMTtkYKQAFPTAJye/wCFZVlA3m7TIvHY+vb/AD7V2fwz8BX3&#10;jbV7fRNOsf3xnJmuJZNqLHt6n0A+ZifavMxOIhQpyk3Y76MfeRpfDDwh9skfUL51gtYcNcXEw/dx&#10;p78c57Ct7xJrk+qNHoemRfZNPjlULavgNK2fvuewyO54qn4q1u01C+Xwh4Iumk0qwk2H92Ua9kzt&#10;Lt/sgjgdhyazb/V/DPhbaHn+03zKuyOOTcsB7k9mY8jHQda+Z+q4nMq94r89P+CenCtGK1L3iDUt&#10;Dtrvy55fLiDkKqyAySc9fpnPJzVPwv44tbPxpHcT+HrbVLfd5cmn3TMY2z3+Xk4rm/EN5P4o1jzb&#10;GxaMsMyt1LNjv2H07VreFdCls5FuLmJV8r59uP1P419VleSYfBxTnqyvbVKmx78ukfDDWtPj1D4d&#10;eFbq11rR/wDTNREcrssoxnZENoVdnv1OMGm+Dv2z/iZ4G8enxPp6LqVvJZeRc2t5a43wkDhj7EnH&#10;X3zXE+BfiD4q8MR3Gj+HfFc0H9oFTdETDawHYk5IGOOuPyqHw3bw+IvHMNppWnndcNiZQx+ZsnPQ&#10;8j8f0r6yhUp0WlSVjGWDjUpyVb3ke6aZrPgjQJ7b4gaTqM2n6Zr10JptNmkO1gygONoGAoO09M84&#10;HevfP2YNNfRNYv8AQ9Ilkh024s/MhxJuyjZ/vd+fyP4V4+P2V0+JHwr1LXPCvxA06NrFFaS1toy3&#10;Qk7DyShIJPXsKxbH40a38JNCgt7bUv31muyNmbH3eg6/0rulWjQtKorKx8/iMPHH05UqErtOz8j5&#10;B+Pfh/Svh3+034m0TWNCuruz/tOcLCf3bsWYkEE5+v61xM9066mLSyiCwxTHy4ZDu2jPQ+vTmu5/&#10;aj8deI/iV8V7r4laxFFDc3zK+bfOAVUAHknk155Zz3El05kkDM3zNIzc5zXg1XCouZH6PlPtKeHj&#10;Ce9keheFPE08eoLbbTGrPmTsM4xgDtXdR6oBBsLj5vu/SvI/D140ssdsCOHOZDncefX/AD1rvrO8&#10;8y32xkZxjbn9a8XEUbVLnrxlZWOs8Ma3NYajb3wO6SGQbf8AJroPFt3HrPiH7SY2ka4UADtuxXG+&#10;FpoZ7uOOeUFMZk/wra1PVza3MN5YncbeTLL6gHpXnqSdTkeh5GaU/d51ucf450XUdM1OSz1EeW27&#10;O369P6VwviK48kC2Drjdn7uM4Nek+PfEv/CceJH1UWHkfu1QRq2eg6/WvL/GEXmav5LY4OAuPp1r&#10;7zJYr2HkfhXF3+9ruMtA8z+a0g5X7o+vpUkyHoCPw+tNtlEQ5YdR/Klcupzu+9/d6ivYi/ePhqnu&#10;6DEwTkH1Jz/DVqNWXKf5PtUUBjDbQfmZuvQ9OvWr8RyfLWb/AL6HWip8JlTiuYqtlchecnrxzWfd&#10;5jkwXAHoRx/n/Pati4s1CFBJ7/drL1AZZmMfqCwbGazp/EbVI8sTOa5fcpD47fSnRXIXnIVvfpUL&#10;rJuI2/L24/WkUMf908Yrp5Tj5gubjzMDdk4/vdaz7p1LknPpg9quTwFeeapzRgLktt7fNQlqEths&#10;cnC8j/CpomKqz7u3TNQxxZG4nO7qVPvUnG84Py/yrQzJI5U+9jdu43enHSnmWNY/mTBx2HTrSpHj&#10;G445606aBmXJznbnhc1DRoZ88zAcHduHYcnis+S4aQsEH0z6Va1CE+Yy/wAIqm+Qmwe/GaqJjOVw&#10;yS2c5+lBXBHI57en0oRNpxjkjqO1TeVEnLuufaqkEIkMkpCgk+mKaJ06swX/AHqbeY3cEen0qmZy&#10;vRj+VEdRSfQ/pIvLT5WUHdIK5vxJ4fttVt/KuFXft+XcK7a+twG2wx4bHLVz+o2rp82/LelfZTjz&#10;Rsz4ajUlGV0fGP7cH7E2gfHHw1cC40yNb6OMmGTZgv7fWvxn+P8A8BvE3wQ8aXHh7XLCRY1lYQvt&#10;wCM1/SZr+ixaxaNvA8ztXxX+35+wxofxs8O3N7aaeq6lEpZWReXOO3vXkVqLoy5o7HuUa0cRTs9z&#10;8SdhIwB+VSQw52qcfnXc/Fz4LeKPhJ4on8O69p7RGOQhXZflIzXKLaYwSMZ/Ss07hy8rKscLKMYq&#10;xBAS3Cr/AIVYhsG6lferFtaKWxTK5WFnbEtxj8a17O2Dna2KgsrQhNxWtKytyr54696zlLU1SsWY&#10;4RFDt2/lUTwbpOF6dqvOqrBnGPoabDCjHeT37muepszeOpDDa4lAU89ge9b1rbBINqrjiq+m2Ykn&#10;UlV/wrY+y4QcL8o4x3rhk9Tspw5UVVgzAxZeD0qaC2G3k5OCKsLAWUBP/He1SRQiJeo/PpUdDSJH&#10;Zxrn7n/fIq4LWMtwvSiyt9uTxVqJTv2t39qwl8R0x5bEIgXdtJ96mCEDPbGPr7VIluW/dr16Y/lU&#10;siYiwfX/ADms35m0UUplCJjd9PermgW42bvl46cmqd3ukVcL+uMmtfw/EyR549iDWu1Mha1DXiij&#10;Vdp+XtzWPrmCxA2t/StxVA+Zz+tZOpRxzXDI3Y1hT+I6Knw6FG1h8tMjB/vVPEp52gDd6+lPjtzt&#10;VjIP9n5qf9mfO/uFyprTmuyYx90q3Lky/fzgY601JfKC4I9z6flU0luWIlf/AOtSLBvOc7e/QVUv&#10;hHYZCvmy4AGfx5/WtGMkqobp/eAqtaW6liVHT+63erkcexunAHrWNSOprT0iMeFcD19x05qERGR9&#10;jfLn1z/jVryyXO88fXnGak+yoeVI69//ANdStCmuYqrC6L8u3pitDS4wIuMdf6mh7Y+SAdvzcjoK&#10;ms4ysCgSde5olLmiaU/dmXrEvJtJ+7/E1XLm1WRlAXb65qxoOlK8SM/Rm43NWne6PE4BifLdq4XJ&#10;RlqdkVdHK3eIwRCo6ZFYl2JSWYBvoBXRavaLGzJ7/wB6sO7iw3HO38zXRS1MZSZi3QTzvl4z3A60&#10;xIgr5OPl5+v4VaMJ88vn/wCsM0syKo2EEf7PpXZL3VYyp+9JsriUMp3DHHGKsQKkcPpnnj61DPDt&#10;O/8APJqRVbymUfjnt/nNS5PlNqf8QgYh2JX5cNnin2iRhlweR+lOAUA5461a0uCOQqT68+1FP4WX&#10;XeqRYlj27VVcZ4HtUE8TAkEYx1NX7uJsJg98dPao5Qi7ll/759a460rHfhouVjLNuXRlKqWzVG53&#10;bxjOe9a06mNMrk4/H8azZnV5MAL97H3q0wkveDHe7Gw63kdVJkx149BTSwUNJIeO/tVhI1KFcBfb&#10;rUbWw2sARwSfmrs5lzHnRjJRI7DYJdo+XjP1rotOdupPPZlrAt4S0m9TtxwOlb9lGVUHITK8c1ni&#10;78prgZfvNSxqE+2Lgj0yv+NU+B8rHLN3NXLiCSWPzJDVVI1JC/8A6vrWGFOrGPUtWcasP4frVkWm&#10;8YBG1j/FUVihctHnH93/AD/Sr0CNnt78UsQ7DwmrRTurcKoIXA2/daorXdvzj/69aMsBlU7n/hx9&#10;apiNkHJ9qzw0jbF9kXIJiDgKeuDTy0jS7hj3yDUEZMT7CTx/n1qzagXDkH1+X1r0LnmmnpuxolLv&#10;z7mpmAY5Zvl/vf0qnb7Ytqhhz95ug/nUn2kyvkt05z6Vyyl7x0RcrWIdQtt8gVR1PTj/AD2q1aWa&#10;RLlFx3G5elRhkkbeWXPSrEMpkdVXn+lKU9NwjTfNex3Hw/iWICb+I8CuyS9HlEn5eP7vWuH8MXkN&#10;pHtZ/mbr83Q+tdIt+iwF92eMdf8ACvnsdLmeh9FgIuMTm/Gm24uTktjj7wH+f5Vy7wJJNsHpnBrp&#10;Nbl8+dslTjnPHNZMdi01x5gT8qzwdO71NMXUtHQu6NpyyIrSqx5/OtRrRBb7RHx6gdKTTYE8nYwC&#10;8DHzVdmhRIVQyf4V1YiRx0Pe1Ob1TTz55B556bevHTnpU+m6O0kg+XvV/wAtLqbYApZeOPpWtplr&#10;Hbt5jHauD9319axobmtaSaM6W0+xJ8z4GPm5rDuzHJPwO/zcV0WtPE0R5Xj8OKwYIWkuS2futndX&#10;ZzM4JeRa0yzE7qScD6U/WIY44yGXt3rR062RY9wDDd93ntVHxAFU7Fbt/d6UuZyZpGKscfqsTbvM&#10;BY45yo/nVHy8ZBPQ+laWoxqX2K2eTn34rN2yNIw8zHbcO9elh/ePLxT5Rnls5V8HavQbetaEEKpH&#10;5ioemaigtvMyxf5f4ea0EtlRBt/ug5J4FXWkrWOfDx5pXKcrhEwH49RVUQ/aZAWPPTOOlXZoQOSv&#10;5UtrasXDEnuB781MPdjcqp707FuGACLeB/8AX7VBOkYXk7u/bmtB440h2l/wrPuQd/yDvXLvK51O&#10;XLFEdmim53O+7OK2Et9ikKGx7VT0+2UnewAXd+X+c1pRxmMM6lT/AL1TUuxUfMjkiQIVILepNNEY&#10;PII5bGMfpSSzKQWL59z2pIJGb51K7R7HrUpNI0clcacltqr0GfrUUyM5V24Pb86spEY2y5wq/wAX&#10;WqhCPNsl/wD1VcFqZ1JLlInUO+cfLnv3qaKIK+Tt3Z4PpUgtVcbg30xUgj/gG3146mtzmXcbHvBU&#10;hx7lulW49sjqQ3uV9aiihBmVowNvfvVjEalQjf726s5GkSzaptQkqD6LSm0REZwuCfUZzUMDgbRx&#10;8395uKuRGOWJS3PYVClaRo1zDYYJM4jHQk9qs28RIwRhun3elS28ShPnyf8Aebqam2CQiQtlf51r&#10;zXM1oUbt2RcD/gVeO/FzaWYKv0r2a7j3QuQOF7Y68fpXjPxbiZpCOnzEbT/Oin/EM8Q7UWct4RIG&#10;oqhODu+bivpX4S24+yp1wq9TXzZ4RXbqSbjxur6b+FUnl2CqQvCf5FZ4+KdMxyuT9odXdWodi5wM&#10;cEYrI1CwJOGHHb5a13mDyYlOeM4qpqZCn7teLTi+Y+i5/dOfmsQU8rC7s/lmnJp/Odq/7y9v0rSk&#10;t0f5lbPy/e5xSZG7BPVehXmui7MCkliZPkIxt5+Zff6VNPpI8vO7G44b5Rg1oRQYUKp+b/dqw8UT&#10;QYb+QxmtIzIlGxy97YOHVdx454yO1WLG3ckmI7mxj5mFXZbeMT5dst0H+fpT9Os8yqB8xznZ2rsh&#10;8KOOpL3h0FpLGWLjhv4tppHRVO1l56fWtX7G0sJwy/U9OlUJoD5igsd2O1EdxVPhuUNTkAjZEjye&#10;20dO9Yd1bmN9pXknvXRTQqflZl4Pf+dZl9ZmRsRr8w77e1Xze8LlbiUrS3CncG2/1qzEY8bgfYVE&#10;kTbAA/6VIufLJ+8c+laykYx0DeJRtk/vd6i1LRk1GNooxucrjatSx4EuAn8WC3rT72/GhXkWoyqW&#10;ReWXaenTP61nJc0LMHKVO8o7owtItbywvpNLCDcrfeAovhJZ687T5Bb5utTXms2c/iR9Tjbar8jj&#10;GeOgrmNf8VXGo+JVtYk2FXwVP5V5/K5c8UfRRjy4WjUk7ts+iP2fvjB4D/Zu+KGgfFnxvoTarb2V&#10;0DNZwqu9oypw4DYBIznrzX1L8e/+CjnwR+MXxl8B6h8KElWONimp3c9qYtiygL5XI6hse3oTXwXp&#10;lvZ+M9KTS7yRfMhQpuk6KvY/nxWt8N/hPcf8IdrGrw3sclxZyAxhXOT+P61tRxFTF5JVy2VryT9f&#10;I8PNsreH4hp5ivguv+CfWv7efhjxL4T8R6N8X/hXrF5Y3V5Zst5c2LMrBsfL8yc9yOvap/8Agnx4&#10;uj8TDUh4xu5G1iK6E0kt1IWldW7ktyTkd6tfsWftTSan4dj8NfEzwzDrEllH5EYuY9zbR909PQDn&#10;vXQfEb4XW2q2F98cfAMVrpWoW87LdWUZC4TtgYHrXyHEmV4virheeXV5OM4uN7J2fK079tbao+oy&#10;nJFQzJTTtTqJpS0fxbLuj6V+Mn7UWg6T4GXw3pl15Vx5OySRJOCMelfN2tfHqG5kWOPdtXjPPP8A&#10;9evK4/G1/wCOD5d1dO00bbNpH3iOK9AufhLp6aRb3Vpqcc9zIoMke3Gzjnrxmvi8x4XznjStGpmt&#10;TmVJJRSVlZeXVvqfoGUcOZDwxRVNq8pttvzPMf2bPHmpav8AHzx9qHltNdSXUYV/7kOAoH04r3jx&#10;j4/XTNMub5p1EyxncB24/wAa+dfAzyfDL48eKrrT4fNhvbKFJtqjhugbpR/wmUzeF9bg12aZbiXU&#10;3MCyOeI8jA9q+b4n4bxWOx1GjH+HTcLL0sn+p9XLK6eMxCq2Vklb0PA/ibqeran4ik1vUr6e5llk&#10;O5pstnk4GOg/lXWfAPwXH4uv5tWljZbe3UBonG1Xc44P+yOvvWX4wsoNQ8wm2b5WyrL95f8AJr0z&#10;4I2q6T4YhLtGY1Pmz7uN656H8hX6vWxEcHgVGEbbLse1LB2VrnfeMPjX4i+Hsmn/AAj+E3gw6rrW&#10;oHy1mkfbGzYxk46BeuOgArJ+MP7N3jCb4UwX/wAT/iHNP4yF211pN1HIyQwzZBESqOqgZGcdK89+&#10;PPxhsfD/AIe0jxZ8N9VvLW6a5uJLiVph5kEgfDLG4UHBJ+oArsND8Ta9rnwi8M6h8Q9f1HU1sNRa&#10;5h+33BklxIMMhdskqASACe9fNZ5gc8x1bDV6OJUKCkm4pXlK3S/Rd1bXqfGYTM/aZ99Sw9Npw1m3&#10;v5HFeBfhnf8Aiu28UWfjjUVW6s9KDzFWyBPnII6ZB6nGaqfFV7aXULOe5jVXjt0Vmj43BeM/l/Kv&#10;WXvfhhpHiDVLb4g+G7iW3n01hZ6jp115YSRWUxmUcll5wcc8V5p8YtDN/aw3KBY1K5XC9ARkV6Ml&#10;7ONK+jd72Pt8ozKOYZxXofyKP4or6Ze2eta7p3hq8nVG1K8h+zq3Vlfy8/j8rH8K8r+Afh3UdL+P&#10;+pRiLbHp8d1BqG1dv7xG2njtytesfDvwLqPi3RLLX4HkivdHulawkRV3SSKw+TJHUqW7967z4c/B&#10;3xN418cahquk2FvfaldRsLmOxhWOYTOMnzV/ve+eT6VdOeYU8ZUpU480JwsrbqV+3ozwOIMspYjM&#10;8Piqs1GOHk279nYyfhvomn3ekTvq1nHMsV0sixsuRyT6j3rP+LXh2T7RJ4isI2ZmXbKqxgKQB94k&#10;Drz1Jzx1rvF8Ba78P7ibQvEGmTWd3ExF1BcRmN1zyMhu3+RVLWtcsYLOSS5lX93Gzshb5ScHH+TX&#10;HUjVoVnCSafVM+pp4qnVarU2pRezWqt5HK/DTU4/D/ibTVu7lnhht3mvIPMIb512Jt6jOT6dAe1b&#10;Pwz/AGifDtvq91r/AI71jVv7J3MltfPbl2hVWcIhXcdoxkg5xjB4zxh6Bbald3d5quh2jXV400lv&#10;b2sabiRHAFBwe29mP4VyemeE9P1zQbjw0+6zmt73z4LqOYSvez4EQjBAGYxjjGck+xNe7lsacpJT&#10;lbks7d79GfmXHGMxEUoYaF5zTbfVJNWf5n0/+2b8T9Pufgv4b0DwxcxzXXiOzXWNQuo7H7Ozaaz/&#10;AOjPKikqJGIbLA/MAOORXyNqcr+Ehby3qLJfao0n2OHy9yxxg/6z/aHQAevXpXu37THiPS9T8Uxy&#10;xXxttNs9Jt9LlVnHlraWsKwoNueBgK3uSa8xmu/BHjnxfp3iu10fUptP06zmtd8hASYxMQAij5gG&#10;3Zz1O7sQaWaSp4rGTr7LZeiPquCqGIynh+jh6ibk05T9Xra/lovkZl38OtZTQYbjWZkhsbi4E7Wt&#10;wcPIWAwXyPn6YC42gDjvUf2Hw94ZjW30fTrG3YLumuJLIzsF3bcLllXJY9BkCvWvDPhxvjj4sTw9&#10;Prml6ZMunyXUMWsXC28UjhPlhBJxnG3qRxuPsPIvEvgXU/B+vahpOraesE1hdsk6ZwiFHIIJBwVz&#10;3BIPY15X1OtViq1T4b2XY+moZjha1Z4fmXtEk2vJ7epqWnjX4Z/2d5HxD8AWfiKxsW+0LHGi2d1t&#10;BXeqzgElD/dZSBn5SuRWxZfHLSPgRrlj41/Zb+NOvaDY3EnnW3hfxY0gg2uo3pvOI5FJJU4xjCnc&#10;2Bjyzw78Wrvw7qd3Bo+kWN9FcQBP9OhJEfzbiyenTg8ZBx3rofFPhLxD4/8ADP2VdPtbqyhWNWEy&#10;t/o6HAEkZD8NlhnOcg/gfcoYipQoJLRrZrRr5nkY7IcJVxF6i917xbvF3/uvS52nhz9pPxt4ftLz&#10;wFqySXnhjUy86aNczZjgmYNsuLWSMERMrkHKrhlUqRzx9Jfsq/ETTrjWbjxPcXclxG0luNYjiV0C&#10;PHDhrkqVX5ONh299or5Q+Enwum0zw34gu9O02K/XR7OJ/NluGDQSO5jIPXAT7xPGOOR0r6L+AHhr&#10;S9Bn8XW2kX8dpeXmgw2t55L+fBBGsYkM0fQHzHZm44CqB1r38llifaQlN3Wtr9j5PifL8tp4OrTp&#10;RSlpfl0XS7a6O3W2tjpvHPjjx5+zt8Zbrxf8ENbuNJ+3ZMytarPa3D8N5Midxhtw5DEHKsCcV5/+&#10;0R8XfiD8X/Ft58T/AB/4b8iO+05LeCTRZjFAqKMbtzBsgncSDg847V1158RdHtLO8utYaz1iPUd9&#10;jdSSKY/sywHaXiPzbWEhIBz0wDtNcH8SodNTxZJe/DzxLN9ja1habT2kAaDMYyhA+VgPXrzzzV5l&#10;i6+HpuHPeDd+Xt/wDmyPLcLLFQq1KCVVR5faWfvR03fR+o3x/wDG628dJpdj4I8GrpdnoulR208s&#10;kCCS8kCr5krhBhMsMgBjwfUmuF8QeKJY7GaG7hWESRl47qTdkbmHQ5xg4wDj60+4W6W4aUXIjudj&#10;od0XyOjDBUg57e3GK9osNB/Z4+J/7Ok2n+NLqHRPHHh/T2eFmRlXVAGJXnGJGZeMH5lbHUcV5lOh&#10;/alSUuZJ2ur6Xt2PpKtfD8OYakvZSlTckm1eTV3u921fc+RvHfj/AMQaLNb2Ol3M80c7bZomui3P&#10;YgA+x5qPw98RtKi8R29z410ySS1jjTzkEJkDLzy3TufxA4zXdSfsxeJfGviw+DfDNtD5kkn/AB9i&#10;QqkaEgh89gBzwc+lepeHP+CVv7RKeH7/AOIPh/WNP8TXkcJa7hbcpnlByC245Oc5LZySvua5sOpS&#10;rckVdrW256eaZ7kWBw6VepGHN3dt9vJXPn74r6lNDti+HVjbapp84QtdSSFHhXHG5ZFAGOnDcgCq&#10;vhT4teONH8FPJ4l+C9xqlvprNHZ/2fqHkFpplcCViAVKIqHO3kkKB1zXXanqmqeBtZ/4Vh8RvhH/&#10;AMIvrkn+qvmhke1uX69SSUXAPKnjqfbgPFfhqe616YR/ETULe4VfMMSc7l28BGIGeMjkjpX02DqU&#10;ZWejv9x8tmVTEVKK9nG6Wt7q/wCBQ+GHiX4iavqsy+PIFhjmiH2xlt0VHXOEGxsbjz97PWuh8d/s&#10;66fr2lyH4barJZX2p3CkjT1XcjEjG0qQBz2B4rg7PxBpeia9HpUd7PdxXQ3zSPqHmuSGOVY9VPtX&#10;unwx8YW2mS2/9jQW6eXwPtEYd4m/vfMDyByPTqK4MdHFYfEc1OKSf9eh62DrRxGXrnbcl00MH4de&#10;FPj38KdN0XRPGF3b+I7G6hm+2WWosyyyJDOw43H7xC4GCc4OBk19TeFRojW8d9o+jC3Vo0LW+0fu&#10;Tjnoo5zweO1ed6Xq2m3V7B4k1eYz38Mny+ZcPJjaAAcnvksepx2xkZ7vSfFttq0UgjjWP92wOCVJ&#10;JPUADrnv+tRhaXLWc5WTex4+aVK2IoxVtlq1p+ByXxb1OKfV/PbaqsgCnPoTzXlfxFvLQ21rILaO&#10;aOO4XzIl/wCWgzzk44/WvSPiPb2+pnztPHZl2sOFHfqOBx/9evD/AIreL4rCA6RYxMsysRuH8Pp3&#10;rhzBVPaNs9TKacXTiomZ8SvFthpvhaTw1a2sbWrSAtucNjJ/GvPp4vD0ttMyaIrSTRqqzRzOphbI&#10;O5QDgnAI+YEc1V1rV2spzZ3EzSrK2ZEZuV49+/NVFvJVxIsD+QzbYpG7sO31FeS3VUuZOx9ZTo04&#10;0+Us3fhwSMW0fUlWNsbfN+/0GQcAAn6d+OajtNB1CW4j025tYy3mFRJJKqxhj13PnGOAOuKj+3bF&#10;RjKcL907h/nNaiXod47NI1OURygfG7cB1P8AD1FVDE14vXUmrRjKOhrWenalfeEodFs7uby5pl2w&#10;tc/ugMsTx0LMdp/A1Cnh698NXIe9hELNkeZJHuDLt5I9R7U6w8US6c81xb3DRGS2ZI4fL3KpLAFf&#10;m6LtLEHkjIqa48R2Oo2S2OpFWMi/uXZT0x69vWpqY2pzWtoeb9TUZXMtYbbz8xx4AbIVQA271z2r&#10;ZjisrYeRCqtOoKtNIwx16rxyfzrnNemtLOf7DFOfMaPMqqf9V3APbn9BWbdeJ5LP/Rp7qRckhlK5&#10;2/r170SqKpHTczeB5tjtHsXuLdLdrs/K5C4f5een4884qvZeFru51QXMjthWG9G5B925GBXKxePZ&#10;bYs32tkfdjEsZGSCRjrjp+tbHh/xzLLF5sbruXl42bqvAPHPTIPTnpXL7OaldnPWwfLHY6rWvDun&#10;ac8aI7SW/nMzrG5LRYwD+Hf1rjL231CxGbCZoLiM7tyMNz9SrD8O3cde9besfEC2t9uqWlxGVmVl&#10;jLMuEbA3qwx0yAAfcVyms+M7q9vPtEEUaSeWCqxNjBzx1z+WelCjy2tZnnrBOW6F0F9RlvbrT9Xh&#10;hkhuo3WV5bcFo3I++vHBz+dcp4gtLlbqa2kLKizErHuHbPXt0zW7qfiG9kkkPlLHMwxLtK4LHvwe&#10;4P4Vg6jqGoXM3n3MUOZF4CvheD9fau2m5X6GMsujLoRrZ2yWq+fewkt8xXyzx0yOR/L+6e2Mkt1L&#10;5EYz8isfLiCgHGeD9PrVOJnZctOnmLnbiQH/ACaeWgEX7+78uTOZZPMzn/ZA+lenTrRjrc46mXqP&#10;Qs3d1LJGB9lbG35lXBXnjJGOv41lWlvaRSPbvFuk4xzyMdSMe3pW3oenWeqPdXLazHpsNpbM810z&#10;fN6KqLkF3ZsKAPXJwASOfu3tw8dwsuOAuduCe+T711/WI6M5vqck9jY0y5TSSWjvo4/MyGTqMYz+&#10;dNm1kwWLy2zKouFPmLI3JAP1B61nx3cKQm28ptpQ/wAPA5znP4VT1PVYIo1higX5f14xVrGU5aR1&#10;I+qyT1Regliv7o2gVYVZh++ZeEHfj+lMk06WSc2ylcM2EYNhXI/+t+hrOttVliffFGuSfmPUj6e9&#10;WItXm1S4jW4uJDtkZl+b5ccgDHr0rOeKlFaRK+quT3LVxo+n2Ss007SN5e5UUj9f8/1qK/1iVbBo&#10;Yf3casvlxpjlvXvnNLr9/ZzWsc2nMI44iIwrEbnbBLH6Z6fhXJ/Evxha+FfCrdPtFwSIf94jHXPQ&#10;Cs40qmMqQi1v0OXFVqeDw0530SZ5D411Y6n4ou5gd/78hWwOccVnwDcgyOh6+/pUMcck8pd3BZuS&#10;zfjV62hXcoMnyrxz61+gRjGlTUV0R+Qyk61aU31dy1ZWbsMp83YL6VraZaKY2gEDGQsGDbuMY6dP&#10;Wq+mwxp90bvmHHrXRaUiMEyiK3Xcvda8/EVrI7sPTTHWGnPtWJW+Vmy3y45//VWpZaW+fLd93ZSx&#10;zj29hVrTbBWbbJFuz/e4rU/s+KF1Xevb7p9s/pXiVsRLoe3Roo0LDQrS406ObfGsqRttCqFDke9O&#10;tLEzL8sJdY+GwpIX3rf+H+o6FpHlHWiqxyXGwzCASNGMHL7T1xxitnSodFsvFHkX1xJ/ZKxyTQrJ&#10;ndOACVjYgZKlsdsZNckoupG56EXGJxMYkjQxEbcNz8tOzGzhYW+YfeO2rmrtd3mq3GrX1iYTcTM7&#10;QLD5YGecAdhWl4R8Ca3411yLw14W0i4vL64z5NvGoBOBk5JIAAGSTmvPlTlzWSbOuNXljdspnTYr&#10;R40EscisituibcBkZwfQ+3avd9V03wx8Pv2SNDu9F8T2sniPxrqky64YlZnsNItgAsQAGN0spDMw&#10;JO1NvTNeZN8OLSw8D3GrSeMrWPXre+EC6B5ZeVotufN3DjHQAe+awrvxJ48tfCDfDi+1eYaYLn7T&#10;9ma2VW3NjI34Dhe+3OCe2a6HkNTER/eq21rmcsVGckoN6duvkSeKviBo4DaT4GjEVqiBZLiYkySH&#10;1/PtUHhfRZdXVnSTdIqkszDJNc21ktvMFZtq9F3Vc03xFLpMvnW980RjPylX5/SvUwuX0MFTUI62&#10;6nVTlUqPmZ2WnW0tmFyPL3f3lxkeorRfUXe3a4j3NkeW3y/dXtzXIJ4pa62752+Xjcewx71MNUwV&#10;JuFC7ctu5z6VXNTUj2sPRqSidHcXclqizB8H+FR6evWruieNZdHX7LaagI/OlDNPGBuXnseo/DrX&#10;CSa/NPMtn57SAD5V6/1rbXwdrFt4msdB1+8j0pbzy2+1XOVjSNzw/rj3pc3Y9KNOMY2mfY37DP7R&#10;Xh3w7oGufDvxRDZfYpoZri3u5JP3x65zt+96+uK8t+MA0jxnr9/qfhjWftawXawpYwqdwZs4bBHP&#10;JH51w3gq08JeC9T8SW9z4xt76OwXybG6t7gIbxmIA8tTywHU+wrI8P8AijxBpfiqHWdGu/LkW9W4&#10;WPJO51OR0PPNPEYpVIRpz2PPo5bTo4ipiKW7tp0OP+M+l+KdB8vTfEelSW01nMyTQzRkMrZP3q4W&#10;G4UyEIxG7+Ve2ftc/EHUfiJNHr3iO0tY9Qu2H2iS1VlViv8AHhuSSOenp6V4baNidp8nbu4rGjTj&#10;Gjoetga1Ry97qdJoEjWjpKG5ZsAhq7y0Zbm03I/KkevNcHpd950cEH2SNVi++0fDPk9+f6V2GiTP&#10;JPEgZVXg/O3864cRBM9b2ljotBuFgm3ltitwzNxmr19es4kjErLv5LA9fasltSzO0527mfKqgwMV&#10;pMZ5NNOppCvl8bjt6V5M6d6qaRy5hL/Z22VdPjh82Ryx+ROCxz+Jrh9Wtxqevu38O4np2Fd5Aojs&#10;JJ2cHcvze3/1q4sRoLq4uGwpX7uG6+n6V9ZRlLC5fdPVn4nmNOOOzlQa0SuZs+1LpkXHHH1qCZwZ&#10;PvVPK6rIzmYH29f85qvMBkeUArD2r2qPwq58DjbfWJ27ha3H73azK2eRWxZMV+Z1HvjtWLDhZMAL&#10;xjowrTs5JS64Kn0z2rar8Jy0X7xdnw4ZtvOOMVjamwK7f13da2Zh8ow21h932rF1CJGcoMdTwzda&#10;xp7m1bVGZuWVmyq8Zz7f5/rUkMLksEYFV5+7TxAvmsX299vp9KtQQKiZjVf++q6eY41FsoT237tj&#10;jr2FZ0qELgN06ba2L1HWMpEedvzdayZcL1/h59hVQdyZFchll4Bx/n3p0KhpNobHzdyKWT5nwg+b&#10;PRqfbRnbu59BWmxmWbZGC7mC+vrSXYAXKL9ctRlo2AVyB1z6VFPJuDBmqEinsUL1lLYH/jtUnKA4&#10;27fct0+tXbgbmZi4P/AqqPEzMOOrVoZPcbBgfOB+Y6U/ClDuAx0bH8qms4WC7GX86k+zP5OaUio3&#10;MW+YoWJb+Ie1U9+3gPWhqVoxJQ/TFU1tsZ4X/gX1qvMiSP6apoNwxGQdvVj3FY+pWKE7rdf96tyS&#10;MSFRE21KhuLeOWPCDA/iIr7c+ATORnsNrbUUHPtWH4o8Jwa1askqAyDjp1rs7i0ZG2xD5f8Aaqpd&#10;2cSvtQZasZQ5om9OrKMro+Ef23P2E/Dfxk0W4YabHDqSqTHJ5eN5x6+tflP8Yv2ZPiB8HvEs2ia5&#10;oU2xZCI5PLOCtf0Xa94XtNbtGgubdS38LbeleGfGH9lPQPGCtHrGgWt5/tPAGKj69a82phJRloet&#10;TxUZx13Pwag8F687eUmkzMeu3yzWhZfDLxVMvy6Jcf8Aflq/ZTw3+wj8ObW623XhKH733SD/AIV6&#10;JpX7Gfw1tLVFtfCFmrN95mi3UfVJctwliNT8OYPhf4wWMFfD10yk4H7k/wCFT/8ACtvFlu+6bQrg&#10;d+YTX7s2n7F/gOf5ZPB1mQw4zb1Mf2H/AIcy7rW68A2Lf3WENcsqUubQf1yJ+Dcnh3VVmEVxp80b&#10;Dj5ozV6HwxLB/rohnHRhX7fa1+wB8KLyN/tHgCyLKPlZU6/gRXCeJP8AgmN8IfEUDPB4T8mQcO0G&#10;f5Y4rOphqko+6dNHHU/tH5EWWkm1OWx7baka3Z5drABRX6ceKf8Agjh4GnQyaRrN9as3bZuFeVeM&#10;/wDgjt4803M3hfxbb3XzHZFJGyn9RXJLA4qOrid0MwwstLnxEsDAgfK39KmS1x8pXg4wcV9CeMv+&#10;Cc/7QvhNJLhPCn2yOPlmtfm/pXmfiD4KfEfwqdmteD76DqDvgI6d+lYSpzh8SOqNalLaSOMt7cxj&#10;5ufx61NHEu/AGfTitNtBuYn23EJjP91lxSWunFZQ3l9/m46f/XrnlHqzqi77D7PTi6/Ku75qdqGn&#10;tEvI29OgrotN0weQAyZ9gKZqumpJGxZV6Y5/nXG5XqWO1RtA42SENcY298Y210Oh6UBb5AySOD/n&#10;pWfFY5uzuXdhveuqs7eNIkVT/wABJ61vW0gjGiuapcoz2LRx5RO/r0FY7wNNdMcKfmrqrxRHG5KD&#10;7p/hrDjtTKxLqoyeDWFG9mzeqVRbqhVcdOOOtOKYjwQoP0q5Hagncce9Pa2UKduen8XUVoTzGPIu&#10;V3heOaiYbBtKjPOK17qzTZtC47EYqpLYbG3bfm/WqitSZSIdNhkZhjpu5+taX2Vt20Ht1pmm2kud&#10;2wFVrUhgVEYnk9hnrU1PiNKfwmQ0YaXJPfPTOatwplsFR69aebf999zjovy9c9KuWlk8koGV47el&#10;RJGilrYhltCxUufu8YHepxbooU7R647fSrUtu7OuR06dc0+4tjwSi1lzaKxslqa+huhtk2gDH3fa&#10;r7vFEjPMdo6fSsOxkmtuM/WpL2+uJE8tR17YrlnC8jqjO0bGbrzR3EheM9TgGsloiQxYVrTwLInT&#10;LdT8vSq8sGU3Ee3WuilExn7xzrwjzWAUf402eEDk/VvzrSlsmMmEj796gmtG3ffX71dTMafMjMki&#10;aV+eO4HpTokxGVfqeW461blgUEoPvf1qKeJseUdv3eDUy+E2otuRTfaMnPf0/Wr+kA/LnGcdxWcV&#10;Q8ErV/T5CGXZg4PTrWkdabFUl+8RrBI2fewztX+Hv/n+dVbrY+Tj/wAdq2jRCPPHzDj86ryyAH94&#10;FzXn1I8x6dGpy2M253RxNvf6Vkh42uiFI+9j61qX7Anjae4z3rNCmOf/AIF/CK2wsbXIxkuaJpWq&#10;LKuQc/7XrzS3EIRGAGf7tT6dbl7fIbn+VNvI9u7JwKvm/eWMoxvSM+Jf34yf4u/euislwigY5HGe&#10;30rnVd0uAUPt7iuo01VkUOT6CtMVL3EY4OP7xhMVFvjH3Rms1JQ0nPVe/pW7eWySW37w7l6delYA&#10;gYTZU4AOOO9ZYSzOjHc0bGpYHfIrZOeiturat7beuQBnn3zxWNph/fBWz04NdDaSKg+QZK9cdBWe&#10;KUtysDJLcgu7NkjKhdvYcis6WJETAbbtPeukuLdJYgR97oPrWTd6a2cOffFclGTijvq+/sUbZ080&#10;J/d+9g8irUcq5yqjt/D+tNgsSrbtuM9z16VJHCAM7l6V0/WY9Tm+rSZNG7DlSvrxT40eZiNv3uOa&#10;ZbwzMVVXH+0OuePetrStL8xfn/u/3etebjMXy6o9LB4VS6GXHau3RTw2D83SrtnYvuLueP1rZTS1&#10;H8Xv8vTrTzZwQYXCrjrwK8mWYVJbHsU8DSjuJpiSRS72/wCAgnr71sQ3Uoj2lvzPSs6ElTlRn6Vo&#10;6ZAZ5Npbv654rB1pVPiKdONPSI17bfGshxn/AHe9TWOlhXZyny/yrUgsN6gN2/Sp5rVIx8p/3ccV&#10;34epFRPNxUbysZkVkqESB/l3cYPSo7qad127uO+O9WJ5GB6+3NVY5FncRh13entWkoupIxpy5EO0&#10;+22OZz1HGPWrk99FGm12Xvz2NEUOBkNjHp92svWLyONGCn5lb+9XRRionPUlJkOqX6SLhm9gKbpF&#10;vJI+9vX7yis2Oc3k2znDcDc3v9a6LS7QxIuxgue+7gVclYzi7ysy4/7uPYG/h/ya5nxFeshYl19M&#10;qe/+fet/V2MMHzn7vT0rjtalM5MjP+K9BUQknI1nFxiZ9xPvf5X6c/N9aSWNFjEYILM3zcU+2EYB&#10;Lvg8hfyqMHZJukPc17OH+G542KleTQ7T7ZhLsJ+U8bq0/kC4VM8cVSWRIB5cKnd1yRUv2vjJZV/D&#10;pWVWXNKxVCPLEdOMSnp7dz9KfZoOGHHOW9qotcebMyrJz+nSr9qC0Xy+n3jSlLliTF81QfM6j5fl&#10;+XouOtU3wzbmb+LjaOtWblAxYpgf7XrVeODedu7nP0rKFjSq3sX7KJI04PvViR0IaMNj/P1qS3tG&#10;EQBOP7y4pkiMu5kcegNZSlzSNo+7EzrqRTJgj5R7e9WQiqF2Hng/h6VEQGk3sAQP71WEASTrz1rS&#10;WxnH4iRsiPhfm61VNqDIzZ564UVamfbtjWTae5/z2pttLlgxA/wqab0CUbjo4lQKgHb86dHEdvB+&#10;bHbqatxW8Ji3j+JfT/PNSRwlF2gDI+9zzV8xPLYoQxMsrA9vSnXMePk/iYfNhasRwYkMhbPp74pG&#10;hMkxbP4VnzXkV9kYkLGJUB/WrltHJnGO3pUccKrznuRV23URDzCB8p+8TU/aNCSGSElvlA/rU8ci&#10;oNxxx29arrDtOYyuOwzU7wNINucc5b8q3Wxzu9yO6IMDAn7q9f61498U5UMzZb7vPTpXsl/thg8t&#10;Sv3eF7/WvCfi5fSLdsgGdy8gLWuHp81Q5cXU5aLRk+BkSbVFUj7rfdPFfUPw004jT42RfY/lXzN8&#10;LEE+tRb23Lnk9v8APWvrz4aaZF/ZkflsuNvI9KxzWXs1ZCydczuF5ZSRhSvDd+9Z93EUk2lfvY3E&#10;DjGTXY3emRsvmh84rIvtMxzI2fm7968GnU97U+jlG8dDnpcgBSuQW5bvVeVwh3A8Bf8AP9a1ry0M&#10;ILnAOc4FY2p7Y/lQ+5VV612KPMcsp8ty1Fdb02+aMj2oF+oTJxn1FZqXLqu1s5/nUN1eMiqoXOBn&#10;bWkYW0M5VOZXLd5NvkWQ/eBzxWno0cPyuWG7b6dDXL2t87XCp2Y9M9K3tLmYPkPja2cetdUY2jY5&#10;ZSvI6FI025iNZmq+WG4IVvXB5z0rSE5S1yJM/QVj6jNI53q6r2GRWUX7xvb3CrlWYru/2f1qtcuF&#10;iYK5JHrUu4ouflPPeqf2jzSVl5z23f59KcoylIcfdhYjES7wQf8Ax6o/LG/hge23mpk2iTnsO5FS&#10;R27STZBG4dTycV0WfKc1/eI7e3ZjtVcY/i64qPxJYvNp+yRxg5X6HpmtizsRI67l/wDr0nivTPO0&#10;5nQjI+72zxWdR8tFs6cLTjUxUYPZs80SwnQR2krs2xsq3PeodU0S3Mi3Kp82clu5GK2jZul+Iw3+&#10;9g1bexS4vI9K28yMQjf414lGpW15ep9diqeDpuCnoo2t+SE8G3zafdxvbuvz8OvXI969E+AvhV/H&#10;PikeA453We+uvKt2UkfOxwpIzzg1xfgHSLG38Srp2pbt8MmfLVR83oee9exfDSS0+G3xB0b4naVE&#10;rQ2moCSWPHG5TnafxrvwtKH1lSltpc8vNp1JZVOMY3d3b7j0Sx+CXjX9mn4vx+EvGDbbq5skubSS&#10;FTtk56fhzR8VviFqmr3bQwzTQmVGRrNXIUuD3HvXon7XP7W3wr+MXjTwL4i8G28i3lim2+aa2I25&#10;A/d5ON3PpkV574vgtvEfjP8AtOLT1VdobbH7its/VHC1X7B3iz3fDPFVsZheXEx96Pf1OS8AaZd2&#10;07BDIsr7ju54NdT4P8WeO9Ru7rw/4uv7yPyuYbq1UklegBA/LrTdH8UpoviabwwBbwNPH/o80qjr&#10;npVfRPjVpOgeLm07xTbSWN4rFY54ceWxB7g8H17181L61UpuWG+JdHs/Wx+h5pmmCy+oqeKVlJe7&#10;J7X9ehDJ488Pz/EEeFbuzkg8to21K7kTa7bcsN3Q9P51zvxJ8XaY/iSRtP1q3uLW4kybdowdq565&#10;HIr0bxb4XsfiTZ6jrttaQG9miCxXUMahjgAckV8w+PvDniHwvrskEszRyxMPmZSNvPY/pXJWUo1I&#10;urC0mlfqr+R9Bw5SjjacpSqJvoltbod74v0nQrmKG60F2WOXiTd1Vh7V1fwm+C3jv4taZceEvC+u&#10;WumyXVpGi3txk+WN2G2qOpx07V4n4L8fa6dWi0nVjJPHu/5aMd2SccE5+n4V9R/D+ztYdDhvNKmm&#10;guNoddrlXXjqCp49etebndSpPAtUnaXQ7sfQxeHoSjCVpPaVrr7ja+N/7MvgHSPhd4f+FbW0KWuk&#10;xu/2gYF1d3GBwTjOwnczZ9BXFfEPQ5rX4cXGk6Ta72tbRfJjjXgsuDXS6hdXDXzarfanNcS/8tHu&#10;Jmkb6ZYnj26VleINZ+2WksEEJ2yKR1wcY7etfIcN080wuBp4TFVnU5G2na27vr56ni5LkccvqTry&#10;fNUqaykcL4/+IWneDGtItT0hby3vrWNZIXkK5Prn1zj+VXvGGkr4nnXTtIlaRPJRWbyuAxAxgdTy&#10;cYAzWpqnwZ8AfGXwFbprElx/alnOv2Wa1lVFiUPltwPXKkjjnIFdN8PNQ0z4f/Ffwj4kt2huPmkm&#10;voGfP2VXcxQsR/eJV/px+P2uHp08VTjScWnFu7frpbuctPEYjKczxmNjDWSXKu7im3f7tzzj4s/D&#10;v4l/CT4R366TK0OrytGLCOWMp5bOyqG+fA4z1/Wux/4JnXel63+0v4f8Q/Fbxh/YtrqulLdyRvcG&#10;FLu8QhGiJJ4y6luTzg4r73/aH/ZusfjP+yvqGpatYxzeILfS2vtNXaOGVd4jJ77hx7Zz2r8xfhxo&#10;XhTwx4u0fRLWaa3vpppIWt7py/lKWZxjPb5j+INfUY+nT4X9lWrxutJ69l37HzOR8Qx8Q8nx1GU/&#10;Zy5ZQlbo3s1f7j7/AP8Agp3qvwV8Z6BdaF4evwvjrw7ZJfRtbxcTWrH95CzdCRHmQDqOD3r8zdS+&#10;KutP4vt7TQ9RkZY9nytbhSPmxtIIIY4Oc+9fSHi74M/Gv4b+Grrx74s8NN9l+yzbtWtSphEXl7VJ&#10;IPcdsV8t6XeaVJrum6ilorzW9zE0jR4PccnHsa5c5zCnmmKjilTS50rNduj8zu8K8LLA8N18J7R1&#10;I05NJvu1ql2R6p4Xk8U+AvDWsfE/RPC2o6tYyah5d15Ue82tu8jLvfjA3ck+2M4q1+zV+zZryfG+&#10;a6WRbeCzlWeK0kuVnSGZwWAO1iPMQNjaAOgPFM+K3xE+Kngr4R69d/s151aLXtLtEkdpIpprSYtM&#10;bgrnBVo2VVIQDAesb9nj42+KPBf7IR8L+CtCuI/GU15KniTUo7lZrpI2fLyxDn5iMLubIQKMAkcb&#10;RwdOhgnVpfE7XvY+Rx+YYrOOKo4Xl5baRk7ped72X/DHpX7Vnin4C+GvA15+z/4B+z654xvr63/t&#10;ZLCYF7GMMHaS5lAIQZAIjyMnHbk+W3NxL8MNNexs7a3kmhmW3t5vMXaGG4lgvRlBPXoSMmtb4R/s&#10;k6joVouqafLdalFff6bqUkcMkawlhndNK2BIQcjAHJya5z4ja7b6v4i87w1pD3kGh2RQvDGTA8x/&#10;hxtOex7DCN6ivja2Iw9WtKlTndx+LX+vkfsmR4TC4Wi6Sre0e8n5/otCh4j8T3ht4dGv/P1Bo1fa&#10;qSjBmf5ydudxX5sdMHPFYXiDUvEOqeTLcPLHM0fzafLK03mMAXZ8Ywo74Pft3qAeK7ido7i6iSK/&#10;V2FrdQwmNkQtkKR/dDE4A7cdOK9U+CegSTWGu/GbVbKSaHw9Ys0cjIG866YYA6gY6ZGT1HHNexha&#10;EcU404f15noYzEU8touvNLsvO/Q9F/4JMfsr+D/in4s8W/Gr48eE7STwh4b0eSK4XWIB5JuGO5jg&#10;/dMcasT3BcVU8M6Z4f1D4ga94e8AWTDTbfW7qPRzIgBFjtaSEe7AEdcZO3NfRXj59N/ZE/4Jg+G/&#10;CuqaDb6prXjSZbu40e5uJI0vLm4HnBJmjIby48xs+GG5YiuRuzUPwL8B6Vpfww/4WhY+Et1gL6T7&#10;DY2tj9pVVltIG8liSWfEjPGGKkgKoOCM199LJ4Rp4fCxtdJyl316eiPwGlxzUxWcY/G1JSak1CnG&#10;/uWi7Xt3b6nnfgfwvBpmr+JIbj7NZafHAZP7Wt2/camABm1k5bJK7XUj7pBxxxVHVrzU/hbpH/Cz&#10;PB6z3dvqFhHpszJa+b9nmjgKrI20g4YocZHDA56mvXvCvhOaze20DwxfW91p8NrIZ7W8j8ySaBZG&#10;Ma5ABjwTIpLcfKRk4qnovhCy1n4fXHhHwhN5moa5dN88Oo+R5UQMbNIdxVgoJkBKDOTx1xXTWy32&#10;dNez0aTsd1HPues51VzJuN10t1b7bHzX4UvLDXbuYaxo9jp32HR4mu7i3maZryXep3bCMMzMcsow&#10;M5O7rnD8R6Ve674luvEOg6fcWsKXDKiwqUEaDocDp24r6M+EvgnR/Ddrqer+JNBW4t49Sa1kvlVZ&#10;N0fm8rkDsAWIGCS4OBgCvpLwd+z98ILvwrJ4p8H+F7LV7uS1kkha5mDrLkZC7flGMjHOSK8b/V7H&#10;Znb3ku99z3Mb4gZXw7UcnSlJOyVnp3e5+d+gN4j8RKtqbJrq4GVims4x5u4dFPbpk5Pp3os9C+Ik&#10;WqSQolzDtkUzSPIVbIIxkDP09K+sf2gfgn4T8OR2fjD4feFZI7FrlnmutPUqLeTdlldQDnDE8H3H&#10;pXmd34U8PXl+Nce8uJFvpivnNHtRyMcYGCuOD0BrycTkOLwF4rVrttY9zAcZ4LNKKrUkkpdHun2O&#10;ctv2b/i74q+GWtat4J1y40/WDo8osWt49ryyYJC89P7oI9jVr/gkP+2H8Sta1PXP2bviVquoR65Z&#10;R77ea+/1lxBu2ujg87kJHPXB64FfT3wM8UaD4b0CCDW5I441by/tDXQCnHU/NyRiviP9s3TW/Y5/&#10;b98P/td+C43n8J+JLotefZZAwWTZtuIeuBldsqgY53Hsa56FHEYeLd7Tls+v/DNHxuMx8s/rV8tx&#10;NNWabg7aNrVL9T7F/a8tPhv4c+Hup+JPHulGazjt2RpIYsPGX+U4YcqDnBPFfno/wb8K/GawupfC&#10;PxAjhvIWwLK8hLSbckfMc5GOnA9xjrX6VaJ4/wDhT+0V4ZmsNL1iz1L+29KMlla3G0pdqy8oDnG4&#10;DkqcHuOM4+E/GX7Dvxc0vxTcaj8KPA2rI1reK6WNruE0S9N0bfclQgdCTnpXpYLBV6NnTektU1qk&#10;+qfmLhfMoYPDVMPiXyTg1dSdrryv07nj/jn/AIJ5fta6b4fj8aeCfAC+JrZWaRF0vc0j8jOTjP8A&#10;6Fz0rjNJ+Il1oXiJfDuuabqWn6jDaxnUNN1SAxzQsGIIIODgMDz6Hjiv0v8A2dfi/wCNvg1oln8J&#10;vHf2yLVNQnmcSNoskK6dGioFbEg2u7ksWjRjtVeDk12n7Sn7I37Pv7TfgBdV8SaNZaLrVsN9j4hW&#10;LZJZyt8yiTDBmjY87ScYPGOo+iq4H61hfcleaWqf6Cw/G0srzRwxlH9zNtRnHt3t/kfAOgfGTT7L&#10;V7PSJNDeW3ktY3a4IBU7/qc8Y+leuaEnhS7e4vdK1eAySRB/Ljzt2kkcD6g9M15L+0D+zf4++APi&#10;NdD8XIIZLHcVltf9Xe22TsniJJyvPTqCRnoax7/4nXGheHIb7wqs1vFJDGkwmYMVkH+sdAc7QzZI&#10;APQj058XkqU5e+tj7f8A2XMqUKuFneMuq2N7xt4rktZL63kmKyqrFfI6Dj69a+ePEHir7ZeTTQ3c&#10;huCxDK1uCU4I6/j+YFdPefEK6gumuZJZipDGdPM+/wA+5OPwFcHc6jd3mqzX8t0s0zv9/aMMNuPT&#10;HT9a8+tTc7Nn0OBhToppmbrH2knzbhwwmjwsjLuww6E88ehrLtNUaCT7FeTFlbIZecBiOSPQ9K1f&#10;EZ+06TDcw3wWRZiGG3GwcDn3PP8Ak1iLpM/neREZJpFwZIkjw23Gd/PYjP8AOuOVPlPShiIuJevZ&#10;IkaPywF/dD7sm4PyQW/MdPapbe9hNn5EirJMvO7zD86dcH64qjJAqWYZJ1yJCCuN2zvgnPp3Hv61&#10;bu/EF9f+GYtOure3aPTWZo5orVUc7ygIkkA3OBhQAScbuOuawlDoHttkje8AaPqPxD8aaf4QsHka&#10;bUrox26/xs20nYB3Y42qO5wByazdWvb7SEk0+YwYZvJcswbaw4YE9uevpise8uZYL+GfRdUk+1RL&#10;G0YhJ3iTPG3HcHBHOf51nah4gFzdz3F4fOaaYGdmlPz88nJzyPU8/Wn7GMorTU55VKntL3XLbbz9&#10;S3ca4Y5VhSTlGOGVjyxPTmsnUdaluN5kZnff8wznHrVG5mPnSPbSySQqwcsyY+9jtk9+PesvUtUz&#10;dL5J/duvKleRnFdVPC+RarLoaw1eVWXcRJ6FmP1rqZtd0e8MlzaPHHJH/wAe9wsn33xyCPQjP44r&#10;zj7Ww68ipLS9jDsk0u1WICsD9zkds+maqpgo1EZ1K0dztIdeNlqn9pm0WTyWVri3ZcYyeWUdP503&#10;Wdd0e/1CO4sn8ppADD+7CgKB9044J61zuo316ZbeTUYfLSSAPazIhXeh6MM/eXr7elV7uS4unNwk&#10;yvu+88f8PXp6Vz/U1G1zF4qEtUWrrWJTKZlK5Ldhgr7VG+sBImE87N/c3HoecEZ6D2x3rNlkgC/6&#10;3cxJBHOf/r1XuJtiZX727lW5/PmuqGFg7KxzVcUaD3QRVLS/UVNa6iIywjjDKchd3X6/lWCL1yWk&#10;LqFHKq3GauQ3ShysjKB0TnH41pLC+6cM8RzGhJfOsqyIhyo/hzxVe5ndrIv8rfxf7X8+KqzTpE4j&#10;eTG3kMrfpVi6s7yGxju7mzeOG+haS1d14lXcVDKf4huBGR3FONGMbXOCpiOhLaXTzlz5m5m3Mw3Y&#10;x9BVmayt7jw/fahcyNC9vEhgEmP3rE42DByCB83Q8A5xxWbpEc9neLc38CzKhBktvM271B7EZwDj&#10;r2z3rQ8XahBaJDYWh8tYyXuFR2P70qoYfNjIUADPTIbGRgm/Z8tT3TllWvozIhkO5WQMrf3j3FXY&#10;bl8/ZIj8sjLvk2/d56AdeM1ly3aMR5SttP3mZs5/+tTmnhQeZJtyv3dp6/lW3sebVozlWXLZGldK&#10;bR5FuYlRlIZtwxjA9T2rxP4n+KH8UeInWKdnt7f5F3N1x1Ndl8TfHsGlaG2j2KqLqb5BJu5WPnOe&#10;evIxXlBBYf7x719Bk+D9netJeh+ecUZrGpbCwe2/+RoxyaaunRGKaVrhtwuI3gCog424bcdx654G&#10;PepIZAqkRn71Z8DZ47elXrYNiN4iuc9q9ipFHy1OTZuaApnlWLzPmUZ5br7c966bSZUSFGDLzzhe&#10;CAT/AJ6Vy9jBdRjzXj+Zlz5fT8a2tHuJZ5I7WS4jj/ebQ0kgC/n2Ga8nEQ5j1sO+Xc7CzugIlaRW&#10;Ax8tX7a6Dy581emM8Vzmm3MjjyWYbhnr09a0rcooRVfDsR+6I+g4+ua8iph5S2PUp1ux0Wj6pDY3&#10;CziGNuwDLnn8a7DT/ivqFvpa6LpGg2sc6sPM1B4PMkYDpgMdqn8x9OtcVp1l9pk2TL5Zj++nRt3v&#10;Xa+D/Ct7r17Z+HvDuntdXl5MsVtDGu55HYgAAdScmso0ZR91bnpU6Mqked6JF74e/Dzxp8Z/F1ro&#10;kNxdN9outk2oTRM0cPGSWI9h0r65/ZF/ZB03xd4cGj+KfDa6bcXVjcnw/q0N0DHr2xhvRmzugYAc&#10;EDJ3HI4xXsn/AAT5Oo/COxj+AmsfArxRrOoRmZtS1j7PHb6fYSygEE+cFdnXlTgMOcivV/iX8Jvi&#10;z8PvDcKfDyfRdD0jRJmn+w6bYG4uJLd/9a4diqiQHLEAD73X0+owuW0cNRVW13bU+Mx2dVKmLlhk&#10;+XXR33R+eviX9ni1N7qUmm2EGj276xLbR25uvNey2cnJB3Mpwe1ea/FP4ctpOt/N4gTUvlRI75ZH&#10;ZZcKMDJGeBgY7YxX6AfE/wCF3hKPTPDvirT7m1j03W5Ymk1Ez+SsshOG84gsFkIzz7+tfLXxc+E2&#10;rR3N9qWhKs1jptxOk9uuSbdQ5CsX6MD2PfFebXVSnLU+ky/E068VY+UPGOmLpFtJPKX+ZiFX1rh7&#10;nVrmORl6jH8X+frX1R4W+CXgv4lg6V408b2+iG6tbiazkvJAwZolywzu46/1r5L1ZXXUpIRMrKrM&#10;sfl9CAcZrSnDmjzSR61Gsvacq6Gla+IbjaFwfl6DPt1rQttR1LUnCWytJt/hCknAHXiuesGkWRiD&#10;09e9bmm3l9ZwS2lvdsscwUTeU2N49Mjt7Vz1qcI7H1WAlKdkdZ4Jsba2l/tvWkk8tcGLb/E3410u&#10;o6lrHizU2vdZv7i4ZlWOFmk3Mka8BR7AdB0HPrXN6QofSY4Wfapkz+ldLo9wljF5kUKNuXYokX+W&#10;D615caj5X6nt1acYzRY0+0srVGacksFO0qvOf6CtDw3rOoeEtVt/Eunm3kcMd0Eke7bx3BqlsuNu&#10;G2BpB90d60p7LV9I8NYl8nfdSKUyOoHX+lc992Or8KRynxp1m717Urc5jZrpnbaMDbk5Iwelcg/h&#10;u7srKPUJ12QtJ8q5+9+HcV0PiOSzufEtvfaqFa3s41M0f945+79ayvFPiODX9akubS08m3jO22j5&#10;wo/GuunzexTPJjUksS4wWiDSRH5md6qVHr09a6fRr50USeVwONzL7dq5bTyrEIyL1+Y4rqNAgjCH&#10;zGLDbgLXNW+Fs9ynrFJmxCks7IIYi2fvYrTjluLmzW0RmCq/zBfu9e1ZUFvKZtkTkc9V+7j0rUso&#10;bpcQxyYXPQL+Vef7PnqROPMqvLh5X7FjVA1po3lnC7lzuNcbbp5nmH5drZJOa67xfeCLT9qsqlF2&#10;8+tcXeSSJbkoNh42leMGvdxXw0aXdn5LRlGWIxGIfRNFe4haCRoX47Dn2qrcbF4UnqA23qaPPkbK&#10;serH68H+tNcNt3sV9QM19HTjayPzHEVHKTfmEERGG/Qdua0bcGNOCG5x17+tZqSMp4OW6bTV2zfM&#10;W1m+Xp8uRWlSPumFJ2kWnmzGoIxuzlj1NUboowx8uWbDfN0P+cVZaRHHA4/h61SuTuO7GPm+XGeK&#10;zjFGlSehDCm92fevy8+v86sp5ITAHX+dM+zkDO3G7n+lSOrEc7eOjNVTIplW/wBoG1fwx1NY865k&#10;yqgcc7hjNbF984+denfv1rHYbvvDjPX1qqJlV+IhBUMWIHHTFTRqrFVC46nJ/wA9KhlTbwuDViBe&#10;FDN/L0raTsRHUm8tAn3iv171DIEdt+1R9e9T53J8pBA42t/KopOhXGPw/SpixyKN4pVcY3e+arhC&#10;3zrj0xVmZiR8360ixA7SqfxY21oZWvIdaRqANoXFTskIiy+3cDjiooVKHa3r81F1KoVs/krVnzGy&#10;jyxKd3bJIGX+uRVMWsQOGGKvb925fbPWo8IOH25/3aqJnL3mf0s39sPI6bFX9apQM0s/lFMKBmtP&#10;UE86ASyr05UetZYUiXzT8qDt3PtX3B+dkWpQrKhEY21QWASP5ca7j/eNaL+ZcLh1VV/lTFhzFsgR&#10;f9o+lUVzGfJbH7kKKzj71Qz6VFJAyvECxH5VqGONX8uNcv3bbUc2IE3P8zUPUIyZwniXTJNPDTKn&#10;1rJtfGYso/Ku9ynPFd5q2krexM8y7g3RcV5z458IX0EbX1jCM5ydua56yko6G3NzHofhDxrpepwx&#10;xpKCy9Tu6e1djZP9vXKpHtX+JTzXybb+Lte8P36uE2rn53XtXr/wy+IkU2yW41UTJIBuUN8y1xxm&#10;no0ZvmjuewzeHxeuk0W07uDtHStjQfhtbs282ysrf3l6/pTfh1qWnaoBHDEW+bIZhzXqek6dbrCr&#10;CNeldlOKUbkOTeiOIb4V6PIm1rBWbu22sLWPgvpMnzJAqn/c6/pXsq2MQH3eP92ql7pCOu4Ln/eq&#10;7ivJbM+ePEPwGhmJa2ij/wCBJXB+If2XrPUtyXmh28iMMHdArcfiK+rp9HhAx5YqvL4cWXKtCp/4&#10;D/8AWpSp05bo0jiqsT8//H3/AATm+E3ipZP7Q8DQIzZ+aGLyz+grxnxr/wAEgfBcxabwzqd1Z7uV&#10;jZdwB/LgV+rU/g6CQ4a0Vv8AgP8A9asq/wDh/pkm5XsUz/u//WrmqYHC1FrE7KWaV6b3Pxb8df8A&#10;BMv4u+EUkfRZ49QjUnaEQqx/OvEPiR8Cvif4KEtvrng68iKr8zfZ2/w9K/fDW/hLYXcZQW6fRo//&#10;AK1cJ4r/AGbNM1dGju9Ft5o2ByskIbP5ivKqZDTdTmg7Hs0eIqnLyy1PwGi0S8t5Ns1u6sOuVI/O&#10;tSwVwwB9cLnpX7BfEX/gnh8LPFMUguvBVrEzdWhgCHr7DFfPvxF/4JP6avmTeEL+W3kHKRyAkfTg&#10;Vw4rK8Utlc9PCZxhpPXQ/P3VS0n7jGAeCearrbLHGcrur6A+J/7A3xr8DO1xFoP22Bc5mgUnGK8f&#10;1rwR4h8OTmHV9KuIdrY+aEj+leXKjUo6SVj16eIo1tYyuc+kXl/O6fd9B1pPs7FdwC/4VfmtZVPl&#10;lMc8/LToNNeU7dn4baOY0tEzxbjcAQtRzW8cjbm4H938K0p9PeI8g/K3ORVX7M+/ePm/4DUqQ+XT&#10;Qht0jtosKny7vzq1CjMciPr0PYUz7HIV+Ybs1ajQxoNqf7tZynroaRi+Ui+yq0mU/h5NWbSDYzHc&#10;u487qLbau5e46jNSqjEZVcDrn0FVvEOtyaNCfm3CpEgNzJncCenX/wCtUNqzq2yQhR23VoWSgyny&#10;1+72xWUtDaL5iMWpjfZtB7N8tNuYFjbAAx2rQWEht7rnNV7tFkfy0I69azVi9UZssGeU/HdVaaBA&#10;hLE/MK22sEPyuvTmqV9pywx72B/4D/KrjJcwnF2MZbUSv8n1xio57BSm48Y4q5BGWbaEGD79qdIr&#10;ODnC4Pyhh+lXUl7wU9jFu4FD85DN972rPu0IGDz/AJ61tX8Y4PA9qy7xA7bQAaUpaI2ox95mW1qX&#10;+4R9KtWMHlgbju655qxBZAnhflzj361Yt7Re5GM1tCX7s55/xCB5CW2Rt14xnrSOkWMB/wBepqxc&#10;248wKkeOv8NNazuG+6Fx+P8AhXK5HfGOxm3wIg2K3XjrWa0O91Cc/NW5ewKIirjlv0FZboyPmM8Z&#10;9KrDP3mLF/AjY0dNsf8AFzxUl5boFyw3ZbjI9s0zSn8uLazH61ZnnQD73PbGKmon7UKUv3Jj+QBd&#10;f6sfl+tdV4esCwXIH3ex/wAaw7RFlnDRovFdd4at1aNVcALnAO3kVljpuNE2y+HNWDU9OH2Qk/KM&#10;feOetc/PZeUhwNxx36/Wuw1S3eOHarDcfbntXN3ML5+Yj733f0rmy2tKTOrNKUY6leytysgZm6Ve&#10;hu9r/L3bnA4p1nbDyssOg+Wo/I8pt+0bs5A7HtXtSipbngxnKOxtWMwkA3twvHerEkAlDOz4VR7c&#10;Vm6fdlXXaf8AgJ/hrSgu1KENJx9ea4alF9D1KOIXLqRSWARcKKiNmNjHcCAc4z71YFwJpMMvyt0H&#10;4VJhpNq7B17dv/r158qNRHpU8RTlEZptqikkD7vGa2bJVjG4H5cdCeKowRsEBVT6Yx0FW4rjy4/M&#10;Uj29656mHlUNoYuNPYutdRQqNgX/AGvUc1WmvFeRhkc4/DpUEVy8gIJP3cZqnvd7raWJ/wB0UU8v&#10;p8tzOpmVTm0NWCTeM+Z3OO9buih/u5G1v4vQ1y8czowUq3rn1rpNDk2267pOB2XtzU1MIoIuGMlM&#10;6OyUOPv4DfdNRaixUlQeCPvZ/wDr1YsZBFa7jwfTjiszV79Pmbdj3/pXmym4zsdqi5RuzI1S82qV&#10;38jjtxVXTbsiQM5UleDn0qnqmoNI2d2fm+7npUdlPKAJGk/4ER716mHT5bs82s/esjqJNShjB452&#10;/wBKwdZma6m2Bh169aZLfu2cPjpt96dpsH2qTPfd6VpFk7xLOlaUeFJ6+/8AKuntbGJIGWXbx/Ct&#10;S6LpDWqZlj7f3evvTtXuorOPGcnBHB+asqk3YunTVzC1ycYwnC4+7XK6qAsmwqPmyWro9RnWRW2v&#10;9d1c/qMUckmZG7dP6U8LFylqViPdiZbOkT+WfX+Gq7XCF1VG3AdTmpNSb95hQD6D+tVbRA0uwEe/&#10;vXuRUowujwJP2lSxoRFpW3snJHy+lF4xjhYj+L/GprdAoHT5vTpVXUWIibGM+vauSneVQ6qvLCiQ&#10;wyM0oRR67q3bKPbEDn6LmsbSwzvyu4fgeK6SIIE2E88Ej0q8TK2hz4aPNqVJ13LwRu+tS6baGWX5&#10;gPf5aJdqbgSvHX3rQ0KHJJUjJHy5rPm5adzZrmnYmeLAAx0+vrVPUAIU4ccL83bP41q3BLHOe2Vx&#10;xzWJqkmZcMwx7VnT96RpU93QrwxoZdx+7gDpVq3ty8udoJ4ON3T/AOtUFtguMuvT5lNaNjF5jZ9+&#10;i960nsZ0/iK2ooVYBT77v0qGEeYcAj3q/fwu7hFG7aM4qSw0eTAQbty85I6e1EPdiTP47IktVPlK&#10;Ru/xq8kaLbbePqGzj/JqNbZgEVVK9wNtWIlT7it/nFY1JaaG1NXlZleS2UDduVuPXpVFQA7fvOQf&#10;bFbV8MQbtvTotZLFRuAHTBzWdFuWppWtHYWGXHy/hmtTT4FlHIUY+7trNsdskmDnqa27CIJ3+96m&#10;tpaHPH3h0Fqh+fHT2qT7O27Kp1H0q7aWwlYkDd6Ar05qdrJ1Xc3Iz8u3v/8AXoVQORmDrltizZdu&#10;44znjjmvnb4yXZTUcFP46+lfEcQS3kRn2krjp15/+tXzH8bXEeoHYOlehgZKVQ83MoyjRJPhBE7a&#10;uj+r4r7I+GkRGgqjPxt/E5FfH/wIhkmvY5VOTuwcV9mfDmB/7Jj3DqMED6VwZxP3jbJV+7ubEjbk&#10;2lflDdfSs+/8oXDLJ8w24Ve1a0lucthurc1ha1IyT/xc5xha8KmuaR9BJ8qMrVWDps9D972rm9Qj&#10;DTZB68e4FbWoSS7n2ucMflGfxrNnSQt9/wDxr16cbRPNrSvIhhsRMODhmb09qqahp5S28xznthe1&#10;btvaIiKVOao6ptdWXI9Ac57f5/OspOSlobRUeRXOVjtpRdL5bfxDrnium0dZgyqw68ZPNULe2Tzw&#10;7N8rEDNdDo0C/K4Xvj2//XXXCb5bM5ZRW5aAYoSrN833cMOTWZqAniPmZz7beM/yro/KjjTapyCo&#10;9KxdcRAmzONvPrWX2jX7JjTB3Hz9D3pjwP5TOXX/AH1X2+tWHcMMDJxyPlxiho0lhYdOP8962+0Z&#10;L4SjbBlfKuC3fd361etk+dUVh3AHc1TtfMRuf+A9quWr7JssTg9c1tL4dDH7RpW+VbYW5b2o1URP&#10;Yujyj7h+9601rhoCzqw3L1xVfUr5TbMgba3cD6USjF02jSnU5Kya7nHlSJmmfseD681HfXVxHdNL&#10;ZtjavDVq6BosWq6kLCWY/NJkbh2/z+gFauo+DbfT9A1XUw2TbyYC5ye3Qf1rw6dKXO4o+rxdaEac&#10;Kk9TndNa/wBFu49d1GVs7wS20c/Su013xZqL+H7y2025Jsv3EysV+8WYZ5FYmr63bXfhL+xpLePc&#10;0a/eGGJ9BW74V0yz1b4L6pdXF6q3FuoQI3dQwwa2rRlhYwf8zSMstrUcyjiYvaCbXqkZOneKdY1e&#10;6BKKsdmyNGvXB9c19AR+K4LfTrfVJZdv2iBV3beOn8q+Z/BurzxagdP8lf3mPm29f8mvoDRNIn1z&#10;wPb2cAzLDwq+q+3rWWZSbpx9T3OAZU4ZnUhJ6OKZueM/CA1fQIfEGisrXG0bdrDdj1xmqmoeBoPi&#10;r4etdO16HF9YrmG4jHlyDj+L+8Koaf4n0mPQrjwBrmmzxWszYS8hmKy28vUN6Fc9qq6p8RPiB8Kr&#10;ix8O+OPCE1xayKGj1qRRtmU9NrLjnHPPNYYKhUqS9rSkrx3R9BxRmVHBxeDzGlelP4Z72/yZesZN&#10;d+FHxLstP074kWuqabdWWLqzt4yxhIP8RPQ+tcn8fb2PUbv7Rp48xJW3BmXKt+PUCvevhT4X8L/E&#10;DwjqWv22lQXz3Gds0GfMi/2GOc9a8/8AiF8L7g6j/Z1pp9xF5KknzIztJrnzqUpSVSSS8j2PDqpg&#10;cLTlGFRy7X7Hl+g2+lT6Ra3kdqv2wSbtoAY8V6p4G8Yz6BNb2sy745sCbdk7Rx/nFc3p/go2u1Li&#10;6sUkVsqFmAz7fWuglt9P8NtZ+JWvfMgjmUfZ5FG5sdT9B+tfIYyNfEVoqm7W3Z+nYiphq1N07Xb2&#10;/wCAdJ411XS9AHmgeek0e7ap5Feb/Ef41J4L8DxaxaWmnNqGoXBh022umaRpMeqryM5wK3NQ8Qnx&#10;XpV4ZbhJGt5mZWUYxGf8K5v4UXnwl+Gnxm+G/wAfviZosuq6LoOqST6tY28YmaNgHWKbyyQGAcpl&#10;e+Pz97I8Dgf7ShGo7Rk0mfDcbVM4y3hOvXwV1Wgubvta/wCB6xd/Cn4tfCT4e6T8UPiX8O5tB0/x&#10;Ha7oo2uFdreUruVZACdueozzj8q+e/B3jnU/CXjzWtXkn86O6aJP9IbcyKr7igz0HJxX3R+3j/wV&#10;S/Zc8Z+EIfgX4I07/hLo/EOlNJJqNqxhXTZvl8lCkiBi5OSR8u0c85xXxDJZad4Y1p5vEmlw3Gm6&#10;lDs8yOUK0ZByDu/zmvoeJMrwuU4n/ZHeMlot7HzXhTxdW4wyqqszV61JpPS3NFre3fufoB+zb+1T&#10;f65otnp03im6axnjQSJNNui3YGUBfn8Fz+FfN37WcB/Zy/aLm8W+HdJa402+i+32oVRtIlJJX32u&#10;M9vT1ro/C3wA8Q6b8Pbbx74E1KO8t47fzWtI3IYLjII5rzX9p7xyfiDcWtrqf+mvpFhHbzW8UxBO&#10;Dll3DnGeM+xrwauaYfO8tjTrPms+XXts1r0OHhvJ6OD40rU8JG9CfMpK1l3V/NPQwvjV+3drnxO8&#10;ETfDmz1IWtrdWqma3tZOGYnleWO3gdx3/GvD9F8Q22oeIbbWNR1CzsAvlR7YbdgvylR8wXjkck5x&#10;1rltdt0S7eazRV3OchVJC+3rxVO01mZ7lbLGGZudw4HWsctyrC5bhVQwytBbK97el+nkft1LKcDg&#10;cJKnhoqKeun69zuvEmu3/hq48SXWgTTSWdhen+0ImlIjZJhHllAztywVs4znmuR8G/GXxB8IviJp&#10;/inwBqUcc/l/aFaOMAeZnOACMFRxlTnHPriu+8PSHX/Hd54aviDDqlhbtIpUESHygD1HJBWs/wCM&#10;mma7eW2g6ZD4chulgm8hZFhAkmBJZo8J93pzjk8e9e/ltf2dT2clv1+R+A+ImVzjOGNpzsuXVLun&#10;a/zPpr9rn/go38Rz+z3oXh/wjfabG0mlyPrj2uhLbyPOeANykLtPOQBnI6nNeB/s9/FjW/CHwBvP&#10;jVaeH5r7UBcXiyRxqdu0BQkkjMduA0m0dyFxWivw+1P9oLwJpngHStD8nVJvEDaZDC0nKjyzL36d&#10;HHNfTv8AwTv/AGZdD0rxBN8LvEumWt9Z6XZv/aVncYkja4YISWU8EDecemPcVyYzB4fHSqyrQTld&#10;baXSskvTU9zKc0yvIeD6M6Cs3eU11lru7+mh8N6Z4m8XfG3x94du5tRFxeatEyXi2qYjLAnb0wuA&#10;Bzj+lfZPifw7baB4O8K/sy6Ve3Dah4k1Kz/4SK8s7cTR2VvJKv8ApEnBI69zyqelep+Lv2KvgT8N&#10;/H2qeKvg34M0zS7yx0e5f967NbRyHJI2E4XLZBC44VwOtS/CvRl8CabZ+NdEbz/FU2qW93eXruuy&#10;NY1z5UisRmH95NuC9AwbjAr28DhaLmlCNuj8l1+9Hn5vxasbhFOnflirpO3xNOze6sjtv+Ci2hze&#10;I/ix8G/hHe65CyWOk6hd3EjRgLNOkUcMJ8oHGCzOcdBj257v9nPwnqUH7MviL4XaBqM15e2N+lqZ&#10;rcgu6P5amQqOOSkmVHoRXyv+01+094l+LX7R+peNbTwpGsdn4ZGgabaiYTRpIZDLNNuUfKBhM+nK&#10;cmvvb9gj4SzfCn9nrT7DxHdNNqGoO19ePIvKmQ7gvrgCvRymWJzDjSviKU/3Chypeemv6H43mkZZ&#10;RwrRdZfvHJO3q7s89+PF18PvgL8MdP8AGdl4ck07WLizNs8kOmSyKcoZCtwVG5QDu+Yg4LAGvA/E&#10;/h7w8vwOX4m+IdOkbXNFl2xo0gxb+YY5JFMYAXbhwAG+bcQAvav0R17RtD8QWkmn6jpMN5ayLia3&#10;uo1dH/3lORXGfEnwj8CvDHg+68S+N/D2m2un2sbPIPLCJ93qFGBuwOuMjHtX22Ly1V3zNpWX9M8/&#10;I+L/AKnTjSdOTm53bTu2v5bPW2p83/Czwf438bePNY1LQ/Cy3Gm2dxFZxwXOEE2IhmRSvC4LIPmH&#10;RSRya+kvhh4A0vwbcfYfEOvWkU8zfJp63S/oOD+GK8R+MviD9pO/bSvB/wAPfDFxpbzX0rWdjpup&#10;pHJNbqu1SwDKzhhlsse3Y16H+zZ+yUvh7SF1X4p6XayalLcvPJHMqTTFmIOHkx2OeFJ+prPB/u6z&#10;pwg3bdvb5G/EWIWIwH1mvXjBS+GEfek7aXeqSPY7Hwf4Es/OTT7K2j+0Sb5lWMfvG9SPWqOvfBzw&#10;X4kB+16PYyMPu+ZaoSv0OK6qHwnpcbK8SeXhQPlOKbf6Xb2ls80bsu3ncGNepKnGSs0mfnFPHYin&#10;UvTqST9T49/ae+Avh/w/eQ6H4Y0WHT5mw9vc6gJ47M5bJCzLuUPxyG28Hg1478Wvh/rHjLwrqXw9&#10;8T+CDdaTNHHJYynT2uYVmQE71kAfPXhwemQcda+s/FXxP1rWfGl3oWteH4zpkbeTYTTTIxm2jLFl&#10;zleTx146gcV518StJ+DWjP8A8JRdWF9oNxcXUcCyaM0qNPM5wqhbcqWYkHk+9fL5hleCxLlJafKx&#10;+wcP8QZlhadKnXi5vdPfXfve/wB9j8+/BFrrn7L/AI7/AOEavdL1SHwpeTf8SXVhaFW0SZ3JKOQ7&#10;MEAwFfIZWOeM8foD4e8Zx+JPAun+I7Xx7d6LFY6et1J4gtJY3s5QhCPHKCCAQ38JAyMYOQa6Tw78&#10;Fvh74t0+GbVr3VrvapkC3WqTTRybuqtHKWH4EZFU5P2efD/hIXE/we8RaloUlxJvuLGCMyWdw3fd&#10;EflGc87NvH0rLAZTicv5nBqUZdOvr2OzPOKMtzyUKdSLhUg7XtdNdm3f8mjxz4H/ALe998U/HWse&#10;FfHfw70+9s7O6E8N4sIjVI2l8pBscMpLOy87sgk8EdPobUvFWk6zHby3un6bZWo2sjTTKGUBeoQA&#10;ZK7tvPGe1croukeAPin4XuPD2taPYaLJDqwg1Q6TaC3WW4j/AIZCFDKc4PzjGCCpYYNdpL8IPDGo&#10;xy2Go6LHHKzFt0czAhcfeBzxyT9etL2eOdN2kpN99Pl3PIzHE5JLEJxpOlbom5dFqrtLXfQ8f/aK&#10;8FeAv2ofhjffCQarHpviC1jaTwvrF5J5g88LwsoAGUfow6cAjkA1+UfxCXxx4I8W6r8NfiPoNxpO&#10;qaVN5F1p54ZTn5ZAQcMjBcqw+8Dng8V+snx48KaZ4A0pB4atWW5eTy4ZOXZRjLYP9492OcZx3r5c&#10;/bp+Cd5+0F8OY/inp1rb2/jbwvatHJIsQzqNqBkJJ6sCeG9cjvx8rjcx+rV/Z4uya6paNf5r8j9J&#10;4PxCwtGLw7bozezesZaaryb6dz8+9U8RT6dq6vdW3mQN/wAtJE3ZXvj05/T61Q8QeL5tUv5LgKrl&#10;oYVuJgGJLKmMnryTn8qd9r0nVTfQapLJDJHbEQiM4USAkbSME9fcc1lzX1lDbtHZ3SpNtxNJGGxK&#10;p6qRjnJ96qUYTV46n6ZHEyvdjpr9pLYyQ6jGq8fNJH/q+cYz3474rNTUZLm6a4luP3rfekjGS4AC&#10;j6DAxTbq6sbeVm8hbrarF13siDOQMnGc5xWSty9rdJNNIiKcMzKwZs/Tj8jXl4ijLZHdRxEX1Out&#10;dSsltb66n0pZA9r5dnNNMVFu24fPgD5zhWGOBk55xiudu7va7SswLEZjyuVQYHXHXAH+cVVt9RuU&#10;uvIhmChiq/MSOM8E56dfpU14bKaQxWM7SFpHGFYbl68H1OM9O1cvs5HQq3LqynPcX6bbeEyf32ZS&#10;eDnr0HrUd/f3EjKbiaObyc7pI2ySxOPmOfm/EmtSNp4dPbUrS4+1fZdvnR4JMTeuPu5B4/AelUYp&#10;JdQtLqITtHHcNumXgyOwyeuOFz2HtnoK2jSMZ4tMwLqeNLlja3Cnch3LIpH9emfpUOrTWUpRrRWT&#10;Cjc0j7m3cbgT3GeR7VPrOlXNoiyy7cupIXdliue/of8AGs8yxmKQDCr/AARldxz657e/5V2U4R0M&#10;Z1+qYgl3MyMuB/Ca1PD9xqEWsWNz4ftmm1NbhWs4Vt1m3yg5T5GDBuf4SpB71mTJeCzjMkS+WuWX&#10;CjdzgfiM/wBaveEPE8HhnVVvLjSobqFuJ0MrxyGMja6rInKblYqSMnBrb2fNqjnrYiXLoTa/rN5r&#10;2otrfinW31S8uiDJeNdNJIrY4U5PAHCgYAAXA4GBkNqP2UsId+7/AHu4qPVNXtrnUpru1sILVZrh&#10;nWGDdsh5yETcSwA6DJJqCe+DXO6/nkL7cBuG/h4H0rSNHv1OGWI5Yq2haeeO6gzLHJG3Xcp4I9P8&#10;4qOIWrp8lyrMzdGkKdunPfmhZ45dKKJcMI1Un5v72aggS8jEdy6rJjAAGBtwd2OnoaI0fkc8sc0r&#10;MnkjjXcn26EGN8bFcH6n9KuboIoUzdRlsfM3XBPrxWTdpbw6sshVivyuwi5wpHPPt0qP+1rPcwEb&#10;Lt4VUXg+55qnh27anNPHdka8MunxXH2iSWOZoseUJvmUd8YPB57Hjmrc9xeahdS6tdX6+ZGDJPvd&#10;VY4/hAOB3ACqOmMCubtxOLiSB1JZslwOqkfyPStSwtkubhJZbuNWbnz35CYH69sZ7/oPD+dzllir&#10;dCVfET6d50R/eFlDFGc4fOMqSMHB74I6cY60virxFL4i1E3S2LQjaqrvctIyrwu48ZIXCk4yduTk&#10;kkw6lpl4zwi8QgbsMWHQEZAP61HqNxa2iq8MKo2xRIvqw6kemeD+dVGEYpJIw9tzSu2VWlWAbpWw&#10;wPHv+VZHifxVDomntdSHnpHGO5qDxD4pg0y3ae6k5/hXuxrz3U9VutXvWvppPm3ZVTzt+lelhMF7&#10;SXNLY8HOM6jhoOnSfvP8Crqz6xqcja5ewSFbiQiOR1O046gHviqsQI4LfMB83tVtjJsWN5GKqSVV&#10;icAn0FIloZZiY4cdyvUtXu6RjZHwPLOpK97tkcLBE8sIv1rqdH0hYEhuZriN/MjV9qqflzng9Mkc&#10;eo9KqaFoMUe24uQGYnKqe3f8a6LTbEXL+Wijav6+grixFZWsj1MHhJLWRe0DQn1KbYtm8jbgVjHG&#10;f8BXd6Z8KNLW2E2tuHm25xG21F9uazvDKtY2rbEB/wBvuPpW3H4kn2/ZnHm9hu9fWvFqYiUZH02H&#10;y+nKneRTX4Q6nrd0IvD96sarzI0sh+fPTGBkn2qo2j6r4L1ibT7wtDdwfKxVvmwR1B6jI9K67RNV&#10;njZZLSby5jx5iPtx7D0NWPiFG/iq+s9cuJ1kktrVLdn2qu9V6cAckZ59e9c/12FS9tLGv1SnSqJL&#10;qU9E8QeKdXtU0zVrlrxPMEsLXjM7RHBHBJJwQeQePYGvZv2XfCl9c/E3QWn1KXTbf+2LZ576KPJj&#10;AlU8cE++BXmPhzSPPmiMe4fNlgPlr6W/Y98UX3ww8X2vxAj0CW+gs7iMNFMoNvKuclGY9Dj7pHIP&#10;XjNc9Gtz4mLbsrrU9HGctHL5xirtpn66eIbjS9K8Orq+hXUcl5tha3uJomZXLkKpcLzg569s+1Nt&#10;Z/AdzFdXGt6fJbzyTiSaOWNgrF12Hbk456HoD3q/YeKhe+G9F8U2vh6aaHUbeFpIdq5hVxnJPcLk&#10;dq1dQTT5bT7OZBJH387BZfQdOa/Tre0j7tvuP5ulUcZe8ne+/Xc+TdT8D/B99e8SfAB9TuraaeCS&#10;XT7e8kBhiYndlQcEDocjOea+Qf2kfF3iX4FS6j4ImSGOO1jMWpParujvomwwIHYEfxDBzX1d+338&#10;I5ba/t/i3o7wxx28Yj1C6+0COQc/Jt7kckV+e/7Wnxe8cNrjWWka7JdSXGlmzvpJl3N5ZHG3dnse&#10;tfHYz/evZSVmnv5H67w7H2mDWIjLmUlqn0aPnL44/Eu2+IHi2fXdB8MR6LbJGscNhb3LyKpC4Zgz&#10;c/MRnHbNc7oHiPwxcaNcaNr/AIDt7iVYWFnqVtdSQTJIf4pPvLIv+zhfrX0p+zh/wTR8SfHXwjef&#10;G74reP7XwP4FtBITrd5bu32kqMuUzgYHTJOM14r8dPD/AMD/AAf4pk8N/A3xRqOuWNv8k+s3tuIV&#10;uHz1jTJOz3PX6V01KMqVNSlouh9BgcVQxGKdKnq1v2+889iGxyuOP5/StnSoJGVd7cdap2cHnXCg&#10;nO3vx+VdNoOizybW8oe2a8nEVObRI+7wMVSXNJ6G9ppRLCNp7dtpXPyd/Y1uaRLarKsDqFTqflJ2&#10;8daq2mkXOkQR6pO6tDIuco2SO2Pzqa1lkmaW4kG7OVw3pXnun7ONjv8Ab+2nc0FtDqOJYH278nH/&#10;AOutSKyFlND9p8QRzJGi8spYx9yuOMmrXhpX8TaKvhyw0O1jmtd9w140pWSVQPuf3cDH1qXS9a0n&#10;w/4Tv9fl0+GaaZTbotzFu2k9Cp/+tXO42i2RicRGnTu+h5d8W76y1jxayeG4J1t+BIzKFDtjnAGe&#10;PqaytPsAVRJVUD+It3rqXh1TXB/pSwswj27toUKuc9sU5/B2Cogg4XklvWnLEQ5VHseJl+K9jiHN&#10;6pmRaWMULeWwzu5yOnWus8OaXGqsFK+o+bNUNN8NI915U9wpbrtzx9K6bSdCmt7YyOnl7f8AH+VT&#10;P3qZ9VWrJJWLUV79isHslsYWab7szLkgZ5wPfpmkXNjEZS33l+96e350rl1YiUYA6fLyPaq5UFGk&#10;mcDvtzWFCLqYiKPnc6xHscHKT6mX4svUdNysWyRncvDH/CubvizRthv4if0rT8SzgFQSvruPPQ1j&#10;+WZyXZyq9sV7Uoe0zCCXRH5nKp7PJq039p2IljI5T0+baOlMvEfnOVxz8tXEi4YqR2Py45qO48zY&#10;do4/+vXvRfvWPzma90zvMbPyNk7f4hVi3uchVZlZe/TP9aryQ7dwCqG9fT2FTW0MpTcqqemPzraf&#10;wmFP4i0JsJnPU42/Sq6hw5IH/wBapJbaZ2/hqMxsrsv54rOI6hMjKHClhxz2z9KJWUIM574P+PrV&#10;WSVlbGOvPSmtcZJJH+73qpRCmLJM7/LhSOT93rVKaApICQRkH3xUiF93H3mb+LvUwtvN2n1/CiDs&#10;TU1ZnvbHf8zAd1PanJGw+XcvT5Rjj/PNXJLLBICqR3I706O2JTG381qpSFCJXKsqnAHI71TnOGYD&#10;I57D+dak0BVugXPt0qm8TDMZHHU/41URVCjIrd+B/u0REbFkYd8/SpJIDndtzjn5RTWgIG4jFaGa&#10;iO3JJxgfiKr3hYrg5+Xp6YqSVpYzhR+BqrdMr5LFcfSoS94uWwwNktjG3P3vxp8ZILbU7+lQhYt3&#10;ztxU0QiAOOB/OrMuU/pcEm+BmmP/AAHNVZrSN2Ekowp/h96bFvSRhK+5v4Vq9HbuwVrxfm/hr7c/&#10;PSi0DyyHeu1R+tMVBOnlwLtC9Wq3eW0gYSbxtXoPWqcbszMqx7VzTAhu/wByQIY8t/E1QyRqjF2A&#10;Zj/CamnlCuqW/wA3vmmOkaHLLl2/SgBgjV4xNOuKytZ0zzlZRENvrxWmiSZ33H3f4Vpl3unP3P3a&#10;9qTHF2PHfiD8O1u1eaxtsq2d20c1wmiSXHgvWlXymkj6kMcEc9q+iZ9OiuUMMUYY965Txn8L4LuI&#10;y2dqN3OfY4riq0FLVGnNzaHoP7O3j06vZLE0PllXxufrX0bot55sClZc/KO9fHfwSk1Pw/qgsbgb&#10;Yw/8VfV/gu6inso5EfdlfWumC/dow+0dbE+flxUuxWUq1V45WC9BS/aAowT1qCgl0+ORsmLpTBYG&#10;PnFW7eTcgNKwB5NF3exVkUJbdQeUxVeXTlk48v8AStQxqxyBTWhwMg8mq5iTEuNFBDERfpWdc6KM&#10;f6v9K6xYl24IqGawSTlY6OYnl7HD3uhRyph4F/75FYOoeC7CZstaL+C//Wr02fSAR8yVUk8PK3QC&#10;q5kNc0TxTxF8H9P1FWH2RW3DB3KM/wAq8e+Jv7GXgrxnDJDrHhW2m3Kfm+zrn8wK+v7rQFC7TH+N&#10;Z03h1ZMgwZ/rWcqNKpujenjK1J6Nn5j+Ov8Aglb4Eu7iS40y2uLb5s4jbI/l0rg9Z/4Jb3Nud+l6&#10;83XG14zn+Vfq/qfgqzm+b7Evv8orn9R+H9m24GzX/vn/AOtXn1spwtSOisepRzvFQ+0fk9rn/BM3&#10;xsIXW1u42PY471yV1/wTh+LlpO0MdsJCvG3aef0r9b9Q8EWUbYazXK1nv4Q0xm3NaL6fdFedLI+X&#10;Y7ocQVup+R+rfsHfGSx+W28PNNt4+VMf0rkvEX7KPxl0RWnm8HTMq/8APNc/0r9oofAWiXKL5dqq&#10;t3+WmXvwb8N3zBns4W/veZHnB/KuSWSzjqjqjxJLqj8Pj8E/iRCm6fwffR5+7/o5+b9KjufhZ440&#10;5PMvPDN4qtzua3bH8q/bf/hnjwqZ99xpNoysPl/dDj9Kef2afBV7D5NzoFiydgYV/wAKn+y59zRc&#10;Qx/lPw8bwZrkCNJNpU8a4zuaM4/lRBaSWvJDe/8A+qv241T9jn4a6lam1n8J2bRt/wBM1wfyFcL4&#10;n/4JwfCTWLZrdfCVuu7+NYgD+eKxq5RW6M6qfEmH6xPyIXdI24bc449qq+cI5v3m373b/PWv0l+I&#10;H/BJTwQlvM/huSSCRuVyxwPbpXgvin/glV8U9LuJpNN1GORQx2gr19K4ZZfioS2PQp5zg63W3qfL&#10;JmUvuDH/AL661n6xcoi7Hz83pXsfi39hn48eD3kaTw1cSIh+8inBHrXl3jP4X+OfD87f2xoVzBsb&#10;5t0R6flWP1etTl70WegsZh6kPdkjlWcoSQdwzjniopbiQLtVgexqeW1uFbY8XzbcEbTVS4jPKKv3&#10;RnHr7UpO0janrG5UnnllZiV7An/GqswbOABwPSrEqkzYUZ28c017cbj+7+mO4pVJbG1DqEKOTgH7&#10;uauRRD5cDlujY6VXRXSNR/d+tWASRlAOw+tbR/hmP/LwasKHaC3P8uvtRK3O3P1NMWQqwLDPOP1o&#10;85GPyj6VxuJ3U5xKGq7jgnndwdtZflu0mRjGePatK+lO7AXvmqlvGJJCAP8A61dWFj1OXGT5mkXr&#10;Rf3Wwjdnjiku8iNv84q7bae7xAqAv0XpUGrW0saZ29s/0pSl+8CMXGiUNDJiny+Ruwf/AK9dz4al&#10;QkR7ONo5PSuBt5lhk42+7V2HhadjGoXnjq1YZhTcqZ05XUjGtZmzrEsjHb/s/NXPXblZfvcfyre1&#10;OKRImkC/j6VzOoSsrbtuPbFcOWx5ZHfmjcol63vB5e4OAc+9NRklXGe/ftWSuoMp254Dc+9WLO5L&#10;DLd+1fQM+c6mpGzRuUB+XtntVy3lZm2nt7+9ULX946uoUfWrNkJIwSibupHvWMja5pQ7t/C9BzxV&#10;pFZ32n0/u+1VbeKTfukUZ9MdavQISxTy+DxWFRXN4za0RIUIRR/s4PBp1tFIVwp+WphDtPCbfmA9&#10;K0YdOLRhVQrxzhelc8o2NoyuZ0WlssROf4eOfeoRaBZ+D/FXVf2SRZgsP975aznsURWKp+a1lGoa&#10;yj1MmK33S428dBt7c9K3dOWTeqAfpVe207y5wxVW/n0960ICbVlATvn6Vz4qsowOnC0ZTma0l21v&#10;bgb/AJgPmy2a5rXLtnTcki9x/Kr2p3TRw8Mfpn37VgXsxlVljVfmbO5e/NeTRp+0nc9etKVOFijN&#10;MJH8w4yy/eXtVq0UupKr/Fz/APWqBViYZyvplsc1Ks2xMY564xXvRpqMTxZVHKQ6by5Hyz/xZ611&#10;vgPQ/tEouGRSobutcdGyS3CxpIPvYZvWvXvAemwwWUb+Wq5UFsqOfes1S5kW6lmi1fWkcVqzI3Cr&#10;yNtefeK9Tw/lmTq3btz1r0vxTLZw6W8yKV2qSVrxXXrx766ZlPBbgLWNSjbc2p1LyHpfb05k5zjr&#10;xVS6dSdxwTz3psduyopcbeeM96jljleXcT8p5Hy8kYrow9Pl1McVVlymXdqHO1pQvOaS1tXWTGfm&#10;z+Yqz/Zsxm5PQ4z681a+wyRFZEXt6V6NSSjTsePTUpVLi/ONuFH5/wD16pamV+YYxzVm6laBSW+U&#10;mqE7eYcbV9MelZYePU1xUvsl7Q4/LmY9fr2rXjcAcn26Vm6eipB5rADsMVeJAXCcnt+fWuXEy5ql&#10;jbCxtTuR3JDyY3/d4zk/StPSp1hTBOT0+lZogSWTES/99dquRQmKPg7eOtErezSZcU3O5enuxJuI&#10;cfL6VizuWnMpPPt/Kprmf5dpPGO/eqRbdJuwFp048pNSXMWbFi7Zz8rfrXQaPab0BLLhRxjNYFin&#10;G5QvXG3pXQ6O7FPMDj7uQPSnUdosKe5ILKaW7bCY9WPOT/nNXkthGdqHpjHrmmpqNujbVVd3Q474&#10;prXjrNs9stUSUnFAuXnI71445PLD/j36UtmN8qkbWwc/XtVO8nklmDBOB6fWrtnL5b7mbOFwcj2r&#10;OpH3TSm+adyxfIiwqmT83UrWPNGqjK7jnvWhfXisi4O32C4qjOS4zH/F0X0q6EeWIq0ryJNNQIMk&#10;DsW3dvatezRnbngZ+X2rMtbaTYNqlsHL8VsaeHD7nClQw5OfSqkYxbNbToQYw4kwfXdxWlBp5kiz&#10;u+92B6VU0oNt2yLnnA+tagbK4hHPt2965+W8jp5lynOeKoEW2k3AfL/Cy18s/G23f+02GOd2B719&#10;XeJ4SbKbDD7p5P0r5f8AjHbn+2m+ZmKv1rqwPMqtjz8y/wB3ND9n/TWF/HHt/iWvsjwBamLSFP8A&#10;Cqj8q+Uv2fbMzaohCnC43HH3RX174SRY9ESMj7w/u9a5c2f7w0yeNqJPcOgO7Z8oX5ip/wDr+9cz&#10;r0O+ZiGXgZ/3a6N25Ygbvm54/T6Vk6jZM5aPZz/ENprxYz5ZnuOLlGxyV6u5+T9RzVea0Dx4DHrW&#10;zd2e6bCR98/Mv65qjNEY59w2/wAPI7V6lOpdaHn1KVpEK+bHEACFxy3WsfUGYI3pyetdIsKyBZG+&#10;jcVk6xaLFuIwTkktiuiPLKWpjKMkY9pKHm8thn5gOB9a2rHUDFPyzfj9KwZMxSAKSB1+tWLe9cfv&#10;EJO3pwT/AJ4rZWM5eZ1S3u5eZF6c81nag4kkaRW+XqoUZxzyaqRyyyJuxnjjaP8APaprQCSTY2PQ&#10;is3H3rmifuka2yyR5Uct3qKUMMowwPUf05rVjtgsOF/hOPpWdqvAZS/3efl70XfMkVGK5bmfyxyr&#10;Kcj5R/k0+OcK+5zxUKMW4QKOpLfrTpYpFXej7ezH0/ya3uYcpJPeklsfdIyd3aqdzcyPHsLcr/n6&#10;Yp0u9W3ZXPUe+apyxyyDI5X8SKrmFyNssR3T6bHHqyJtkjbKkNjP+Nd94WtLTxd4P1W5jcedHysZ&#10;/iODgehBrz2R2bTzbeZ8uM/N37YqjaePdQ8Py/Y7W9aMTR4YN3x2/XivOpr/AGq9tD1MViKf9ktN&#10;6qxSvp5H12S7mYlbdQrKG+XPFd38PvD11428LaloWjS5mnh3LGrd+D/jXnlk815A0jR/effISvDc&#10;16H8JvES+HLGa900EXS/6tlHRh0P0q8c2qKe9miOF6tOWIcZ6KaafzONuNJ1nwDrn9l64rwXEaqr&#10;LJn17flX1B+zB8bvDXhTxJpZ8WaJb3GmBDDdSyLnyuoDH26fnXjPxZnb4lmy1y8Nva3tooEyRxhf&#10;NOc7s8//AK+Kf4Viv5db+x28LHzI8Mu04bAFedmFSP1eEl0dz63hPDU5Z9Ww9Z+7KLimj6L/AGs7&#10;f4d+Hby38ZafpjWum30m4ahZsHtyDzg49M/TFUvC3iDwf4p8Hf2IfEqX9vcR7Y4528yFTjI25Py/&#10;Qelc58MrjxBpcjWU81vd2LDbdaNqnzwuOnAPQ+9Z2n/C+78G+K5tW+H2gJbCS7E0ukyTNs2lsnYp&#10;68dgazoVMPUvOL5J+WzPWzSjneSWoVl9Zw3mvej/AJnX+BdYf4QSS2Gkt9hUyebJ5cp8tznjqTxj&#10;tVH4jeNtX8T+JRnXJmRo/MkVpDtJJ9a3PiA/hXUbk3Wj2dxCvkZmF3YsmyT2DDpnP5VycOkTzw3G&#10;y6jkkY5l/dkNivncyqYiM3Npyt07n6ZwzgMrjhaWIpQ5W1pddy9LZ+G4PD6y3FyGuPJ3KYWyd2f4&#10;ua4/xRq97cwKLiPMa42svT+dXB4Y8QR7p7Wcs2MtFEMkd847/lVd/DMuq6FcXE+nyeZGuWaFQy59&#10;eDxXBQxUsZRbcOVo+2p0aOHmpud9fuuZOga7cxXTWkcI23EZX2GB1qaH4d3vibwjd+HLK42/a0k8&#10;lxz5Mh5U/nXB6h4ti0K5iCyyboZPm3KeDXeeBPizb+Hb2PV40NxayYLxq3OPpWkadaCjLzTR2Zxl&#10;7r4OcIxupRa9U9DwvTra5Rbiy8Z31wbyzd7do7lXLK2TggjgenXt0r0jxDqMkWhaXPOd0n9mKgWd&#10;dyL8oHI9a7D4y/8ACpfiPeR+ItEFxpt1MMX0MYURzNjAznke9ef+IdasoZPs0ziSOOPaqrjAwMDn&#10;0r6HG5p9fp04xWq3PyHw34Fx3Dea4rEYlWjKyS8k99Ni14Z+N/xM8I6TJo2keIr5IJI/LNvHMzRF&#10;cenatDwdqmu3f2nVtckhhDKTK2G3bj3HNc14ditr28zDbtuXkBRlT+HNdz4hPhLwVoqn4jlo7V3i&#10;fFhKwuJhtJ8kKO54HqKww+FjUk3CKXdn6RjpYPBSahBcz3stWeU+MNI1W9kbULGykmhaVvMulhKo&#10;fYnHX9aqaJ8L9Y8U3iW+i6bPcTSSbFit4yzjpyMdetfRnxf/AGnfCHxP/Z90X4G/CD4It4dtLTUF&#10;mnv9YfzJ3bBwAsX3S3dmY8DGKf8ABvTf2WPEukWLeHf2g734a+PrJfLuLXxI2ba6fPJjkTYwBOcD&#10;cSO4Neh7KFP3VK7PnanE2Mo4F1cRh5U9WlpzaLaUlG7Sf4HN6/8As0eO/gb8QvB+r3Gi3DzroJvL&#10;m1Rd0pjjDPJgdyADx6E1N8dvgr8U9T1KHx94I8FX0lhvgW1spNLkEUchUs0u77wlGQpAAJyMHsfs&#10;j4kW2ueFfhX8M/jL4s8RaJr9/wCFteht7/WNJkM8V/aXGYHUM2Dn5lY5zjafWvmL4meIPFPwp/al&#10;1/4Z+KfHOqN4ZtPEUd1HbHUJgRDNskUBgcqGiYKCCMFTWmGjRp1JOo3dLT/gn4vnmbYzPcDyKMfd&#10;crtX1XNZ27LVPXuav7KfhXxPa/G/wvpPirwvHY3susJesVt54HmVbe4USlZ2JOG43Dg4r6n+Ch8P&#10;fD7WfGXxOs5Y/JF8H1G4XLFXFvvm9ejEDHbGK+b/ANmz9oH4ieP/ANqDXPDPj7xZNr9v4P1yOPwz&#10;PfO0k1lZPcNH5YkY7mBDJncTX0l8BdOtrn4Yas3g+OW3jv8AXNUOo3VxtPl3QmZXP0J5Uc8AZquX&#10;2VWoqbumk/TZnztOrWqZfBVtErxt0+J3OD/aB+IXiTR/EPh3wM961nY6gsmu+ItbvYwpjtEm3R2o&#10;YH7xBZicfdjP96uavvi/4q+P/huD4efDTQtH01vE2qXRe+t7orPDolom9WZsAIXCA9c/Lt4yTTf2&#10;1P2sf2dtP+Euqabea0zeIPKbR7e6XT5JjZO6eXLMwUYKhTnGc5AHXOOB/YUN1Z+NVij17R7jR9Ys&#10;W0yHUNNuxc7LM4knn6Zh/cxyKFYbtzEEDHPbl9aUp+zjtLRy9f8AJHVmHsKOSylONq6d4xfbe9uz&#10;0seoW3wXs/BWqaHps+n5muNLt9VnspGBVbcEtBbt1y8shDMcZKg9cV9F/sift3XvxN8VyfA/4ieB&#10;pNP1a0Crb63prb7O4c8LHJj/AFMpwcA5B4+6Tg+C/tifEHwzrUkmmrDG19qqvfa7axqTPZWccRS3&#10;VRkfLGgywUg5OR1r5h0LxY/gjXtC8e+BhqH/AAlWgzwymWHUhN9sk3kxskWwq4AwDyT82OMZHp5X&#10;jY5fipTo25L29V/n1PUw/BseJuG/9rT9tZuLenLLvv8AC9rW7H7ZzSfZ2CrIdzL8vzda+X/2qPHe&#10;ifG3xvH8Ghrt1Dotqz22pzWzGMT3TxsFiDf3v4gDwdnfIFVvAX/BRjwF8T/hE0urvJofjT7K9v8A&#10;2feQusUl0Pk3RyAFRk/NtJyOnPWvM/hZqPiD4fTf8L4MFnr2n3FwDM1wrSuHMrFLpoxj5omkKNgj&#10;KruB7V9nisxoV4xpwldS3t2PzjI+FcwyqtVr4um41Ie7BPROXdN6PTZn1v8AAH4efELwppMev/En&#10;UI7zU47OO1hZQVVI1wu7BYgMwC5xjpjua9ZsbmTarqVY4+tfIXxq+LXj74sHS/Ac9kkn2C3l1nUb&#10;fSflVpIkxbxMWPIeUnCk87Qfeug1XXNa8D/Cy68Xszw38cMc8llb3DKvnMVDKMHkBiee+K6IY6jT&#10;i1Fe7FbngYzh3GYupGdaUVUqOyilt2+TPq5L5V/1pxxXE/Hf4nWngfwVNeQbprqYiOzt41J8yRiF&#10;Uce5/Svmu6/ad+J3xM0yw8L/AA4XVLN7yZI7ySRh5qYUFgjHpk5+bPQds133wy+D91o15D4i8f8A&#10;iO71fUGcuqzSu0cbZyDg/wAQGOfyrH+0vrT5MNFtdZbJf5nPLhWOT2rZhUSa1UFrJ279F/kaWoeD&#10;JLmaO8WF/OGSrO2Dzz/OoU8JXsSNLdRr1yVOCQRnkH1/xrsNWlEr7ohgLms65mdF4k4/rXRKjDqY&#10;08diOVKLt/kcxaWV9oc326DdwMck7fqam0y9tdRvPLububedkflec6rnOOGJ/Gr2oR3N4u9Llo16&#10;uqKPTjsaxdQ097O9FzGVZQciRUIzx7+lZuThtsd9Plrp827OY+IPw/074ZNrHxWOpXVrq2oyLFdP&#10;HqBNrJApxGXVxgsEHIHfOD1rrbXxRqnhDT4b24sZGWRVNxOqr5MWUDEnewIXJx8p68Yryv4mGxuW&#10;1lfizrs81t5iy+H7G1aRlE3l8Fl6Y2qBg8A5IxmuW134nRTnymdmWOG3uFimXeslyByW5GUGDhf9&#10;qvmcXmmHw1V307K6vvrp5n22E4fxWZYWCfv93bS1lZJ9bbPsfROqfFL4bWlpHH4q+wwSsqzLCAN0&#10;it0YA+tfMv7R3j/w3qGpX9xpG1I5lK+XF8qbB9OvqfpXm3jr4zGS8kurqRprjort0PLEnPPAGPTg&#10;V4v8S/i5d6rAzQakNz4Xy45DxkdiOnX86+Jz7NJZxSdDlSXfqff8M8FLKKyrczb7X0XofPX7RXw9&#10;sm8U3nirRbGVFmuFLTW/+rQ8lhtx1xtbrxzxzXjt9ZXNnGsd5HxtZkWQEMyt3HHTjivojWb9tc0y&#10;Tw7e20kitN5kJVm+WTgbjzjG3jOPSvI/FPgi/sL7yZ4lVpG8oPJjawwTnce/bt1rpyutCnRjSk9k&#10;fZY3mj7yPOb69ijYhGLKvzRxzcg8denPSoILRZbaGd3RmcbUXrgZxgntnPrXR2vhDz/Fq+H7rw9d&#10;aqkm3y1sLhYWb5SeCwKnAz1POMZ5qGH4ceIrmaawtPCd7bbVZl85owvXaCVyHHr0x7V6NSVOUbnn&#10;08XOMtWZ1jLFbI1uum+c4LBvn+XbxwT3GcZ69KypdWZIPIEax+WuS0Wfm6ZB59gRjpz68a0Fhe2m&#10;lrbX3h/Uo7q6vGt7WZ0/cNxymMZ3f0Iqvpun6oLpdT8qJW0+4VktWwp3567f4+QM9enIxXn1KUTu&#10;p42VjY03wjeWqTDUNb0+G+S2Msti96ibY1jDHf6yYP3B82eorl7+3e2aS482SDY3EZjJXIJ+X+v4&#10;H2qG7efz2lkzMzOzuw5JY8k/X+VSHxDq8cbbb0OZOWE0atk/j7UR5divbVO5U1G7mmikjkiiPmLj&#10;zY/5dazHjnMGSPlzw3Y84qae61e+P2Z5IyrElmC4K9uKRpZI/LtkRvlyrfLW3wrQn291qybT9OtH&#10;tWvtRmbyWYxr5Z/i656ZrMjDtN5UETFi+FU859KdfvJDB5MP8TnPPTPes9RMwy0nzDlT05rppRbV&#10;zkqYjsS3reU2Gfy2V8Echu/NQTSTSS7xIN3J+vvUZd2Rl3HbuDN+H/6zUb4Q4Cd8qa64xscVSvKR&#10;etpllsjEsnOW8zc/X0NP0meEgMZY2fa5aNu+OnPr/Ss5EkOHMKsp49M/lSJYzy7fK+8ZOm3t9fr6&#10;+9HJHucsq67l27urSC9aezZd2z7qc4OfU01Z7QbTlsNIPMXkZQe/rVZbNlkMG1hISAwK1LbRQLce&#10;TMd+3I2q3J9KGo9DKVRvdlrT7xknkmCs29SGYt6n/wDXWxDfQQhkttPjjRn3fO2SBjHGR15zWXZt&#10;bxXJsrieG3kWF23TAgHaM4B5yTjA9zjiqt7rlh5LCW5kWRcZhSLBHOCCT36f5NZclaT91ESrQS1Z&#10;e1bxEQGhWZnX5tq7icf5xXK+JfEgsIWup23bv9Wgbl6p6p4ss9NRpdrXEg5WMY2j61yOqavfa3cG&#10;6vpNx24UfwqM9AK9HDYK75pHi4/NIU48lP4vyGavrd5q9yJ71vu52rjoKasE6yeV5J3nnbtPH4VZ&#10;0n7XYXkeq2rIrxE7PMiD84xnByOM8eh5q7Yu8MpmieQSMxLS5+Y+5PWvUvGKsj5hUaleXPN7lSHR&#10;5MYmQRyBtzbuCfStCxtIYisSpn+8x7Vfg8Q37hbXV919bq3yxXcjMU/3WzuX88exqdbS0ud1zpq+&#10;Wq8vbzygkf7rcbuvpn2Nc9SpI7qFGMXoNtLQuf4vvfkK19Mi8n5CvfGfQelRwPEYl28ELydtaNhY&#10;uw82ddq4/E15lappqevRoxjqXtOaS4lFvE3QY69vetpBDCn2eB/Mm3fvH7D2FZ1hZzy4CLsTuT2r&#10;T0vTVt2aeWX5U+7Ju4PvXmT/AHmh6CnKJ0HhmJQnnTxKN33t/wDCvsPrTjq8EfkQS3CnzbjAUKM7&#10;SazNY11NOhVQ8TL5RO1eWQj16Vz2jXclxqUN/MWCrMMHHBxWccLo3IzqYhSkuU9+8K+E4LyHzox8&#10;giJxH9O/rX3X+yR8K/hz42/YU8TavZaTZxeJtD1bzrq4ljEknloQ6ocj5EKk8j0ya+MvgrqFrNGs&#10;ckf+sTG4L0GB616JpfiPxp8O/tml6Zq81nYapHi+ttzKtyvbcOh6/rXJhcVRw1aUaqummv8AI1zL&#10;BYjHUY+xnyuLT9fI/Vr4WG+0r4Z6HoOq6iLy4h0+NZrqNvl5XIA46AV5L8a/2tYfh9qup+APA9r9&#10;svEt3LX7Xgxa3B4xtYc4HUf/AF6+W9I/4KdzfDT4Xw+FU8PSXmtW8X2W3mW4wrADALZOeMjselfM&#10;v7Rfjn44+Dryx8U6jfutx4gVrmYNGzMhcbssccDnAGecV9biMwxVTDRjgd9Lvsj4bA8L0KeMnUzD&#10;Zt2Xd33PYP2/P+ChFx8ZdE0/4ZabatYQ2jBtfYTK/wBrlXBUqVxhc84ryP4OfFn4R+GPDesfFHxd&#10;qUMPiDR4Ym0rRdW0M31vq4D4IIJAU4PGSMYyTXzrfa7M902p3s7yySNl2bP3j/OotK8TalPFNZ3U&#10;zPay8PGzZ/n0rmlWqQ/e1WnI+ywOWUHFYaguWN7nqv7Vf7d3xF/aY0rRfA5FvovhXw7p4ttL0PS4&#10;TBBJJnDTSRhmDORjgkgHJ714auk70E9xOVz/AA+tSwW6CZrhwu0MdoxSqhunM3zMucANkfpU1MRU&#10;rvmkz2MLgaGXw5aSNDRrGzEaraRNJLJwq7ciu70XRrR9GjtmmjinlH7xn6IO9cx4ZhCSpJPbt93C&#10;7V6ccGvR49G0WO2iTS9U+2LJbLJP/opVo37xgnr2rOyZ3e0krGTZ2dzqVwthGPOjhYhWjXap+mRx&#10;xzWhDpVvaxI0+1lbuv16fWusnfwevhmKCCCRb5IwSpQlWx94k/TtXnWseL4LSaSPTFZmb7rbsrH7&#10;gevvXmYifLKx6mEqSqKyOge/sNGSRrnbtK/uoVXMsnt/nj1pZ9Vu/F93b+HHskjaOHzGWP8Ah6Y3&#10;ep59K5iG5Ftp39rX80j3DtiGFvvSMen0Fd98AtNso7i7l1ydf7QumDyAD7o6hfb/ABrw6leUlKa2&#10;X5nHnWIpUYKhvOWvoi94f+FtxeGO1ttOfzN2CI48/wBKv658PG0ATafe6fdLcIgYqIfu8d/wr1XQ&#10;/wDhEdHha41TTftPlAnZ52O3ftXnXxd+OXhfxDK1lY+HzH+5EEflbEQKM9dg5PuevrVYblqU7y3P&#10;Iy6NTFYjlitEcZpnh3QbK8jl1ObeuGaSNANxweg/xq1q+qWtycwWqwQrykZfJA+uBk1z0V1IHWV5&#10;dxZvu7T+VaC7pWWO5Ajz03fQ/wCFdEptaH3UaPKrvoJO0rLlAzZ6AfzplmlzOfs23buzlmpPMZnV&#10;LcqNrZBYU3ULm5uR5LDbtwAq/wCe/tXoZZR56jkfnnGWYRo0VSXVnMeK1b7b9mSQFYzhsEY/GsqA&#10;OVLOuOy1reIrSaLUY1j+62c+xqjs8gsScH0/z/nIr1MPTl9bcn0R8LmOJj/Y/JF7sCzBslV+7061&#10;HPjeBncF9TQsgI5ZcnPJAPbpUMkqq5+WvWpx94+LqS90JbWNgVU8555/+tViG2CQ/u0wD/D61Cky&#10;n5V49vWrEMsajaQv4CtKmxFN66kgXbw23pgj0qjdSJ1BXa2Bx35q1NMCqqny+2T6VSkEZH3+O/Sp&#10;p7hUkVZ5DGx2jj1zUJmyMY4zj5utLcH+Fec/5FVxtzsU9emKqSujOErNlqMH7wG7P6cVahYqu4r9&#10;cfSqcU6pHgnvj9anW5iZc7jzyGY1MYsctyUgFsqvFSQomzC4Oe+KpreYHzP/ABE/L6VNHdDqDkd+&#10;aJRKiSXMf3iyfLk7vbiqcoBAXPzdD2qS5ulPyo3ynj3NQStuJ3N6ZUVpGPumM3qMaMAZPzd6d9lZ&#10;ThlbgcfLSI6q/TjOKmS4iVDk/UenFUloTexSurVgcN27jrWdNCD9cZ9K1b2VG4BzVOVFGQ2fTbt6&#10;VVgcr7Ge8Pz/APs1LHESPmXv6VZkQEkhQPf/AD/nmmKirxu/pQB/S5aWcMNwYhGS38LN0BqS5l+y&#10;Q7pTubtU8zLBLlOrd17VXu4sRedI+5h/Dur7e5+dleVxc4duAOSDWbcyMzskIKp0Yk1YlkGfOlOx&#10;aqyDzmKqPl/i96YEMKljshXv1NWBGseA/wB/+VH3IvLiHzD+LFNdxE3zfMTUgNePbH5kuc9hUf2a&#10;W7+ZU2qBz71aSPc2ZenUCrCrCi8HA/u5qQKi2CRjEYx/eb1qKaNZMwwpuJGDVtYrnU38q3Xau7HH&#10;euu8LfD2S4CyvEeaBXsedWvgm+h1Bbm0iwpYH7ua9i+H7y2lqsLAgjrWpaeCLW0jw0f6VaXTre1H&#10;7obe1PpYl6m5aagJI/mZcetTbonI2tzXMvdSQnG+rFn4ij3eXnke9RyjUjqLd/LHzGpVmRjgGsi2&#10;vPMXeZKuQT724XHvUlF4e5pzKrLwKhRh3NPMmE4NKxXMM8py9TRwkjkVCk/zcvViOdQlDuEUNeLm&#10;mtEF6CpA2/mmydOTSiDRVuLWOYY2jiqrWCjkBea0QnGKil3gEbfpV3JMm4so2BUr+lZs+hrJxszX&#10;SJaNIMGkezCrwOarmJ5TitS8KRyL9zmuZ1PwZKrYSM4PU16dc2xZflJP941ROmq+dyfmOtNMNUeY&#10;rpN9YZVk/HFSW+oCI7ZovrXoV34dhlTa0QzWHf8AgdX+ZI8d6rR7lKRkpLZXKYR1/GpoLRtu3/vn&#10;bUM3hi9tPliBPNSQW99bphg2RWcqMJD5iZobyOLMbmm295eofmU471j/ABM8VeKvDvgDUtW8H6Ot&#10;5qkFuxs7dlJDv2Bx2rwbQP2o/j9oULaj4+8OaSYs4aFoXhKH03En+VeTjKtHCzSm2i15H0/G0V1F&#10;tkhTn+8oqG78NaFIC09jHub/AGRXgej/ALeelpEsnij4fTWh8wJvhug6tnuMqOK7TQP2uvg/4hul&#10;sLzV3sZWxt+0r8jZ9GGRXPHH4OUrKaK5pRR2t98MPDerxmNraH8UFcJ4y/ZD8A+J4pFu/DFnLu/i&#10;a3Xj9K9A0n4geEtXhNxoPiC0vEHVreZWxVmTxbbuNkD7mzjbW1TFYWMbzaNqdat9lnyx4u/4JZfB&#10;rXVkkn8Mxqz87oF24/KvC/i9/wAEcfDbWsl34PvbiBgPlj255/Kv0Xk8YGJlj+zbm/i6Uy61qC7X&#10;a9rGxPYivNrYnKasdbXPRo5lj6MtJM/FP4j/APBMn4w+DQ93plhJeImeBXjnij9n34qeEn26z4Pu&#10;056iMkfoK/f+90Pwtqj7biwjZm6rsBxXP+If2cPA3iJGFzoVrJu/vQjP8q4nltPFa0paHu4fiaVG&#10;Nqiufz56jpOoaeRDd2bI3QBkI/nUSwlWznb169q/cXxb/wAE3PhB4n3SXnhK18xv4o0AP8q8j+I3&#10;/BGz4W6yGn0e0ktZe7J0Na/2Liox0OqPEmElO8lY/I/yWL7Mbc8quKa9rKqY2+xKd6/RTxH/AMEa&#10;b7TvM/sTVWY4+XzFHpXkvxJ/4Jh/GDw00n9mactwq9Sq8kVx1stxlPXlPVw+cYCtJe/Y+N9Qt9rD&#10;Hf8Az/SodNgYzYYBl3f3TXonxN+AvxJ8AX72fiDwxdQ7WOJDCSpx/wDWrhorK4tZwtxAy7T90gjF&#10;c9ONSEXdWOqpUp1KicXc6vRNEW7gDLHtx/eGKr+JdBCW2U24P/1q1vDF9ClusZHbmpPECwPACSf9&#10;38PpXlc1T6zqezy05YW55v8A2W7TmNl2jv7V2nhTSHNuojIJ9unFYJEb3LbAM5xj1rt/BiiFkZky&#10;vHyj+denio81I83B2jX0NCXQxNZbZEyzZxjmuH8RaI9nI58k+ucGvXRaxT2aso/ixhT05rk/GOjL&#10;KrwovXPz+vHrXhUa3s6lj6LE0faUbnmZt227fLVTu/i6/WrdpCyrk+vG3rVq+s44HyUO7cRSQR4O&#10;xU/8dr6CE+aN0fMzhyyLNijFgBxjjNaECtHJubpUdjZNw238K0Y7J87iMAdflpEk8RYLtbrx/npV&#10;2I7E3BOvOffiq8FugTIX9etXraNSg3nGe9ZlouaZbtcAGX5Sela1rERyUBGMZ9Ko6fHuGCR8vP3a&#10;04nCp8sQ+7yDXPU00N4F2VsxqsY3KFA+lRxaahiaRh/D+f6Vd0vTxcoGlHO3OOev5Vdj0w7GVo93&#10;pXlzrKLPRp05TiYVvpbK/wDq/f5qqXo8qRkyvy8kmtm8dbUMoXp93dXM61eJ5rbj14b5v/rV59at&#10;KtKyPZwtKNKJQ1e6ZpdgbHqc1TCbgWyAfVvWnu7Tybif4utLHEoPLY/vCu3B0mjlxlRFZmWIcvnP&#10;04qB7hWj2+Zhu1WL21ZSAqjn9ef51Ta1xLghs4wfavTqSUYnm0afNK5peGbQTXwlLYCkdf8APtXq&#10;3h3VUhtF3Tbdq7fvY6V5dpP+grvX/vn1rTn8ULb2hKttb1HGfyrXD+8tTHE+7I6vxt4lUo0SSD5g&#10;QQSOa4Aqkk2GVcjkr6VBc67PqUzGef7x9elLE8hA3889R6VjiEufQ6MPL93dlk2YMnzFQDyeaWS2&#10;gEWSRu6qM1DHdZyGftyc9qju7t9mQ+CT+QqqfumdSSkncd8nAbav/wCqkkkDFR8vp8ves6W+JZtr&#10;Hk5/+tR9pfG5EHXnH51tWj7px4f4mTX4B79xWeEJPP8AF27Ut3eso5UfWmaXcGefbIuQw4zW1KPL&#10;Suc9aXNWsbFvEVj8txyKkyIY8Mu3j5fzp6r+7UhOvfsaiv4/kyo/DHXmvOtz1NTv/h0tCSxkVPmy&#10;O3Oa0JSfL2tt467fpWTbL8q4HHYCrjJK0fMYVe61VaOwqLl1Kt1Kse4xrwP71NibcMsB+FTS2hKq&#10;u3+LBwO4NEERzkxj5c9q0or3bkVPiLUEcoh8z+LoF21pWU7wwqWDD/ezVWLAt1mZfvfd/wAKtRhh&#10;GBv+91z2rGpLoawiWrGLkyMf/r+/SpXQvllO3d6jJ+lS2lnmHeXUf7Kj2qO5ZolYKfmb+9ziiMuf&#10;QJpRjcrhUDqG54x92nA+U7AnAHqaoxzN9oXG7LN+dWpDvfA69S2a2lTRjGo+hHcHzJfv7QPU1esb&#10;VZAGyvQ/yrNVfMuRGwzg44/lWxBmMonlnA4I9KmXux0KjK8rs07Oy/d7F2hc/iaurarnbnaO+Ooq&#10;vDdqiM5X+H/JqxCyuyvuPzcHdXP6m0uW2hqaWgRM4yd3p1q4ANzEuOexP6fSqdmQnO7Hf2qRrqNE&#10;HyZJzmrjEzZU8R+Q1lIhO5dvDV8u/GicLre0sv3vXpX014qlEGlSSxn5duWVe1fKHxvv1fV8KwDH&#10;IHPbnFb4Om5VjhzGpbDnc/s83QTUlYNu9OPevrPQtRxpcYUY+XhfSvjX9ny4ke+j3EE8V9XaFcO+&#10;mImWZduW9q482j+80OjJ9aB00LiR1lVtw/vL3psgCyF3xt57cYqG1WQKJD0qrq93HEMsP4cDd296&#10;8FR5pnvc1okF4gMm8L2wtZN3CglJYfXjHNWo7/zUBZGDZz8zf/WqO78pgQqKAv6/pXoUYyjoclRq&#10;1ysBv+QcMORxUN5aIUwyqf6df8ansYzLtkxn8cZq1PbRiPMir93GcdsfSuyXunNH3jitYUK7Ih56&#10;H2/SobCFpJvvc564xk1raxaLuLhPmLEHaOntUWj2wW42svTBOegrsp+9FHLVlLmsW7exLQfc3HHX&#10;29KZbweVcgoTtyS27Nb9vYQpBuUDy+OR2/zms/UbNY5WY/Lx/DWE3y1LHRTjzRuho+4RgthemKzd&#10;XKHI+VT/AHmq0kskYbI3eu5v1qhqMyszOD8obC9qiXxFU/hsVUjBU8j1qQRApgkNg5b2qITBX2Ej&#10;14HSrUMAMW716j1roXvRMZKzKc1v5qZD5BHAB96dBZKQzPH6Z4q9HbDHCbsdT6/SpIogQpC45wvT&#10;nrUS5nEqGktTHvoDBbbsD7pHeud1LR4NYnhNtF+83/NwMkf1rstXsQ9rtDEZbOB79q59ba6sLiOa&#10;OPcYn3H39v8APesIOyv1KrwjU9yWxX1rQtR0ryUlt5FVmCBdm0Ngfzr3b4Bfsz6/48toEtIBbMxG&#10;4sp55xn9K8v17xvp3iXxBprajaN5UG3zlKgYA/DnpXpmk/G+91zU5P7PivI1t9iaf5beWAAMYYgj&#10;is60qlSnbbQxw1OjRxThGXVW/Vmn8ef2ab34QXUOpLqkOoxqyvcW8L/NsHX+vPrXv37IOgfse+ML&#10;GG91bUoLTUJIsLYXrBJM/jwefQ188fHb4h+LNM8Prd6iR/xNFSM7hyuOo5rf/Yf+CXjr4xatdw+G&#10;Dby29su+a2mx/F6H69q4a162HhUpRu9reZ7eBlh8PjJ4fFVXDqqkd0fQ/wC0T+y54Q0/wzqHxG8J&#10;63b6ba2a72E8yquM8YbOOa8D0/xdexolp4w0xrzTzxFdQqDgeuQePwxXrnjPwL8SfhcG8O63DI2n&#10;tIBNpuqMZrWQenPTmso+BfA9jqB8T6LL/YH7rde+Hb5vMtbr1MJPCn6EGvNjCliJck1yTXR7H6Dh&#10;8yzbKcPGbaxVB7OPxJfqc5qnhnw14r0+zvPhpqN1JKtuf7QhkzIwOeOvT9a5XT9B18TXC65dltny&#10;iMLs6Hv613fw98W+CX+ItlJ4JtbjSry6uPJa2mXfDu9DjqCa9R/aPv8Awj4D0FtV8YaKtvdTriGO&#10;OHKzNj+EgEVticnqYjByrKXK19x72T8Y4eeIhhaMHPm2v8Sd9mu1jwGGG80q6h1KwgY+X/CVBBFW&#10;vB9nHZ6nq+vXhe3t2sXkkUgbVJx+v+NbHw4+MXw61vUvsHifShBb7cLIV+4OuelYnxu+L3gGS+j+&#10;HfwyBukuD5+pXa8KIgeEBPct/Kvl6OBxkajs9Op9RjM89niFg502pzsk+6v+h4Z8ePh7f3NnN420&#10;bT43tNx86SP7y89SOwrzvwd4kuVs/wCzycvCrbVAxuGRmvWPH2uavZpd3fhyGSFbq0aC4SRvMRvf&#10;HTP0ryTw98LfiNq0c2r+HtOYx20m5pmPy9vl59fTmvewbpyw/JJ7dz9Kw+IqLC2rNabP/MueIdf1&#10;axHMm+GUbw3rx/OuabxBNqMvlxxmTB7c4NdrFob3mgl9YjWORWZZoF6q4/iAPIB/nWZ8LvBdhqnj&#10;6CC6sGktVmHmSIp2ge/pjFdEVSpx2JliqUaUpPod98HtMl8OaND45kmhG6GUAXGG8hVHzuR2wAQA&#10;e+K5HS9XufHfimXxfqtr5cMUjLpsM2dsaE53f7x5yfeuz+JEmmQeHpNMsLOSGF90LRx8mSPkgAY9&#10;sn6imaL4etb/AEvS9D061YtdcZhjLMW/u4x16AYo5+anZO1/yPnKdahSlPEVl7z28jK8T/E+8vLu&#10;38J+F9O8vftfLRfu+B1YqcknjGeK+2Php/wSv+GXj34NaXffGC3mTxBfW/nzXdiSgiLDIGPXHX3r&#10;508Lfsw6J8J9fsfHus+Obe50+ZhJJod5H/pErqdzIOTwGIGR19q+ivGP/BRjxAbWx8G+E7ayZ/LV&#10;GvVheNIV6DIIJJ9eRW062Doq83dpf1qfnnE1TiDNpUqeSuyu+aW23T0NTUf+Cb/jTw94bm0b4f8A&#10;7SF/Ho27e3h+6td1vO68rn5uDnByAMkc1wPx9+GV5qvhS3/a7v8AQJpte8N+XonxF0dSGRreElRd&#10;AY6bWBJ7Kw/u16d8Jf23odV1ZPD2vWMcnK+ZeQzcHPGdp9O/NdV4t8VeHfhv8U/tHi5PM8EfEKy/&#10;s3VpGx5NtOUwjPxgB0yuT6DNT7TC14qUHbo/K/U/PcR/rFlOM/26PNLVrRe9H7UdN21qut0j5t0+&#10;HwV4QhvP2gLfWobSO6Npp+7y8faWaRTCMfxMexAwArH6avwy+N/ir9lnX/FXhHxpqAh8K3Piq51q&#10;W6Vg832W5KbBEAGyTJneMbgvI61wnh3wvY694hk/Zrv9cby9B8aT/wBmaTN863NtFJIYJCcHhYyM&#10;888Yr6A+LXwW0zxJcr4l0Wwa5vbqH7DcW6yAxlNoXdtII5VRk9iqkd6zliacZRhTerWuvn39Ao4D&#10;6vVqU8cv3cpXjp9lpNPy/wAzynx38E/DXx0t9Y+NHgT4YahfeGbyH9419ZzxrBOSpa4SMH5S/PJU&#10;kEknqALX7IkngL4b/EvWtR+GujtaaTNHFYqsM5nHmJGDIFYjGC+9SRzgEVr+NvDVl8P/ANnrxDbe&#10;ING8RTXiRSGfRF1SaCEwmTClUt3VZBt55yeecV4/8DPiPLpfjeFNWCWFrcacsG2K1Kxh9mEzgfLI&#10;RjkYyc9zXPWzKtRwzhQupW1va2+tvketheH6Wa1aleVnCGkf5mrK197n1GnhOy8beJtY8QX6bppN&#10;Ph3XU1uGWa3lUE7MjIIOI8cHk9jXA+FvhF4C+Dk2m6r4L0G38Qapo9/PdarG1wvn2EHlkOxTOVCq&#10;6gKAdpGeSeORf4yayl9a2+pBrFv7PW0uLyNnVvsqgvGQnzD52UKSvJ5zjiuX+Gd3puo+PZra+07V&#10;p7KTT1imurW+MEskrk7iG5GGOPlPBA56c/WUMww0cLTslfTXtc9ejkeZU6c1Ko1FJe6tmlpZ6r8G&#10;d54w8OeFtasm1zw9a+RGwkOn28CGMSXDTSzeaz5+cIGYHjPJHA6dR8Pfi18SvCvhybw5oOjQzGZ/&#10;Ot4YYdwh3HD7Q2Bg4Jxg4JPFdhonjL4MSfDJtItdKuI7HQlZLiG4C/a4JmIVXDDqGDEb+QQRkV4v&#10;4zaGysLHXPDWpXFtbxqyW0LXC72UEksdp4weG7EkEd8rGYp4CKrRne61t9xWX0Y5tF4WvRaUZWjz&#10;/ev8z3DwD8XvGPh9pjc+BrO1+0r5jXOpag3n3jjov3RwBwFwAOwFdVbftEeHPGmnQtd+CVN1bMy7&#10;1uvniyQGwSh44r441j4zvp3+kXD3bTZJDvcFsH1Hpml8D/H7UY7mX7JFG0l0dkgmXIIzn8DXlUeL&#10;cTKqqavyvukd+J8NcNWg67gubpZtfq+h97fB34meAru/utOsIf7P1BpCZI75gWuCCfuOOD16DFeq&#10;WXjgojK8J3LJsK7c4OOlfAOjfEy2traO/t7h45pW3W8Mq7wXzzhsdPbaPxrsdK+LPxF8S6pJdDxh&#10;qfktEXktrPd5QwMbsc4BGOmBmvrMDxLTp0lCS18rH5jnnhtUxGKdWM7R683kfUviz9p3wX4Os7kw&#10;RSandQnbLb220fMOq7mOOO+M4rzm+/bpg1WNrfSPAKrM33TLeDbye+FzXz/favqmoaot9PYrGjEp&#10;+9bAfGfujHU+tWtNj8PPeYk1qGDcNsmAzrzx1A681xYjibHVKnLTaS/ruelgvDnIcHQ568HOXe7/&#10;ACR6xYftD+If7UufHXiWWRoYYfK03Q7Kbb5kjHJLAnkADqeTn8Ko+Ffjd4l8M6b/AG3feIZNUuNQ&#10;vpGaxvF3R2inBKj+JsHAGflHbPNeL+K/iV4D8AtNper+L7VZ4ZiF/fBJHXqOvQc1wPiD9o+x8QXS&#10;6fotzHLLIzLHHCwy5OeeM9v8a8fE8Q4qnZczbV9fM+iwvAmDxMeaNK0HbppZbLv5t7nvXiH4h63r&#10;V5u1vWTcyFjIpZsKC5HTsvGB6cdOa86+NfxJ0uxjh0hNSVrtmZpEWPcp9y30445r5/8Ail+0ysFl&#10;DZeH7aS3vE4uGjujIHIUDIUjKng9yCTwBivMPD3xI1Hxp42tdM1DUZIVvJmWSZpmTYpBy3pgemO1&#10;fPVamKxcuZu9z7DB8P08HRU7cqittP0PXPHXxFvb4yWOjo32dWwrFtpPQ9B/Ks74O+G1+K3jaHw5&#10;M7R7lLfKTlscYA5+tcp4z1fwb4Dtbm50jX4tWvZJzDa2k0uESJgV8/a+BI5BCjPyhgx5wMebeCfH&#10;Pjz4e/FHS/HHw7vbiPU9OlaPyZJwQ+9GQoQGx91sjPXA6dK9PD4WPLqcOOxX+yy9jo7aep9RX/wh&#10;EHj2PwvZWbzWuWfzF+XYo45wOf8A61dL4i/Zxi1XSvIv4HkVl+8wGRxzmve/2Vvh9f8AjTwsde8b&#10;yQrqMjbmRYxv+vH8vrXofir4e2NnatDa2u7ac7lXtn1r5zP41aNN16E/dXVdz4DC8Q1vb+xrr3r6&#10;n54+NfgWNDtGtJNOWZTna0R2qOOnC/yp0HwQ8ANpkDwRBbiaQvOsjlzETtC4Y+gHp/Ovrvxv8K11&#10;y0f7LYbnhRnmjSHcwUHkkgD19/rXhHjTwNqOi3H2+xs8x71CKYQobg55OF4A618zlvFmJdT2VZvX&#10;Zn0UvY4qHNB2a6HmXxB/ZQ0TxDo0erWmt+TJ52ZLyGQ4bCEbdpGOBg8Yzt/CvmP43fDPWvh44t54&#10;5/LVsG7+ZmbJPzEHoDxjGBj619e6X4qvoLyS21LT41kVVMMU8gyckYIX+IVifGX4ceHfiVoNxaap&#10;bzMTH8rWriOSJweTux0IBGCPr0r7LA5w5VE3LQ45e1p6Nnwe2sSwSC8VpI5mwfMH3WGDn9c/hUFx&#10;rltZ7kSA/vuEErZ2jPXpzXtGp/AHTNAvG1CayP2eWfa9u2ZPLTGFfcwzu4GcDBya53UvgTrOnxzX&#10;8tpLDMqs8EUKbgG3YK8HJHXHoK+qjXw1RXT0Mo4ypHc82/txWWRY7fy32qGftj04HPY54pkmq3Mk&#10;m8TOis3zZPBz1r3Pwr+zz8Q9ZsI7u38IXUX7pReXEUBKhCRztCnPA5GOpHWuG+KHwxvvDFz9m1pW&#10;t5Fj3RxPDsyMjoO34447VVOpRqS5Yv8AEX13zPP7u6WWJllST5c7W3cA/T04rPPmMuU6gkbCOvf0&#10;qfU5oIQyq3zAgGFvl7Zzn+lQ6hqUOm2kcFvFJFOrEzCaDAB9B3zXo06b5dDCeM8yBbgLxIjbvrwa&#10;kZzIEM9ssavu+9kZ47Vn3ktzp18trqdrNDJgFo5IyrLkAg4IB5BB+hzVO91JkmZWlY8fKxk6e1dM&#10;aLcrGMsR7t0za0nUzNKtiE83cGVo0h5HAwwP+envSaLcxX832aVl8zftEe4Lgf3j7Dp68/U1kaLc&#10;/ZZTIJ4wWTZludvTpToLxdAvRMbdriTzssy9RnlcH16/1ro9jHaxxSxVuppeIHRb2+m0y9W4tYJt&#10;q3Gwx+bz1C9cdcZxx9cVm2N1qFxdefaXIj2qTJI+cIOR7nOKw9b8QQG5lFsH8pZCY0btn/IqHTtf&#10;v4nLpp7MWjLBlYjCgcH8/wDIraOFtE5KmYU46XPTP7B8DWPin+yNG8Zz6ov2WM+YtqI/MlI/eRD5&#10;z8qnoxIJ7qM1nap4Nt4pLy0ju7MMiGUTSXh27NnBGAMfNkd+RjmuMtb19M0mIxND9qmuvNMsrbmT&#10;bnoPQ7hwe4roPE+taNfRv4j0KNprW6mjQ29xEA0GzpwuRglj0Iq/ZRjo2cU8TUqPyOY1TSo5zM+l&#10;2z/Z7fm425YRscgDOO+PT2plhYW2n27G5g8xnUfK4+4SeCPqK7XUtBFhpSmLTJEgvo1nW4YfK6g7&#10;S4GeOSQfcY9ao6j9h1MssNvmZmDm53bQOANirgdPy9O9OVTlRjGjzSujl5YB5u1en8I4PFOitJw6&#10;+XA7Zbsp/wAOta50yJfmC7T6bfariaLMYY/IvbaTzIQy/wClKmxu4IYj5gPwrOVbQ644dsy7S1Ub&#10;WnH3lyemfoa0ILGJbhYAyydtyqcCrsPhvUIts92nlK64jZud3HUY6/hWnZpaWrST2+k+Z5afxOSq&#10;t6nHXnJxnB6HjNcNTExWiOiNFRVyPT9Kt4It7jdN18vitWe0igtsyNuuCoPl9VAP9azEEztvgPl5&#10;P3vu479vftVyGF55DMXUrjDeX16eg6emfWvNkpSlds6IyVrWNjRgr23lukieYWMnzYVf9kZ6VPNq&#10;dj9j8r5GXBG5jz+dZ8clqbAQpksrE/Mx25/PvWB4z1WKyi+wEsCvzM3cj6HmtaNHmkrmdbEcsSHX&#10;9WklufOS4yrNgqrD+VXfC96kl/DBEwO5lzu7c1xd9qguLkyRBmX+IyYBzj/HNa3hHWRbXP2q76fw&#10;mvRrUG6dkcdGpepqfX/wvvPD1jp1vfhhJNHEHl8wjp6YrW+IHjew1mAzrctGY1/dqpzuA6Y5x1/S&#10;vnbw/wDFcad5fk3J2+XtCqwI/Gr7+O1vosI3DdVXtXzM8tl7S8j6yniafs9D0Pwf4guY/F+ny2sE&#10;FxM1/HxNHvJ+cdB357d6+1f+Ck3jbwp8Hf2HNJ+HHixdLvviL42uIJ7iS2jG6xtY23Z6ZXA/d9eS&#10;zYzzX5wW2sXy3kOowXMtsySBobiN9rAg9VORyPrUnjrxr4s+IGrjUfEeuXl95cICz6hdPK5VRyCz&#10;knHsOPSvp8JiFhsJKnFas+fxuWvHY6lVcrRi727s57+y7y68y6TPlrz8xp9jd21qsqPYCTcpC842&#10;nH61dttX0iOT7Vc6XHdKVZWtnDJGAVwGBVs5B56Y4rJS3Cpjfjdw1cco82rZ9DRlyO0UDk3svkgK&#10;qkfd9Ku6bpkwmR9jbV4+bpVuDw9cSSRvJbNt+8rEcH3rrLDSp/7OkNvbKtsqqt1cSbSqn1yRkfhW&#10;U5qMdzrhFuV2R+G7dYJ912n8OV2L0Xp3rUtdSs9FY6hc3Plxj5lQt8z/AIf1rIu/EGiWVwttDNI+&#10;9gJrxcMEH+wvGfxNYlzc3Wo3rR/vJY2kOyWYfMV7EjNccqz5XKWiOynR5tjW1rxbqGrXrR2U7Qws&#10;dvkxtjIx+tTWfhy5gWO/1OJmXdhIduWc/wCf5VV0XSrK1ja7v1ZQv3c/ekPtXsv7NXwouPiRq0fi&#10;7xXb7NLs5CbWMrxIc/yGOv5V4GIxVTGVPZ0naC3f6I0xuOw+UYdyl8T2Rw2teENX0TSz4o8W6NPb&#10;3Pk/8S21mtyq7c/f5Hp+tT/CuHV73UBLp6bZnYEMM4Ptmuw/b3+Nml3ZsPhv4TvnDWqg3DQsO+AF&#10;z1xgVv8A7Kfwe8T3Pha18XXCx7JG+WNky3bn+QrpxmGlHBpUlofnSzV4jGSnWfvPX/gHb31hrWie&#10;BZ7rUNKVma3yzMyc8egFfNEuraXdTui6XJ5gdi0jScAewx7V9N/tGX3ifSdCh0TRtJmuJLpdskkd&#10;uWCr3HHSvl6XT9QttQlS9sWjmLf6sxldvtj6Vhg7Ri0+x93w37OVOUr637mlb7H23MNsu5jjntWi&#10;ZLhz5jnLfdbjH+RVXSoJhDE8UIXDYC9fxrpdP8K6hrShobbY7HLM2AFHt0/lWyleVj6XE140qPM2&#10;ZtpZ+a/nCDd/sr2/OqV4jpqflqrFkbJB5rp9W0K70O18uTfDyTuUfM49vb379q5/S7YXOoGMs67m&#10;+Zn5b8a+oy+n7Ojc/AuJcw+u5hZPRMxNeiG7JPzD+HPP1rmbyZbeUxZ3Y3Ej/P4V1/jmD+z7hkAP&#10;5YNcDPM7zMwk5Zs8n9PevSoxW58viKkr8lyysx2nK4/rVeWTfkORuWniZYo+TztIwuP8earzyts/&#10;X5mrrpnn1m9Ah3/ewfve5NXreNj97rn7244FUoUYgMPooJ61p2qxiIZHzE43D6VNU0o7DblNqZRW&#10;9PmrOu2Madefb6VcupSVJ/u8cH/69ZV0zj5hn/E0UzOW5HNcxkbiuD6cc1XUjf3weoU/rSlW5b1H&#10;zHd1NS20C43D/gW7FXfuSSDCr93K9fpUVxMQu0Z4PGKsBV2BQ/bp/wDXqldW3mkkk9eoan7ove6D&#10;VvGIwQu5RjAX3qS3uJjyV+hbv+FRix+bC9fVad5EiYB/XtSWoe9EnaZiAd3yjr9aiaYA5XnPtRMs&#10;i/wfl3qGQHY2BjuuOPw+lWkQSK+CWyPl/wAKeZxs3nb/ALLc1BbwlsMO392pJIMRNg8fXmpvYdiN&#10;zt4+baD275qJ5sJtyevXvSyk7g3mE5bG30qrPKWZnyf8aohIeLg5zj/gVM+1gfeTmo4w0rNweTg8&#10;9OamWz285b8s0uZIux/TVJPAMRxpnJwe9VbhljZieW2/dz2qm2oi2cqFLZ6Gnlw581z82Ohr7dI/&#10;OilfRvO3mSNtT61XEsmfLUYUd6vXoEkJLcY6VmlpZD5UafL/ABGi4EqXBb5Uz6cmnsQhw3LVGkUc&#10;QzEc+tQyTGWb7PAWZj3qQLAnw2Cdxz61estKvL+TEUTGrHhnwjeXkitLEzd91ejeGvBSW6rmP+Hr&#10;iq5bailIzPB3gfygss0fzfyr0HTdMhsoQNvak07TorZdoX9KtykKMmpF5sr3JUfdrNuVA5zV+cbj&#10;gVUnjAGGoJMe8XzAY2Wsm4M9o++OIkVuXEQc5BNV3t1dcdfwoANG1tI1HmNyTXSWOoicctxXIvpx&#10;ibfEOBziltdYns/ldmH41LiaHdR3AzhGqX7QT941zOmeJYptsf8AF9a0vt6kcv8AhUgX2lRXyGqS&#10;O6fOWNZTagucqtN+3Sff8z/x6gDoIblSMg0slwvUCsSPUlXndVqHUg/y7aANMSkjaRSbAx5NV/tM&#10;eOJKdFd5baw/KgC0iLENq0Scj5e9Ctnk0nlnPDUARm2D/J+eKZ9gwckf7tW1VRyRikDZbBHAoApv&#10;Y9ufeozpgY58utLCsKXYmCSaLgYV5o0bjBSsy60SKJdxX8K39Y1PTdHt3vdRuY4YoxlpJGworwjx&#10;1+2j4XvZrjSPgt4O1fx5eQSGKb/hHYVa3hbOMNM7Kn1ALGiVSMd2TKUY7s7zVreGEHYn69K5XXtA&#10;0vUw0OqaDa3CP97zoVb+YryLxx8SP29/EWn+b4D+BtnpPmt/y9Xi3EiD14IGfzFcW/gD/god4hcy&#10;6/qOoQNkMUtmt40bn7uQCRXi4rNEvdjSlL0WhcZeTPXPF37PHw68YwrHLpDWNwrZSS1kxg/SuB8W&#10;fsl+IbW2jfwDrVrJJBLuXzvkkXPXHUE/lUv/AAqb9qjXLKDTZ4tWsbjb/pF1Jrqtn/dwK29J+Bvx&#10;50GaC7bxV4nuAoAmWS6jkVj6gV5VZRxC5vq0l57G8eWb1f3nh9z8B/ix8Pdb1LUNT0/UVt7za8l3&#10;ZqfOaQdwynjg9cfWpND+M3xs+BEVnfal4ih17SLq88ubT9Sjdb21T+/v6MPb8s16t4o8M/tg6FqD&#10;z6J4knubPo1neaRG20fUEcVzOs6H8cLu4x4q+BkN5CozJeW8Khn99u5vyGDXlYjDvXkjNW6OL/NF&#10;RjGnU5kz0DwP+0v8KvGOmw6zc+JINN8w4kF44AVh1BP8P44r1jR9HsdesodT0zVYbqCZQ0M1vIGV&#10;lPcEdRX55/tRfCPxL4G8Sab4y0PwrfR2DQvLJHJ5mw4HzRtgg4x07givMPgj8afjb8Pb7Udc+EHj&#10;/VLW7NvutrDUmMlmW35JKkjdgcEA8jrXDh6tHD4hxxEbfgdEqntNI6H662vhVLIiUsuMfNXLeOP2&#10;hvh14JvG8PafdQ6prSjK6XBdxrKfwJ/oa+B/Gv8AwWD/AGgtY8ByeCdf+GWlaRq8kgtbrXtJupZI&#10;1J6sqOPlJ6j5mxX1J+wL+z58BPDnw+T4s+HPGFv448Qa7IbnVfEVxMJ5FmP3ohkkxhemw9O9fVYf&#10;FU6k/Z4ay8/8jJ0/3fNN2udj4W/a+sbnXo9M8e+DJNEs5mCJqRuhJFE+fuyfKNv16V7TBNYX9p58&#10;LxyI2CrIwIYeoPcVznxA+Hnhzxz4WudKv9JtmZ42Kt5IyDj9fSvjf9m/9pnWvgL+2x/wxnq+qNee&#10;GfEFm9z4c+1Md2n3SgtLbDefucEhR07cdO6ji62FrKlXd+bZ/ozk+FXvc+4LrSNOkBWa3U/hWPqX&#10;gDR9QRlkslZW/wBmujljEyK4OPrSSyrboFB3c8+1ewqkZaMpXjseQ+Of2XfAvjCJrfU/D9rMrf8A&#10;PSIV4H8VP+CUnwV8XCWe28Lx2sjNuEkC4wa+1JpA0fmr+VNiWGSL94lKVHD1fiSZ0U8ZiKT0kflV&#10;4y/4I36hYXbv4S1uRerKrLXgnxq/4J0/HrwPBJcafpLXkKHpGuGr9ypdHtZuWgWsXXfAOh6spjub&#10;CMhv7yDmvMrZFg6kuaKsz3MPxNjKceVu6P5y9Y+GXjvwreyQ+I/DN5bOpwzSwnmtrwiJvKVWG0hh&#10;uHQ1+63jn9j74XeNI3XU/CdnKzZ5MIz/ACrwX4lf8EnPhbrQkm8PaV9jkb/njle/tXnYzI63s2qb&#10;uevl/ElGNVOqreh+aem6j5KrA33evuKy9YvEl3E9K+ufiZ/wSu+IXhWOa48MXM0ypzHHIvJ9BxXz&#10;942/ZZ+NfhnzpL/wXd+XESDJGpbd7+tfGVsqx1Gt70Gfe0s7y/FUf3c0eJ67bK1xuC4z97b/ADqn&#10;bxKXzn5uwWtjX9F1nS9Qez1GykikViPLdSCOao21q8R5U89SVxXfRk4qzPPre9K6NLTogVXb8u7v&#10;61sCAKdxXt0rH01yi5KMOcda0IJG6snTkt61uc7uW12ksFjwc4NWFKLHtQ/w4yKow3HlvgnPbBqW&#10;JjJgnPDdP6UpbArmlY3LQ5UbeRngcitRZVkG8naG9qy9PtPN5G5W3Dr/AIVpLE4G3cx9fSuKszqp&#10;7HbeD7IXFsr7Vx2JravdMjtLRnKk8ZIbsKzfh9zAsJO7aue26ui1n7NbacVZFbK55XvXzeKlyzPo&#10;MHG9NHlviO9aEtuA75rhdQ1JriXyVfH4113jCQyvJ5f3dx+Uf4ZrhwjLeDcnO6u3AUo1NysdUlSi&#10;kjYsbGWdQw6dfarAtZFf7vHfitjQtH8yCOMKCzD06Vek0SFI2QoM56A4r0Y2jJo8ucpSjc5e8s2l&#10;YM3AxnFVWtFMmNpPqPSty/0/DqANvOSSf1rPtoRcysQ38WM/5NT8crHRTXJTILkSRRMEQYXn6Vga&#10;pfOz4xu7cV217pcf2J8EfzAridUtv3zKhyvT6V61Kmo09DxcRUcqlg05S8e7aN38VaBfykwo3Ntr&#10;N08lmyA27OOCO9WruYJGwYHO3u3TOK8+UeaqehTaVEHuCg3tt+U8kmqs96r/AOsJ2g5xuNV53LKw&#10;MZZsnv8A57VGkcgP7w8/XrXVTprm1OGdR2di9FE0/ChcZ5PpVia2wFRABzUOnqIhkl+Tn6GrytG2&#10;M/Ke9LEfFYMLeUbmbd6e0rKi92wea1tK0dA8YVQ3fmq5kjikUgN97qa1NNvbUgbPlO38KdSUlRM4&#10;xi8Rdkt5aR20IkH/AI7wTWc++4bH3vmq7qFyskaxqe5P04qnC0ZnyTjPPPUfhXLQ7nZX00LdlbAM&#10;AF3Dpk1rRWEMihW5Oeg6Yqvalk2kru3GtRZIzEsjE5zg84rGtJ81jShsZ+o2MEMQKR4+bO0H+lUS&#10;iFwoHP1rT1abMHC+31rOjChvunPT/wCtW9OLjTOetK9QvRw+ZGHbb8vVfw/lU0cEbbY/lPt+FNgQ&#10;mEK8eT/MVOkaKySYVWAxn19qxceY2jKxZt5CIcMv3vu9MVWuLeYnKH8qWRpgy7QvX7tSWjpM6+Yr&#10;Nxn6+1b0oqMbmVSTk7FOPSpzJ5Zjzu6c81cOlvjyxHnPQt+Va1pbxSzqSFYN93NXrqKFYsALxz8o&#10;qatT3khUqd0csLIpcLmP5R3/AMir8Fuwbqv3vlGP/rfWnXAhZx5SD1G3gmrllDCWDY+Y/TFEnyxC&#10;GrHQW8i7Qq/mvBrQW0lTGB6ZGKsWdhHJMqsnHGOmetbBsEjj8wKu3rn8Kx9pY05X0Mtk/dYaP9OT&#10;/kCofNjWMD5mB4/CtTULWQHeIVPtis54suDjCt3qoSTYpxlymR4slCaZIp+6B8rd+lfJfxvu2TX2&#10;3N0bH3a+tPGNmy6VI2eQueB1r5L+OEPn6wwK989en+ea9LA/xDyc0/3c6j9nu93Xipj2GOea+svD&#10;1w62MYRudue9fJX7O2mXRmjZYv0r6p8NswtEwmGwA2OtcGcQ/eHfk0/9nOwtS0ttwc+g4zWfq1sx&#10;RtjfL1+76dKsadNiDY6/N396kuDGVYMF4/T/AD0rwox1Pbk/dMCR2WNlKgHGSazry/YI4HTHfANa&#10;2qLANwiVcLyVrlr25+ZkJ43d69DDQ5qhw4iTjCyOh0BzLb/OfvcfN3/Sr11PHE22cjKr8tYPh2cw&#10;vtJypX/PIq/qMilvMU+n1FdVan7xhRlanqZ17IhnLNtOenBqOBFju12yKF6fM1R3YO9gJdvPr+tU&#10;3uJmulHvx/P/AD0rSmnGxnN8yZ3Vs6+Vth2kbeR+FZGuO0J85R3PG39OlW9JuEdQMcKuPrxUeuRf&#10;abUnaWUH5jt6H0rnxEkpo6sLH3Gc00+5ycnrxnv+lUdRlYnLBRn6cfpWnc2T+YH79toqjeWzPHwv&#10;Q5GRVz+FE0/iaM/zJVIcndhu2OmK17XebdVGfX/PFVItMY7T1x1yf/rVaVWgg8piM8df88VdNXiR&#10;KVpFiOQhFUYHOcevvUsTZj2sgbHAYr0qluJ2/Kp7cd6sW8T7Cyp97O3Cil1sw3jcsCyfUg0Ma4+X&#10;cVA64qjqLJoaSRvHCSP4n+nYD/OasSmXPy/3fy6Vj6xpcty6i4J8vbgHtXNVjy6BUl7l0WINJS+s&#10;f7ZJ43bsbce/GfavVv2L/htrPxh+LVj4XnsRHpsXz3LbRuKj8O9cH4Q0uW70630pZF3LJhWxwfr+&#10;Fegfsu/EzWfg78QNUvNKvIxcKP3UNxJ8pTPQHtXDUqSjTlJa2FRpxrYiEU7Nr5XPQv8Agqx4I0Hw&#10;nqfhbwZoliqgqed2WIwBnH9a9/8A+Cb3w60f4f8AwbPjnRNUX+0J5Nt1GWAO5f4efrXy/wDtH6f8&#10;Qvjp4ttvjDqaGaOOHatvG+8RKO358mvaf2DPEtiI5vCeuXI+z3smzyfMxsbHBx69vwo9pCnSUoO3&#10;6MzqUK0qzjV/z0R9X+K7jwn8XdLm8M695MdzNGR5N1GA4PqD3H418sfFj4Z+LvhNqL+Hr21/tjRp&#10;nP2dZFO6Megb/GvobWPCniPw3JmXw7J4g0yNt1vc28wW4tx6Y/jH6/WuR+MP7Qei2Pwl8RTaD4Kv&#10;LjVtHsmNta6lAAxY8BsNjgH+VebiubHVI88rT29T6TIc0xWS8zpR9pR3a7efdM+Pbe7PgX4hW/iq&#10;zt763t7e6Vmt5dpHDA9/8a3v2nf2gZPjFrVlJb2vl6fYwhY4Zl++38T8dK9J8ffsl3PhP9l+D49/&#10;Er4krfa1fRw3GoWaxxxwRRykfIoAHI3Ae+K8C8beErzRJoBpjedCtv5jDaMDj+VdWa4bM8nw/wBW&#10;qu8ZJPQ/TuAc04d4oxTxuGpclSm2mn3fX5jdH1OKGzbUl0HcEyrNtHII7jFZ9lpfh+yvZvsUalr5&#10;d1x5ihtuedo44GSa0PD+uyT2xsprYfvY8A7OhxWHFLJb3rFostG2M818/HEVI07H6VPLcLWxirzj&#10;70fhfYj1/TLXTZfsm9pI5Gxt8vj8K7bQdLi1LRLHQtESJYVutzR7cb9q/MT+PSqGmW764jB7EMq8&#10;78Ftv04qbw5Df2Ot/wBlW5m2zbuBGMkHg444raniKauzbFSlOmoqW2pzHj3wZpI177VbXMe0OVvI&#10;ww59PqBXRfs5fC+10/xPqjJbvIsNhJPNDGucjHX6DrTfFfgfUby9xHbrCy5PlyMF5z15rt/hfMPA&#10;GuwXOsCPbrFi1pPJDKCV3AgEV0YWtSdZcz0OHMsVW/sxxpO8mvn/AFY4C4+Edt8Q/H39oXiJZ2KM&#10;ojdifut0O0ZAYgAV71Y/B3wz8M9Nt0t/Dsc99NgzTQqJJWwOAg5K5Peuc0XUNS+F+m3Ok3WkctdM&#10;8cnlAEj+Hk//AF64uTx3e6h4nj0+61NtO+3XWyXUJ2IWLnOWK4OB6f41pCtTcnCEW5PTtY+bzKdb&#10;EQVWrVUKUOt9/uLvjrQv+EauLnUf+EUaC+uGP2VdQucSM2cjG7AH6AVT8DaS+n6pd6X4/wDhtHre&#10;oMolQ2/iCS1jiU87cgYz/tYAzXVX+heDvDkCyeKdSh1rUI5/Mj1aV2CIuOAkbd/c9PrVFruPVbG6&#10;l8PmO6t4Q00qyRn5d2fmbue/sB3rz8RTw9CVo+9L77fodVHEVsVgeVXjF295Nxv2ad7petjv4f2R&#10;PDXifwfD40+E3iSbw/r2zfJ4f1bUkuEJ/urMnb8+3ApPhfrXiVdOuvgl8ePDyT26q8bW9wyuHiPQ&#10;qR25OD1GK8O8ffGjx7pHh5tK0XU4IPs+02d9C3lye4YD7wI6Z5z3rgPCv7V114S8cx3PxJuLq+kw&#10;Fa+81t6qexDdRzxXm49V/ZxeEhaS1duvyOelw/m2MwM1i6qqw15br34vpaW7Xrr5n6N6x4g+H2na&#10;Gt/pnhPSY9RS2EUGoRWaedtxjBfG7p71Q+Hd19v1CZ7mNPKht2faO5JCn88mvI/hZ8RNJ+IHh631&#10;vwzere298rNb4bl8dR7Y6V6x8H5rX/hJ9Q0jUIuWhRAy9OccD3B7fStsvxOIxWKjKuvJLsfmeZZd&#10;DLcJUgrt7u7ueV/8FSPEXifwp8HPD8Hgm+azu7zUvKnkt/kkkhERYoG7Z7+2a+JfCvjqPTNcaA29&#10;ldllt4JFvyx+zy+b5itGynhgflzggqSCOmPvT/gqH4Sn1T4H2XitCQnhzWIbm6XGQ8LB4nH5MD+F&#10;fnz8I/h/qHirxnrS319Hb6NoskdzeXEqsyrC8wEZG1Txhhk9h1617GKqRpVHJ9P10PrOBa2B/sNQ&#10;qy1bfq9dkd9r9zeahrfk288LG6meeG6lvuSrAgRdSFIOeuD04A4rvPhFBeReN9P0vx1pdxo0d1bR&#10;mK4mtZLeQqRjd83DqeOcEc9qh+MnwctNO8FW3izRpbeaOGSNrhkK7kDDCPxjKHHB/lzWL8TtY+Jd&#10;r4vtfhzq9xqU+m6SsdxpNnrc0e+3SaNTkNGSpHYbTyoBwO3dg7Rpc0/L0Z9lLERx0Y4fDNK6le90&#10;1ZLVb66rR/efT3ww+E633iq90vXdUtJtKuofKmSFtzz4bI3f3QDzn8K4H9ofwdpfwt1SPwjBeLLH&#10;JGbqNVtynlq+FUE87uV65OMds1x/gr4neMfDWqrrmkTNa+Zc/LumBUPjkHgAj61e+KvjHxH8Qb2H&#10;xL4jvo7q6azSIpFa7PIwWHknPQ5y3HrWmZYrB1MplGEffvv5Hl5fleaYbiKFSrUTptarrdLR/wDB&#10;ueQ+K9IILXV47eW24p23e1c3aa6ml3EclnBwp/i5z/Kuw1C2u7qVrSVWmOMYPaq8nwk8V6dp1rd6&#10;7pV1Y2OqKx0+4urV1SZh12lgM8dxnrXy+X81Spp0P0rEYijRppVJLXZaK/8ASOi+GHjex8S3kekX&#10;EiQzDHl7uxr6j+EvwNm8QQxvqWusPky23G1RXzJ8PP2ZvH3ijU1HhSwe6utvmQ/YvmYqOc9v8fTN&#10;fo3+zr+z7D4V8Gadc+JtTl1C8eBftFvI3yxnHK4GDkf4V72ByXHY7Ffuvg6v+tz8g8ReJcDkuDXs&#10;6qU39lav/gfM88l+Afg69EOlwWF9MkMyrJJbSsM7jjnGcZNeyeCv2Q/gT4PjS/g8HrPI3DC+kM2S&#10;evXr/SvQYfD9pZQLFsghRuQIYlUFc8Zx6Vfs5tINy1u95AW/5Z+Y23j2zX22W5Bh8vk5VrSk7Wut&#10;vQ/nDNuM84zGmoUas4xV72b19bWPh3/gox+xz4E1DU4fFuk6HbxnUrVoPlQbSw6DpxwcflX54XPw&#10;i8HeDND1CwOsXEevQa/5P9n7GMf2QRkl2bbgtv2gDcSBniv2l/aW0rQ/H+j2ugQTBo7e5zJcKuVR&#10;+Ohx2r4W+M37GMOl67eeINLt/wC0leTc82ASSTyeBkjPtX5fxVLEZbmlWrhoN05WvbZPy/qx+2eH&#10;vF1WpktLC4yq1KO1+qT2d+6PhLxH4a1fULuOSObbHvQTMqg8dMA+uB06V3nhn4Y+FfDnh1INVikv&#10;TJqBl+0WuEm8ll2lM+uMjnjPavXvEfws8Yf2ok13ozSSLCsaNeAg7FGFAwBwBwKhufAd7pyeRrVo&#10;kMiKNyxqcNkZHT/P9PNwGbVaj1PuMwzmWIpqPN9x4X8TvCHhzxRrty2g2l4lnHG0em2M37+4WMAn&#10;BIAyM7ieABnjuT49remXng+E32nXbCaOZWh8uAgPuKnDPkY6YPJGc19Y614cs9PSR0cQrMuPlXDE&#10;Y6V4n8cdJmg8P3Vv4WtWupXkAt44rffJuYhVYAAnJyOnX3r6TL819piFTet9D53F1pfVnLsj7R/4&#10;Jtftd3XxB0OHw94xVNP1SN2W3ZgFS6RTy6HPJx1yM96+xdYvjqOnqbkJI/I3KvXPf61+B8/iHxL8&#10;IvHlotjqzx6ppbiVbqON4ShXgqAQCuMMGyoIIbNffH7IP/BVDW/FlvpXgX4uaZDJdOpSHVkYKZ+Q&#10;ApU9D23d8exqeIchxWFws50U5QlfRdD4Wp7PGYpTWkl/W59o/wBhQTT5AKyNlWBbCnPHp6E1wvxM&#10;+H+lx6Yb7RLh7eazfercsODnpyAfwrt/C3jfw546sVudFuVk3fxKwbaemOP88VU8aabqdnp1xNHB&#10;viUEgf1r8fxWBxFHAyjGL02kr3X9M9HC4qVPFJSlbyPi74t/Dy51a/m1TTbJbeWOMuWhhG3OeQB2&#10;/wAfSsP4X6V4m8bG88MQXEdvL5a+QsluzeexbDrnPy4HPQ9K908a6OdedvMsApkZlbbJ65GeP6Vt&#10;fBz4XWvhbUI9W1KwiijYK7Flyz85xg9uPbg5rTg/HZjiZ+yrptJ6yatc9zNcVRp4dyja/REesfsb&#10;+EL/AMB2uk6qFZobNBNMFzI/yjdkkdCc5/yK8/8AAfwC+HOmeMIfB+m2sEixP+9jRuAxztL5yRnt&#10;nrz6V7147+JjOJNMsV3ySff2/LjntWp4P/Z3k1XxHY+PPDejQpptxpkEs21QGa6RnDSE/wAQKtjB&#10;r9WoWxWI9nhdUrXPhKmYV8Lh3LEyte9jp/AP7Lngm48EK8sbQszHbshCqF9d2Oa+Gf8Agp9+yVda&#10;f4U1LxfbaVHNdaSu6G5U7fMi6MDjgkA55r9U9Ntnt/DsdhJH5gEQXycAqvHTFeE/tS+Ak8T6BcWT&#10;WSyB1YeWwyvT9K+gzmMMHh4VaEbONvmfP5DmmIqZg1WldNn87uv292b5oPO4OPm9Pxxx+grPvNQk&#10;aFrS64RVLbGwSrY5xnqPbPevpb9tL9nOH4a/E+4sl8MTab9rYurwAujF+cEDBAO7tnqMdq+cdT0K&#10;8t0SBI45FaQiPyevGM4z0PHevpctxNPF0IzXVH01epUp1GrnK6hq13cXTTy31xLNtyzXEh3nGAOS&#10;SScYAFZdxql5LNkhv90etbGr2qLcGO0VtpA5kh2kNjkdT3rNtbdiLgmVf3ceT/tV68eWPQ45Ymq9&#10;Llxp4fsClQzSyY8vcuMN+FU7y+vJ3LyttfaUby+KtW1y0tqkG1QFZRlm9D/h2o1O1sJFWS1n+Ysw&#10;kBUjHTmhNXJ5pyV2zJZGyQj/AHuPrW94Z8D+LvE/h7U9S8NaHeXUOj2xudauY0zFa2pZFDMSPl+c&#10;4685GKqW1k8i/Zkt8919a2fDfijxj4TtL+w8K+Ibyxh1S0a01OK1nKC5hJBMb4+8pIHBolU00KjS&#10;kYarLGjWCXZZSwPydGrUhJa1Gnwt5duuD5f9856n1/8ArU220t9/nRxt8pyz7fu/pVi3tgQATllH&#10;zFmx3/WsZVbnVTplxta1K8to7a7lkkjjURo0kzHYoOcdent6802KN3XdGN20YG3qB2/lU1jpU2oy&#10;KgTK78NxgD612/hHw2LGKSSbd9nmTywojAaTPUBv4Rx+OK8+tiqdNas76NG+hylvpY1C5U2dnIny&#10;orI8hb5+jN0GAT27VqjwfLpiC9lkVivJ+YEjj/PvXUzaWdGkwsXlmQlNy8A+oyPapP7GbVzL9hsH&#10;8uC3M0sPJVdv33OGzxn2PP4V5U8ZUqS00R2+zjGJjrZ2c2jJfT/ZYv3mI4WVzM54+ZcDbjtyR7A1&#10;nX0TWE486N1EwDNuwGYd8enTv6e9Xb64u9MdLfTb1hhTv+Xa0eeg+nU+9Z81rqEsX2q1sWbbJukY&#10;Luz7jPb1raMYySdzjqSsVhOpldBFuXb8pPUn/GtPSrxtNtWl8tM+ZtZmweBjis021zqlxLcTXS+Y&#10;VaabjG7nJwAOTz0FMXUJZC0EsjCNVIjUgKAR6/0rqjR5jkliOXUm1rXbVXZ40VS2HaNflAJ+mBj2&#10;xXCeLfEEdzO2z5iW3YGMZz2ArU0/xLoNtqcb6lE81v5v75x97Ht70608Jad48ttS03wT4eu7q8sY&#10;pdQur6RjuSzVcuxVTgBeORzzXp0MP7PVnl1sTzHH/bHc5wwye4/z1rd0P7bdQSSWto0iwx75tkef&#10;LTONx9Bk9axtLumt7Wa1RIz9oUB90SswAOeCRx+HWvSNL03TNG+CF54t03xKbXULjUBplzpoODd2&#10;7p5hcYPIVkUEEY+ZfpW9Tl5R4WUuY5mzvZFfcG9lGen0roNM1iXACBmPQ47UfDj4V3/jKF9YuNTt&#10;9PtY87ZrnOHx1AHcj9a9E0z4T+CfC+vXWnP430rWJLWKKa3nEzLb3WcFkXO0hlBwQcHIOK4K3s5a&#10;LU+lwtOdNc0tEzL0zVtc8Six0co0hgXybFcltilidoX6n8zW5PHp2j7tH07WFnW8tDBfwXengPau&#10;DluxYfMByMHGQa6bwNp3hfRbXxI3iL/iT3N7pPneFRCxxNuf7qsqnIIUgZIwR1zXH2OkLqLyXNzf&#10;XMl1JJmQTZZmcklnyf8A9ZNYy5aMVdnbCXtp2itjDt9Kup1xCfkDfu8jitbT9KSKcCWL592VXnJI&#10;roDpVzHZRtqBgtbWPMf2qZMZ5yQB95j+Hes3W/EFpplpDD4Vibz2yJLyZRu9MKvRf1NebUr80rRP&#10;Vo0WomhaXOnabCTrV0sb7P3Nru3O3/xOfzrB1TxPqGo77aSVlgH+rgjPyg+47msu8SSW9wZPOYAe&#10;bJ6nv1rS0bSDfS7Fib73zTcYX8K461anh4uc2ehSp9LEdpp8l2URk+duir1+tdBZ2UGh2wurmHLN&#10;zFCHxz6k5qa30YRypp+gyNdXDY/emPjJ7D1Neu3P7EH7Qmk+DdL+IOv+BLk6bcOrtG0f7wIRkO69&#10;VB9x+FeHUrVMwfvO0fxZlj80w2V0byfvdEch8IPhJf8Ajq8j8R+K1aHS9w8tGbBnOeAPRR3Nei/G&#10;X4uxfDrTYfBPguyaG6vIxDawxp8o9+Ow/nVgeKYLWFdIMcaNAojEcaheB7Vy+tabZ3viyDWZdTkl&#10;ji/494ZGz5ZI7egqa1ajg8O6stoptLuz4PEYnEZliVd3b/I6X4JfsyeENb1i28X/ABAtW1C6kZXe&#10;O4bIVvU+v06V93fC74TeCm0O30vS7C2hRY/3aqoXH0x2r5P+EetQRalHHqF60UQwV2w7ufXrX1d8&#10;MvGWh2m0pI8kSrjzGABJ+n+etfJ5fxNUxWKbry07X2+RWY5b7OjaktT1Twb8KNJsbmOC+0m1ulK4&#10;VZoQ2Pzrzv8Aan/4J/eBvi1ph1bwX4eh03UoyXeeCMLvPp9K9a8DeJrrUJY52T5V4Xd7+9etaEBq&#10;FrkyK3+yK+7wMaOYU/3b9GfJyzLH5RXVSEmreZ+Onjf9mLx74E1/+wrjSZJH3FVfyvv/AP1/6V7P&#10;8Av2T9Qs4INf8TaOJJmj3Rx3LEqvTt3Pp+uK+8vib8OdB8YbrC50uGGRW3ed5Y3A/wA68x1Tw1de&#10;HJzpguFkSNdqnPT3pf2fUo1b3vb+tT6CtxpiMdg1Tas+p8K/tZeGJdP8RyiS1igEa/djYdPXGeOP&#10;SvGfCGmwXGsypGN3ljv619AftvxR6drVxnUWa4cjzI2ycD+leD/DhvNEywv+9bjcq/Ko/wA/yr6b&#10;DN/Vbs+Nq1FLEJs4n4m3WZbiTysBRjOc/wD6ua87iCgAbj6N81evfHnQ9P0HSY/LuFea4l+b5txH&#10;1+vpk15MyouRnDdfb/8AVXo4aSlSVjjr6VWRXM8SqcHGeOeoOKqM7FiVP/fTf0p90V8xgB7nK9P1&#10;qGMrJyUwd344ruj8Jw1HzSL0TluP4qsNcADqflGM7utUlmYApt24HTiop5mAADcfjUdTS9o6Et3d&#10;sScM3r97/wCvVCe5+YIvI2/TJpZHdjgRtwO/SoVgd0Iw3y9K0iYi+avGV5/zxViKfP3PvHht3fFV&#10;WhdQWI6VLApbjB+bpkc9KGT7xPLKSu1WXcf4fwqOPa77SOefl/rTZFITIk6n7vpTrfDy7Yn/APr1&#10;I1LUuwW2E3Bue1SraLPndJjp0bkVBGHjj3OG98Gnfa40+47fL64//VWav0NOZPcln08NGW6HsfQV&#10;VOnoQxUe3fpVoajA0eNw468/55oWVJB0xuH4Vomxe6VUtRGhVlwBVSXCqw9/StWQKVKInJ7f3jWb&#10;MAc4Hv8ANRHUiWmhVESucluSeCO1VLmHPHUbugFaUUZD5P3elIbdXG5cYHtVcxKRXsrPcNx2qxPp&#10;nua0EtF24Iz9T0qK2eKNfLLdeN1WT/d39P8AZBrGVzeNrH9F92otjnO5uoqH+09jDnLEGqtxduYs&#10;ozbm52+hqtEjs3myZ3dQpr71s/MzSNw843TNtXt70wyov+rO1T+dMkZsKpBb04q1pvhu+1KYOu7b&#10;0xSDYhjt7jUGENrnnvzXWeDfh7JcSK88R68se9bXg74f7FSWeP0O3b1/SvQdK0aCyQBVx+FVsT8R&#10;Q0Pwha2MKqsVbkNrHAMKKk3bV4FRyzg9GqQ+EdvXoKjuGytIOTkGkeTaMGgVyvJuB4NV53+XLDmr&#10;2EkHKVXntQDlTQIz3TdghqgliAOBxV+W3H91hUQjXbgjvQBQdQDtbdVe505LpcBcNWhNAMYFVyNv&#10;Uke9AGTHZXdk+5ScA1fh1YwL/pLVO1zABtYbqztT+zgb43GPeh9jQvHW1k+4cUj3hQFmkLfjXKz6&#10;lOkxQOdvarllq0eNszMT71mBtrrMwO1V/Wrlrq8jnmXH41iG5Ey7g20dKhklEX3WZvxoA66LU0x/&#10;rN3+6atWuskt/wDXriY9YuI+I4mq1aavMW+ZsfjQB6Fb6lC6cyVYju16Zrj7DWE28bvzrUtdbLdF&#10;oA6D7QG69KBNHjdn8qy11HeNrPj6V89/Hb4Y/t/Hxfda7+zZ+0h4btdKusMui+KPDIuTbtjkRyxv&#10;Gcd/mzQJto+lJ9St7SNpp5VVVGWZugrxnxz+2r4OPiGf4cfBXT5vGXidH8qSz0rm3tG/6bzYKR47&#10;jJb/AGTXlek/sjftjfGWwGlftXftUpJprf6/S/A+mHTVmXuryB2kK9sBhkV7/wDA39nj4S/s8+HP&#10;+EZ+GPhuGxhL75ZPvPI56szHkk+9J3IXPLyOBT9lbxj8XpF8UftNeNrjUG3eZb+GdJmeCxt/9llB&#10;zMexL59gK9D0LwhoHgqwj0jwroNvY28ShVjt4goGPX1rtNQlBt/lPIrm5HdJSxmyrNjb6VEormua&#10;U4qOiAb/ADMsm30K02RGR/MbLDvtq5HbRT/KfvL92my28izKiR55wWpcpoN07RxcOHZG29jWsLGO&#10;AbAvIq7YwrHbfMFz24pHKpzI681rHQzMy5sQ6YHJ9xVNrFi33Bj/AHam8WePPBXgzTJNW8S+IbSy&#10;tYVLST3Myoqj6ngV89/Eb/gqn+xx4DWZI/ibDqtxFx9n0e3e5JbHTco2/rXPiMwwWE1rVIx9Wj1s&#10;vyPOM0qcuEoTn/hi2e4634G0DxLZtYaxpUMqMpBDRj0r4n/bi/ZL8IQC28F/s76YreJtVlJuPD+m&#10;hVIhO7dOx6QgHjccbicDJrm/H3/BdzTLXWp7bwB8HL28sfJZYptSvltpC/Y7VD/L9cH2r5b8Mf8A&#10;BS/9pD4faxr/AIg8IT6X/bHiTUJLi81rVLc3dxGp+5DEWYKiIMKBtI4r43NuIuGcTD2cnzeaWzP0&#10;jKfBvjrFx9pKiqe2k2tV6LY4D4+aD8b/ANnmyu/hN4+sJbWxv763lvdPnkR2MicAqx+bkY+6wzx1&#10;rgvCX7Sn7QX7MvjKD4tfATxLdQWNldbbyyaYuoBxlJUJxIpzjkZHYg16F8SfFv7Qv7YviH7b4/1C&#10;TXNSuYRCsy2kcfl4yRwgAHJ+8eR9OK+bfiN4L+KHgfx/L4DttJ1C61a4mS3m077DuNySQAuwfebt&#10;uHWvmcvzKjKo1TvZOyb3sY8T8C47hecaeIaaavo72fXzP2o/Yl/4K4/Br9p/wWukeLr6HQfG0NuP&#10;O0dXMi3bbc74SM5B/uE7h7jmvjX/AIKU+JP+FbftZfD/AOL48V2un3y6s11DcTNtfa4G3HfIIxj0&#10;rD/4J2/8Eg/jT8M/jBZ/tO/GvVm8GabbJJLa+Fx/x/Th4ipZsHbGo3Z559q+oPjP+1r/AME9vh7r&#10;lpp/iTVNF8ZeMNMi8jTNNW0iv7yDb8u5mI2xH1LHNfSYjGe2tKT+FX8z87+pyq4hUKEeZvS3e+x9&#10;HfDr/goj+zt4o8L6YT4huvt01nG1xb/2XcsUkKjcMiMg8574rrrz9rT4IwWi3F3rU0KMM7n0+fP5&#10;bK+Dn/4KMfD+/imn1n4faxaW7SbbWOyaFcr/AAkHdjjHPFchqv7TXwd8Y3rahHZ6lb3cjOVhuIlZ&#10;frkNjP4CvHqcYV6Ozi19x9lX4Gz6MVyZfU0W/Mnf7j7+1j/goN+yroDJBq/xNtbVmOFjmtZlY/mn&#10;FTaZ/wAFAv2MdVlW0g+P3huGbPMc2rRxnPphiOa/P+/1HwJpNxaLq/xetdLmazW+jjv1YKQeUUAn&#10;HI4I46ivIfiZd6DrVhdzS2tjrEVxCwkl8pOTn+8DkH0xWlLjTF89nTWp5LynD0ZKOMoVafn/AEkf&#10;s94a+M3wt8XxI3hHx3pmpb+Q1nfJJ/6CTXSR3en3EJliuY2/3mr+bHULnR9J1qOTwXqN9o0gl+V4&#10;7xkP5gjH1r0zwn+1b+218NUhbwX8evEU9ugzFHNqTXUXHbEhavTjxt7GSVei1fqnofU4Hw4wueUf&#10;aZZi4ya3jJWa+R/QMltFJ8yt9MGontFY4PNfh54V/wCCu/7fGl6/Df6p8Q0nhgxvspdLhEcuOucK&#10;G59iK+9v2Zf+CznwA+IGiW1h8aJ5vCOsbVSdr6Etau/HKyrkBf8Aexj9a9/L+Jstx8uVOz8zxM58&#10;O+IMmp+0cedf3bux9fajodheDy5bZW9cjrXP6x8IPCWqwslzpEMmf70Yrd8F+P8AwP8AETSItf8A&#10;B/iax1KzmUNHc2dysiMPUFTW6LeNx8rDrX0C9nUjofEv22Hlyyun87nyb8Wf+Ccfwj+IlzNdz+GI&#10;Flk5MiLg5/Cvl74x/wDBHF7Rpr7wDfzR9T5cnzL+Vfqe+nIfnUVVk0SGfcHiDD3FcNfK8HXT5ono&#10;YfOsZh9pH4H/ABL/AGQfjJ8Jryb+2dAkkhiyPNgQkHFefyxXFrI0d1C6OvLK3UV/QF42+DfhPxZB&#10;JDq2jwyBlx80fNfK/wC0L/wTJ8A+MbWe/wDDmmRQ3TKdrRrgivFxGRTp3dJ3PpcJxJTq2jVVvM/J&#10;/c5f5FUf73b61YtWy+S2Pm6+teufG39kD4h/B+/nF/pEk1vHIf38ak/L9K8qiglgPlzKQy+1fP1q&#10;dSi7TVj6fD1KdePNTdzV0pdj7ZG27T781oT3O0L05/OsW1uG3t5I+XqfmrRiEcnJfO7+H3ry8RUi&#10;kelRpuR2fgjVVgO6RlHYfN/9etjxH4it5bRoww+7/WuI0W7lhbAH47ue1M8T62oi2JJ+ANeNOPtq&#10;uh7VG1CndmP4h1QSXDspYrnAxzxnrXMGYfbcyj+L+KjWdXkaZlH5+nNZkF5LdTbplx6fNXv4LC+z&#10;hqePjsYps9U8N3iCBZ0LcDruq7f6rEyMu35v4c9q4jw5qU8EWxpPlboC/Sth7kyQEO2d2R/9elKm&#10;ozuzOFTnirEeq6j58jIu77vBzVXR5lQsT+rds1JcWXmxGQLnjlgRUFtYvH80jsF9PWsvtaHdTk+S&#10;xp3upxR2Lq5+971wuqXqPO235um75vf/AOtW3rplY4Xnj7oI57etchdJKLhlcHdv5WvYoyvRPDxF&#10;/bI0tKZmXcx+9ztP8qnmjB3M4+Xuc1WsZSiBAv8A490rUjhSeHDDr/ESOfevP5Ze1uejzR9gZbQA&#10;EFhxu+Zc9KtNZxn5iP8Avr6U66SNMIj898Y4oeXMWxf+A/4V2KLumcUpKxWeU25Xnp1pItTdZuW/&#10;7671HdnjlQefl561TaCfG7b8vuetZ1IqVSw6cuSlc1mnST7re5LN+lTaeJJCdjcf3VrNt2SNBj5W&#10;9M9a0tMcsANu3Iqq8eWlYyoy5qiZpLH8u35evShbRGJ24yOctU0T722FdvFWrSzDP5zuuPX1rlw8&#10;bK511tSTT0KlTs3f8C/z3q9McQ4DflU0difvo4PuD1ovrX90QPvBeOeM4rlqSi6ljpoxkqZk3TIw&#10;+f06KelLAkZkEijj+XSmyxSBmaVOT6mo4JQPkDYbP3d3P/167I/CcktZXZpbMLyei4OG/rU8BUgb&#10;h1GM7qptIwO/ef8AdqOW/lHyuxP4nkVjZy0NLl6VyzqiP3x9KsQtHFDncQSvOKyY7j998oHH+1/n&#10;1q5cXBSHBGev3T1qtY6CVndly11X7PMqqWwv+1+FXl1OR4G3fTA7Zrl/tUguFbeCN2M7utaTyubf&#10;apwOow2KKkdhU5boa+oOLzLsPmz/ACrVtp/lWQt3A+btWCokN0OOvH1rTit5JFVFP/Ad1EraCpq1&#10;zptN1BXVWRmx0PzV1FpfqdPbj72NvQVxOixski/Jkc7ttdZYO0cQBOd33cnHOK4q0v3mh2Uafu6j&#10;b+ad1Un3HH0rNeZZHyV6NjDVoalOEUMV5x61lvKvmqydARuIb/CnDmuTU2sHibT7q50mSRlx+7zh&#10;q+RPjdYyQeJGjuML8358kV9p+I03+Hmuk+ZfL3Mu6vjf9pA7dTJVTu3n5l7c5r1stk/aNHiZxGMc&#10;Pc6z9nCz33EaFD97r6cmvpeys5YI0kA27lxle1fNX7L91NdeUzDd/tbevtX1DbKZrCNnib5RnLYw&#10;K5M0n++sdmUxbw6G/wBoSWykE8/yqtd6zuX5pCTyMbutOv8AlGUBf55rFnhll+VMLhvmyRXmU4qT&#10;1PVnzLYnn1XzE2Dnj73pzWDqLSE71THTHtV27V0DoJOPX/Csye4UEo+3r3rvow6nHWlpYv6Xdui4&#10;ZcNV9LsvL++Ubf7uazLCMYDkEn1zU1zvUER9u4btXTLU5Ytli/kG4YTgfxbelZU6XD3qkbuD92tZ&#10;JI5Qpbqo6evvUseniTGItu5sZ3Y9f8K2XLyozfNc0PDbbUxMOOjHtj0rWvDHKzCVODyF21X06y8p&#10;Yyu1sccfyrWkhjkiXC/Me57cV5eMp/vEz0sHU9xo5vVbK2Jxt2jbzt71jSxKZdn3s+3t1rf1+zdW&#10;2Rn0GV7+1c1dCaN2K5JUDjPSuiVNPDqSMY1OWu0yzbWRRsnjLdKZc2xy2B7fNVdNSl3bWPfB+YcV&#10;btpzI+wA/NwWbtU072CtKPNoNRA7bCm09P8AP4VYwoChj3/L3qQwoj71jyR1P4VBcNIeEhPt2x2x&#10;Wc24yubU7ShYSSNEYEfMBy3PNU9f0bVvEX/Es0aTEjLuVfUmrKGQ4Zo+/r9KWO+ewmS7ZcbDt3eo&#10;oqXlT5omdSMfhl1KvhbSfEGhwSafrMzQyRvsWQ5Bz61T8XWGq2NwuqWU0vmLkvIrcjpkH866LW77&#10;UL+L7XDKWjY8bupbj/69c9quq38V3HcRSt5cke1o9xIx647muOLl7S/cVONFUPZy3WzPsP8AY8ut&#10;D8VeD9PF3ieKSQJcQzndjOAeDXbfG/4My/D3Xrf4l/BCyMDWbj+1NLTpKnqB6jrn0qH/AIJz/CXT&#10;5Pg/J441eD9ysjt8xPy4PUfjX0xpmgeCfiLYR6x4Z1eOSZI9m6OQFZB/dYfUV5UsPipV+aFrX2fV&#10;DniMPZxm2nZaroyj8Cfi3B4t+Hlnq2pxy2uECN9pPVunB7jNeVftoz2HxH8Aa5pHg3zLXVIbdomu&#10;Isr5g9ivXvXstp8KNE8MaSLGS6MNnNO0jaeka48wnJIPYHrXyP8Atk+Ovif4b8bad8Nfhp4dkn1T&#10;XL37LpFhYqhGSQC0h+hz0r0ZZW8ROMKWknay8zz6OZU8tk8RVV4rRtdup8BaL4o+KOu/ES3+HGte&#10;Ktc/s2DUgnkTXjvCnzADCscA5/n+NfoXH8Dfh9P4Sv8AQfGGrtBrlhpsb6fN5w/esVB2+/IxWv4+&#10;/wCCQUfhHwfpPxM8M+IZ5tehmhvNas7pVKTHcGdQRyMc/lXq3hn4BHxZ4l1TXdesWXbDANPkKk+W&#10;VXrz+FelneFxeFxFKGIp89015bfn2Pe4J4jwWHhWqUajgrxelk97r5dGfKmgeE/Cvw3LXnxifZND&#10;GrW+n2mDLKTzjjp+PFZvjX4reB7N0/4Rj4RWcMchyt1dzFifqFA5/GvUviB+x/8AFTXfHuq3V80V&#10;yUzKtzcNhXXsB9K4PxL+z/4q0iwksNb03y2XlW6g/T61+dYmf1dP20XGF3a/+Z/ReXY7I8wnGrUx&#10;PPNpOyk0lddEn+ZxafE/WL+3a3329kG+6lnCIxj69ajs/HF5HAswuWWQ5/eBV3+/PWsu/wDAeu2U&#10;skDRvuDfLmqK+CtZ8vLNyjYPzfwmvI/tbJ4O3tI/efZxwuDcfdtY1Lfx1Y3GteZfbpNq9ZGzn657&#10;1q3/AIlttS0OMWdq5e3m3qyjgD2Paua0j4P6rfagkRuX3PIAViQ8gnua9t8HfsuajYaNCdQeaOOY&#10;bmXOV/OtcLnGExSf1e80uqWn3nBmWKyvL4x9rNLsv+AcPbfHu9a2j03W7T7UY1zt80B3HTB4NW/D&#10;firwZqGoZufC/wBnxuaNmO9i5HA6c11Pi39mLTNPtTqtnasdzqFnWMsN3oSvSuV03wFFoeqmC8mD&#10;yL86ukbbU7YJNKtnFbD1FanK727HjSnkGYYdqm15r/gGZ4sGpXk8lvEDuZgWDL07/hVOw0O/03Q7&#10;7xbPbTjS7O3kKsuc3Eg5CDnkE8Y7Zr17Tfgfq/izw5N4sv0uLeyt4y0KxYWS6xxgH0PqfWvI/H3i&#10;W51zV20LSNOZdK0thG1vDOfJMg+hw2OpPc12YOUXF4jEe7+rOOWaSx8lgMBZvaT6RX+Zzuj+GNY8&#10;b3c3iTxHKN8g+Vdqrn5QMj0FfPP7Tl3puma1cT6bm3uo5BFNZvGMHauNwYHkk5OOmMV9cWctjpnh&#10;a4vzYT3AkynlxYy7suAPYZ/KvA/2uvglH4B+GujaXqfg2aTxx4qmlu7GJbgyNDaIBtdx/DuLYAxj&#10;C5Jr3MDTlWxHOluepWzbCZVGNCpKyWiS3ff/AIJ9Ef8ABJvSdU1DwLp9/cho0t7iWWQyRkhi5+VR&#10;noMcn3+or3j9m34k3XxA+NnirRydtjY69LaooXBDxyD5ge3FeGf8Ed9L1HUfg/4g8GXVxdWuuaXd&#10;pcRQyLtYwkCRE5/hyGU+xHbFO/YK+LR0f9s74pfBTxs7watceLLrUNJ81seavmfMi+/l7WHqCfSu&#10;GdCUcWprZSb/ABsflGfVI1sdjIvdRSXl1ufdfxq+H+jePvC994N8QwK9nqlq8LKy9M9P15r83/gZ&#10;4RuPhF+1l4w+A2uRrJD4g0640yxY9ArqJrbg98xPHx/F+FfqprGmJr2gs+0+Z9n8yFh64zXwb/wU&#10;R+H2veEte8PftIeAIY4NR0m+jjvpHwquQ4eMse2JFGD0w7V6GeYWUanMtpq1+3b7mfFcL4+TjKgn&#10;qndeq1X9eR5L4G+Lfi34G+LrnwRr0f2vR/MaONJLdZHiyfu7G4kTP/LM9+mDXTa38IPD/jQ/8J18&#10;FdWsdSjnWTztGuWXzo5Ao3eVvHzE84jIDLjgYqh+0b4V8PeOZbH4t+Fp4/7N8UWMd7YvCeI5Cf3k&#10;eR3Rwy/WuE+EviDU/AnixTDc+VEzfvl55XcDk56gV4PD+dxnReFxH8SDakn37r13P6Bp4KnmODhm&#10;eBlyTlHVWum+qa8md74Y+Hfiu0mOj32lXG+3jMsiSBlx3yAR6D6e9dnei+1Dw9piapoELTaaWj8y&#10;4tdwnz86RSHdzwpHbK/QmvVPDXxO03xHoEOg61JFeKYwLe7xumjJ4+VjkgYzxk1qeIX8KQa5baj4&#10;a8L/AG6O8QSR2V1IDA10pATO0Anhn+XocdcZx9dSwNGvRlOnU0e90fJYviHGxxEaeJw9pJuzT07P&#10;V2tdd9j5o8TeC9V1u8vfGVvY28cP7syf2bH5Eduz5URhf73sM9etc14j0zWtT8MOl3rjL9lkU28N&#10;xI7sSM5WMc7P0B/A4981O68Y6amoaXqXh3S0sb6R5JrFrUiJnJxuQAgoV2468fnXHt8G/Ft3ayeJ&#10;dP8ABN9JZSsxVoFZo0Gc45ycAZ/xrx40/Y1Pcu+/T5n1GGzdSoJV+WKVuR3T6bXfXzRufs96dCj6&#10;JrZur63aC5U3ElvdNC4AOOq88r/+qv0I0bWtIvNMt5tJuRJDJCpV8k7lI659a+E/2fvhz8SvEOoy&#10;x+GfDE1u1uwlFw1uTGMEkKCeCc8bT269DX2z4e0o6V4ZtbG8jWO8W3Q3S8Y8wjLdOOuenFfdZJUq&#10;U8K+XRbq5+B+J1TDYzMqb5k2tGk72W+p08WoQTR7ZmX5Vx9axfEWmR6gGnjkaPaMrg4x+dclqHjq&#10;DSdTWxm1KCOaT/VwtOFd8dcA9a2bXx1pOtWsdstwrTMvC55x0z+tTUzWnioyhUdmtvU/Po5VXwkl&#10;Vpp2fl0POfFvjvUtJVtIXSGuLgszSTLJ8oz6DPJrznxZ8RLSMtBNB5Mn8bSNtBP4niva9f8ABFlq&#10;U8d8Vj8yFtyqy/f9iO9fPX7T3hW5Nu32C0ZVwPO8sH5euetfmefzzTB4aVZyuu3kff5DUy/EV400&#10;rPq/M4nXfix4WuYppv7Oa7t7Fh9uvra3MsdrubapfngE8DivGfiN8ULS/Sa+W1WFVbCqoA+X1Puc&#10;Ua14bvvCaX3ixWV5LiOSCSMbWVVZcAlW5zjOD2PIryO51uPU/Enl65cxR2qqzO9xKVUYBwT1yM9u&#10;9fEQzOrVqQgtHJan6VhsHRp80lqlsHiPxTqmuSS+XLtiVWbc5x8oycA9++B3rn/Dum3vi648/R4Y&#10;ZtseZ1uGY+SOolYDsxIAx09qry/2j4uv4bDSNPmnW4/cLOqlmkCvgGMLycj8hz6V9ifsifsVa1qd&#10;gbjR9Dis4J/3s93N95ySTtzv+YjjkADI719vk+BqqSdNNyPJzjNcPhaL9o7I+OfiH+xF448Z61aT&#10;aJaK0djEYp7i4/1U3ygqF44A5zkknNSeEP2JfiX8Pr+O/t0jmaRGjYMCyjIb5h6YJGBzyAfWv1fu&#10;f2ebTSZxGdN245ZB8yk46+mfwpIvg74cziWzjZsfxDPP9K+2r1c2lT9nKS+Z8DTzjAqXPCNz5r/Y&#10;evfEfgaW48P+ONLuY1nXz1vpvLVPMyPlHOcHd07Yr6fv/EtlPYPb3WnN5bRncrqCH4xgYqK3+Eeg&#10;ySfaZrEJHbqGZQo+bHQVeENg1vtubDcB/t/p7V8/iMrlKEk2lcyrZlTrVlOKZ4brOk/ZpWlWxj8t&#10;ZNxDLz1PGf8A69V49TnH7pLlFUY4HPbn9K9su/hjb64v7qXbDJ/smuD+IXwe8R+EQ91Y6d9ogkCh&#10;ri2bIIz1Jz8v5V8LXyfH5bLnXweR7dHNsLiUoSfveZj+AvhyPGOsTXetRyeTAAFk8wDYT1+Xv+PS&#10;vStY+KHhb9l3wrpuk2OhS3kOp6j5cfmXh3b8ZZiSfu8j5RgYrlfA/iufSdPt9Mn0K4ZcsbnyWU4O&#10;fvHnk1znxn0DWPi3e+VL9os7G0hxaxlgd2SCSwx1PHf2r6bD5hRyvLfa4XWq1218zycRh5ZhjOTE&#10;fw0fT/hPxfHrel/ak27phn5ff/P5VkfEOxh1TTZLa5tydqsG9sjH5147+z34ovfC8MfhHX5Lp5BG&#10;32L5S4CqMtk84AHr2HXivY9X8TaZBo1zff2rDdJ5LRiWHDKzduTx+Ve1hcyjmmW+0qu2mv8ATPEr&#10;YGWX461NX1Pz3/bn/ZztfGWlXWsapeXsup6U3m6LPZ3zwTKY1+RN4yVCgDawGVIzzgV+THxH1j4q&#10;Dxla+FvGuqbbi1YRQ3UeGkeMtgbn6yEZ4LZOK/d79oKXSSGik2+dMgZlY48ssu4qT3647V+R/wDw&#10;Un+G954b+LmnaxaeH47C01v93aSRoVVJ4wFcEDozZRuODnPvXbwfjZQxMsLJ3XS+p9Ti/wB5hY1N&#10;noedfGP4d+Cb67tbjwdNc6ar6bC8dvqTKJJm8pVaThjgM4YjcV4x0Nea3XgHxVawSSXGnzR+Y2PL&#10;aP5pQASceuBz9Oa7zXUkvJdsarZ28G1l003Ej+Qdo3kBzknOSeOcGsHxmmhH7PpWk3nmyZy1xGpQ&#10;SBvXIyMH88+3P6LzcsdDz4q+pzGj+Hri9uFht4/9Y21dzYHStkeE9Ot5Y4y0wEmMM20f447muu0b&#10;wvpvh5bWW1uVdpYT57NGxZZD90DB4wRk/XAz1p2q6VcabqE1/diZbfdvjkaIkbfunHc+g9RjpWcp&#10;XOimkcta2dq9+sc8K+dEMBivDqMYGOM+571Ulht4L1g0HyhwWiXjI9B/Sr62uq3l9Jf28bW6MpGP&#10;Re3XntU6aLbRR/arpJbju2ZMD7vQ/jg1x1K0YS1kelCn7i0MsW01/Lc3dlbRxgc+T5nIUngKCctj&#10;uR061pWPhyZrb7Rc7lj5IWMckj/Co3vYrf5LW3C91+bIH65px1S/8xbq3kCfMG2xdsd656lWrJWj&#10;odFONOOrN+Kyt7G6+w248qSIquyGXnfxn5u55I69q63wZqOj25mi8SyNJp8yr+8ij/eLjkIpb7m4&#10;gjJ7+1ea2GvX1rdRyQbSyuWRVQHc3PODwTyetfY37G/7FWgeI3svFHxesLi6kuF8+PRQ2yKNQcqz&#10;4OSSMfLxgHmvn8yxNPAR56r327nVTqRlG8VsfPDxX+v3/wBnhZoI1kb7LJPH8h/iAPqTjr9Kz7C0&#10;8S6lq/8AZdhoF291MFK26RncUI4wD2I/A9s1+1vgn4a+Brbw9b6Ne+HLFLO2T91a/Z02pgY4+gq9&#10;YeFvhfDO+qaFotk11MnlTXBRRK0QPyrv64HYdjXm082jUjdJfN/5Hl1cx5ZNWZ+Y/wCyL+xh4m+K&#10;3xPt9V+Lfgy+sfDMNxvkhuIHja5P8MZB5Ck43H04FffWsf8ABP39lyL4eXFha/CSzgaS24vbWRo5&#10;Yz67t2Rn9a9Yj0jSl1G3u22NCoVVReS7Z788cV02qPaR2zskqNbupDqq/X5efp0rswtWriKjlJ7b&#10;JHg4/MKkprkuj8MPCH7Ompa1+1DJ+z1rkzW051aa1XzZmjXywrFCX6gEYbjqOO9eZfE/Rrr4Q6lr&#10;PhOXULLUZmeewmliZGwykAkA5KkED5hz6Hrj3z/grToWteC/2qtQ8RQag0H9qWsMtrLHIAyYXBzt&#10;IP09q+T3W81W9kOoStKxOfOjU/P6nn1r7TCRjKjGb7GNXFS5rGHbGSQkNK25cfLtJGO5J6DHvT7m&#10;9+whrKwmcK2VkkVsFwexx1B9OlfQHwF/ZB8e/Fa80+2/t1dE0vWrqOO4JTdNJDuyWxxxx0JGfSvT&#10;/wBtb/gnJ4d+EXgEeOfg9HdXUenSbdXhuJgzCID/AFxzjB3Y4GSc+1af2hhXPkjK7Lp06krc2l+5&#10;8V26uqhlXb81a2kW9xeyrG/+r/iY9vpU0mgXmmziLUbSaFzzsmiKn64Nadl5cX7tYztx0X1oqVtL&#10;I9vB4aPMrnoPhvWrlLaG20fdE0IAhWPjBHQ9OtWoI7jWbi7t9ckhaYtuklYbpDludmOrfX36Vzfg&#10;y9FteRrLIypuG8r2Ga9Pt9P0a5vG1SS4WOOOMuWZeXwPbp+NeJLE/V58qWrPr6eHWJpJ9in4e8H3&#10;a2Oby7aOxjP7u4u3YBV6hAuce+BnmpZ/FGjaFcLbaRatLIvLXV30/wCAp/8AFZ+grL1zxhJqFxuc&#10;YWPIhi3bliX0A6Z9T1zWRdrLqcSXSyxDzSzP8w+XBx0z1rjqSlU96ozrpUY0kki9retyeINWw18j&#10;M3Je5lKqvtk8Cs+bTpf3RndgZGz5W0g/r68UmmaU1wzGNDt25eZhwK6TTooLS38q3j3yBtzXEv8A&#10;CMetcGJx6orlpK7O6nH+bQhsvD6W8cV7qQCBsmO3X7zccZrU8PeH/EvjfXIfCfhjTGa4mlwttGPm&#10;PuxHQVmreS3mqNHpl0JN7YN3IpATpwo9a9s+Ar6R4SuVvLKXdPMP9IuG++4yO/YV8zmmO/s+i61X&#10;3pdF0RyVswhGXs6b1Pq/9iT9jz4dfC+Kx8VePVh1rXAAy+d81vZMRwEXoSD3Oa+39O0jS/Euk/ZL&#10;yJZI5FwVbkYr4i+E/wAWXjaESSMFPH3q+mPh/wDFmGGC3tpm3LJIFVt3rXj8O5/LFYput16H5/xF&#10;hcRW/eXu0fP/AO1h/wAE9dNvPFLeKvh+jWaXJb7RDGcAMeQQO3/1q+bPjR+yt47+Ellb6hb6Zc39&#10;vu/0i9VcoD9MnvxX6oeKNQ0rUZo4vt9uyqitJvb73t9ap3fh3wv4x8G3fhbWNJtZFuo9quw6H/61&#10;fa4zB4bFc1NSSv8AmeHg82xGHjFzjex+XXge9S3ghaeXZdA4Mftivafht4puYpYokuW2/wASlv8A&#10;IrE/ao/ZiHwN19/EOl3rNaz3OFXshPYc/wCRWR8NNVeEx7JGkycbQ3T/ADz2r8UzjKa2DxzlG8T9&#10;Hw2Kp4zDKS1uj7J+F/je68iMiT72FT5ga9z8A+JZIyjrcfw5ZfX9a+Sfh5r8aJCSzRt/zz5/xr2D&#10;wpruoXEyfZ3kDey8V9twtnFbD2U+h8bnmXwqXsrXPaNXuG1NpnjlMcmPvOvA96871bwXqniJ7h9M&#10;clsEeY3866WwTUtU06R7vUyI4Vy5XjIH9KxL7xZdaclxhm8ny9qmPjbx/Ov1LDyjVkpVNE/vPh5R&#10;lSuoatH55/tqeFbvSPFsum6ljzvmLMzE7uOufp61478O57XTZZrSJP8ASGb5e2QPSvYP2xPEE3ij&#10;x/qOtQuzQwMsMe7OGYDn69s/U15/8FvCA1bULrxDdj9zaxl5MA9BXVUqU6WFk+h00oyqVkjyX9oG&#10;/mn8Sx2Mw/1SZ2f3TjpXnzKJIdp4bgY/Cut+LWoNq3j3ULj5lUzYX2AP+fwrlrjIHzjduHXFejg4&#10;2oxMMR/EkZssK43Fe/aoo7UO/mKGz6+lSXLy78I/Rse1WbBSx3kH/Z54+v4V3y0ieevemV5IHjhZ&#10;z97HOazHuZN+wD5eTiuivLYtGyhCpHtXLXryRuYzuAz96lHVFVNLE9vJ5xIY4X9elXrWHfGX8oZw&#10;PyrGtpVSYbU688HrW3a3McSDcSV7sactAp6jZtOYsqMPlPHDf/X/AKUG2+znAhK++K0ItkjK5HXG&#10;N3GKL6GNVycnb2ZfeueUpG3KYupmSFVRfr8oqKwnCkSY96nvdtxKVY4K9O2apxI0cmCu7+7troj8&#10;Jzy+I1BdxtbFduSWO7FZssw3FQWwOaS6maDcCT9M9KpSzGSEt1bn71OMSWy1bXTId5+62f8A9VaV&#10;u5lQMje1YEUsgK8HJP51q6PdEIdykrn0pyQRkXnxuKFuev8AOqcp8zcVUe1WLwrvWVAeOPu9aoy3&#10;UZc45FQrlEwPKqFIDdF/z7USuI0JI4bk4HSq805DZGMfWmS3LNGGIb0K47+lMNkK0h24C/L9Klim&#10;OzIf+L6VXlnRospx24/nTI7pB8pzx6VXKRFn9G0ELQpyNzt+lNEZ8xVA+ZumKvG2Zf3aHLnvW/4Z&#10;8IvfuryQ8/3ttfbx1PzrmsUPDnhl7yRQYyx+n/1q9O8K+DYLZVdk+b/d6fpUnhnwnFYKP3fzfSuq&#10;tbVYVwopEasbZ2MFsMKoq1uQL1qOQFP4qgmkIGM0DuyaWZB0qs4O7eT+FQvIc7s0NckD5s0Ek3nM&#10;i1AblnPWmfaBkBmpzhcFsc0ATI7KPm3e1SFw68iqSyuOhYmrMUmRg7t1ACSAk56+1V5wUGQO9WyC&#10;DwT9ao6le29uhBbmgCvdXUUYLymsPVtdjSAyRtlV61m+KdfkhdhCSfl6Zri9UvL2RHlJmjVv4V7/&#10;AIVjUqqnsaRgaGs+Ont5W+yyMGz90nrWQfHF1JMuXkdT95F7VyL3mtz61tlgmW3VsFtvvXW6do0M&#10;aLKG25GV3d64aeInWbsVY17G/Zl/0iQ7W+6ati+X7oba3YcVmpZyOPs+WTnKsR/Kpl0i+n+dQzSR&#10;/wAW3rXVGctrB0Na0mZyZGkYj09K0IZlkUeXGefUU3QtEnkjWdomPHzKB0rWTQ5wu0Db6CtkpWFo&#10;U4kVuXf8qcY4sfuw1E1lNCWKo1NEs4T5ht5oET29xKh+X5avw3zqQWlb86z7dIpCN5Jq35JboqgU&#10;AX4dVCfMGY1ci1tn+XYR71htEyLiNs/Sm/aJo+pagDqrfUsj5nxip11SNjwSa5KO/fp8341NFq0g&#10;GM/rQB0l9fvJbExv0Fc2dXW3uiZZd2T91qmTUi/DOaoahZrJ++EX/Aj2qZ33Kjua9nrzXJMMY2/3&#10;ZGq1ca3Z6f8A6Vf3yxqv3tzV4T8cf2t/hd+zzp0j+LNeVrryy0Fjb/NNL9B/XpX5/wD7TX7bnxb+&#10;P109vDrF5ouhiQ+Tp9rclZJRngyMpGfp0r5fOOKMBlELSfNPsv17H6Nwh4a59xZVUoR5KX88lp8l&#10;1P0M+P8A/wAFQP2dPgbBLo0GvtrmsRHZ/ZejkO6t/ttwqfic+1fEnx0/4K6ftMfEO4urDwKtn4V0&#10;9l2x+TCJroqf+mjcA/Rc+hr5TmtpnuPMG5ufmkb1Perf/CNyywIbiOTC8qydMflX5fm3Heb46XLT&#10;n7OD6Lf7z+neF/BXhPI4xqYmHt6i6y2+UdvvuV/HfxD+JnxGvZNV8deO9W1Z25b+0L55VX2AYkL+&#10;AFcrdR3dum+CFpFPDKvXtXoEfg2Y2kcm1irthn2/eqTVPAzWqNvXcrcLxtP6V8jUzL2kr1Jczfd3&#10;P1nC4PB4On7OhTUF2SSX4Hl9zHqbhUXIbaTtb0rOd7qS7VArblbqnQe9eiah4QkUKkkTL5bbdz9A&#10;D71n3/hS00m3aS4EbSeZ8zL6e1bU8ZTlpodjjFRbsbPgzxF8dNC8KQ6f8H5tQm8WeIr1bTQrW3jX&#10;P+05Yj5VUZJPbAr1X4qftT+AP+Cfel2k3xE8SeHfiB8dG08Ld332dBbeH8rkK5Gd7jPUHcx/ugZr&#10;y79pX9o34l/Cf4f+HvAf7M3gibTLzVbRrPUfErNmdZHGCkOP9WSBncDn6V8P/Ef4K+K9C0C88TfF&#10;NNQhvr26/cyXjM7SN33Zzk/X1r9LyTL6ccFCUmm3r95/DHiLxFUzbiaur2jFuKj5LTX5n314E/aP&#10;+Pnxe+F/jb9sn4w/FnUtQ/sXwjdW1hp0LeXZs8vyxvFGvA7DJBPPU14z+zX+wT8TPGfhix1LWy0V&#10;14otvti6juO+BTyFOPXrz6E15X4G8TfEnwv+xveeB5dWuG0nxJ4ktrOzidSoKxnfJ94cjGOnpX0F&#10;4Z/ad1f9n/wLpet+BvGN1cSNCsM1lcL5iQKo6JkHHH867ateNOp7KW77dT5KrltSeDeOw1/Zxsm+&#10;zfT8D0D4f/sla9oqXPh3xB4sna4t1KW8lzG5XPYEkgA/zrhvGPhrUPhP4og07xTpt7DcedmIG2/d&#10;kf3ixbp7DOa90+B37e/w/wDiP4euPEPiXwdtktYx9sEmC0hx99BjkH36H6V2fin4tfAr9oWwbwh4&#10;ovtMha4tz/Z2oxkBoOOAc5Of5/pXgZlk9LEwdWn7tT8GfYcIeJmYZHWjhcdJ1KDdtd4+l90fMniy&#10;11XXbq31CIXV4u0lmm+ZV9jzk4H0A6Vf1HSbn+x47ddPiksZVVnkjUZjbtz1zz7D3Na2pwJ8H9Ut&#10;vBGoWJvLO6Mqw3UXK3S9VZeP0zXYfCP4M+K/E3hi4h07T42Dxs9reMwkU9QQVPUj8AM96/HJY7PP&#10;7SWFlB86enmtex/SEsZkmLytYibi6Ulo3a1vmfNHjf4CRT6Tca7Y6lHGkDHEUhcv830469xwM151&#10;4X+JurfCvXY7XWpft2kyDbKkm75PRwepI9PT9fr7xZ4at/BXibTdLtfEEMdxIn2eRLhAGlkOcjbj&#10;5h2I6du9eJ/Hb9n/AEzVxqcfhPVIzqVmhlktfJVPtOfvIOSAfQcDj8/0bA5piqdsLmdJpNaStp8+&#10;3qfiuYZFgqeMeZcN4lOUXdwT187d15Ev2fRfEltb6rp4VrWY7o5Ie3U9QeK0tI0e0spDEZY5Ef7y&#10;yMTivnT4VfFfV/hvrkvhi+uZY7ZZt1xbzZBXBwWHcY5yK971vxbYraWt9YWTNbzKH8zzM+ZnuPwP&#10;0rqrU62AxCS+F7M+94cz+hxJg3zLlqx0lH9fT8jv/hZ8Q/iH8JtaXX/hB8RdS8PXan7trcf6PL7P&#10;E2UYfVTX1t8Af+C0PjHwX9n8MftReCWuo/M2HxToEOUC/wB+WAnI46lCf92vhu21P7XapPawNH+7&#10;yBIpya0bG8gvbRo79Cytxhlz+FfRZbn2Jw/wz07HlZ9wflOaRftaST7rRn7lfBT4/fDD45+Drfx3&#10;8M/GNjrGmXXEd1ZzBlLDgqe4YHgqcEHrXdwFDF5j8Z79q/Aj4YeIPiX8KPGH/CYfs9a9qVjrnP2O&#10;ys75kgmlPAMsW0rKo54K9RX2B/wT4/bP/as+Fn7RNv8ACL9uH486PrGi+MNPuLjRW80btPvUKEKZ&#10;ZFH7t/nQKpK78YxX3OC4jw1apGlU0lLY/AeI+D62S4hqnLmW6XX+kfpnLbK43Nisq9srZ1ZVT9KQ&#10;eIkvCgs2V42XcGVgTUxlhc7Vb5vSvo41I1Nj43llGWp5Z8Vfg14V+ImnTWGq6XGzMpUSFa+BP2l/&#10;+Cc+o2+oz6l4RtjGu4naq8P9K/UK605H/wBYnX2rF1PwtDextDc2qyK3Zlrhx2XUcdTaktT18vza&#10;tgZppn4f+Ivg54j8Eu9rr2mPbsjbRuU/N7jFYL2aRPhOcelfr98Y/wBkHwp46064jh0yPdJngrhs&#10;+1fDfx1/YJ8c+CdQuNQ0OyZrX5jtYHcBX55mXDePoyvT96J+l5VxNl2IglP3ZHzfE8cRz5OPy4rF&#10;11xuZyO3Hy8/5/wrY8V6Hrfhq+k03ULGSNlY5WSMjHbIrl9VmmkjZFOMtjlq83D4SdGfvI9qtjI1&#10;Kfus5XVGY3bY+YZ9adpNu8kqnac7s/TNFwFFwWzuPQ8Ve0hlyoJ+v09RXvR0gj59+9U1NFB9kVWV&#10;fujjbVix1JlkEDbm57t7VWeTJxGT+LdKtaHZJPNjr81edXmeph4XNxCrxBnQn+9t7/rVeTYI/L/R&#10;qtRohGMsQv3azbm6UzbFlx32/wBOtRTp8x1SnymfrfktG3mBs4+Ybv8A69czHbLLK2dzLuJ69K3t&#10;VlUvhZKx7ZCLpsjhmzx3/WvQV6dM8uTjUqE2n2LPJsQfX3rTW1JUs5+6Rz/n6VNotvEZkEhzs6Nu&#10;q/qUCRR7wfpz2rKMk+h0TjyrQ5u/dUl2L1xTsKkO85BPequoXQW8ZE/h9D7dqk+1+bbrGT8zdMd6&#10;7YxSVzz6j1I5FVup6dqnNrFLEYkYfMOMYqoIpvMBU8fxYq7DIYF2B/fc3OayUVKVypT5Y2Kc1qse&#10;3aueeh71p2UACZJ29PoKrwRrdyKdjcf7Pv1ratbFnjUGI9fu7awxNRXSNMNTv7xTZ5FG9Sf9rtj2&#10;rT0q43R4lPTqpNVJETPlgc9ahmmaEhi3TuKuCXIKc/eO00eaOVA7uFbHy/NgfzqxevBHGy4U5/2h&#10;XL6NqjIm1XLNtwS3erdxrMoQIeh9R0ry6lGUq1z0adZexH3ZjuJtkSHj+LPtVFrMeb5gT369KkW5&#10;VTuV88cmrECozBt568fLyK6Je7E54y5tWEFkfX7wydp6U24s1cZO703HtV5CiDeR7cnpRIgmjyBj&#10;jr2NZxcuY2klylCC2WRshc7fX+VWbiAvEzkHudp7e1FhFunzyvH4D/69Wp4spu5z7GqqS95ImnG8&#10;GYCcSYGeG4NWxKzQ7BJu7jnFQ3QZG4jPGe1RnzJCI1ycitm0YxujQtCI2Usc7W9etaVlJHJMGYf/&#10;AFvWs+2tJjEqA8/7VSMWsSpQfN1/+tWOjNPhR1mjtAz8x/LntxWo94wZht6iud0rUFEIzxtHdutb&#10;ETPOeIs7m5HpXLNe8dNOXu6DNT1WRoVQOGY43dM1HYRSzDA9Rj3q5c6T5rKCp9PeltoGgdY/LJAx&#10;u96cXpoRJe9qGvtqVjoTFHIXbnGeOvpmvjH9oK8vZ/ExMrfebO3tX214rjD+H2PzL2GD1r4t/aLY&#10;JrBZ8Ltb+71r0crqL21jys6j/s6Z3/7MCPEIduW5Bwp5NfTtveqtsqplVx2b/wCvXzJ+zBcf6HDK&#10;33sjHvX0VDeq0IQL823nn9K5cdDmxDudeXSUcLEtzQs0pYemPu8/zqEWcjk5HI/h9atWhluYyfQj&#10;8adEFO4FskDv3rg5eXY9Lmuc7rFlJCsjtxnuP5VyV1O4vTmTcMkfTv8AhXcaywAZXJZm7+n61xF/&#10;bkXDCJd3qB2r08PF8p5uIfvmroALhRKc/LxtPWr9+4tz+5dSGXr6VR0zCJG4O04+b64x6+9O1W5n&#10;YE5ye3zVLqPmsVy+6SDVIo5FDuNqn15q2PFcSwMoh+jZHHvWBbQSy5XA5OM+nepprGZbUyhl+RTk&#10;N6V1Jx5TntK51Vh4m8yFY4vm+p/z2rrNOmFxpisY1J6HI6/rXkmk3skNx8zlfXn6V6D4av3ksRFn&#10;oMn9a8/Mf4aaO7Lv4rizQ1W0gltQT/eH8XNc7f6OGZpM/lW5LKLiJ0kySCB8vp61HGkc9q0KAM27&#10;8+c1WHlfCE1oWxRxd1o8sUvmZbaP4dxxU0Di3K7vlx/tfrW1eLD5RRG+bb81c7PMQ+w/KPzzWOFq&#10;SlJxNcVTjGKaNa9v7dIgsYz7KetR28q3MyqicKvPzdKzfnKM7g/N/COTVzR7lRchF4/2a6qlO9Nn&#10;NTqctVG3a6OoX96g+bt9adF4Sk1wSWtvDuzgqOeeOnFalshkgxJHuwoxn09c/l/nFb/wZe0j8f2+&#10;n3kf7i8zHn/a4x/WvIwtaVprsehjoxXLI56HTb6wt7Dwt/wj8jC7n2SXDHAXP8881vfFb4G6f8LN&#10;NsdflcTRz+W7K8gGCVBPX34rsfE+np4O+K1npeox5sZJkeHd/CdwJxXpH7Vvw90vxf8ADG3vdKkO&#10;0RI3mK3G3A/wpSqSqSUk7HkqUadV82x3v/BM7xxb+J/hXqXgLUPuwzuoVD95H5zn861vGf7JHjb4&#10;MeKLPx7+zn49m0+ymvGm1fS76ZpYJM8nAJ4Oa8O/4Jw6vdfD34lzaNeblhuo9rRydOD1/wAK/QfV&#10;PC6eIdGlTTpfMiuI8SW7Ht7e9d+Ho+2i7b9O55uM5aVbV2PI/AX7RD+J4r7w/wCK9Ga31DS41e6b&#10;cGRk/vg+lfK/x8/aW1f4Cftj6f8AEI6XaalYyWcctiLpipjz8rANzg9MHtnnrX0QnwGuPg94p1TU&#10;ruW4k0nXI/KmlOZGtmOfUk7eT9K+XP8Agpx8IxpHh3wp4quFaSGB5LWabaQWXaGQn8jWFOpjMLj4&#10;VX0OyVDBYrLZ093+h9/fB/8AbM+F3x3+AeqfEWxm2No9nJLq2lyMDNbsibipA6ggcHoaxf2Z/jTo&#10;/wAe/AEfjrwku2zudw8tsbkIOMHHevyZ8D/EDxt4R0zUtW+Her3VpDqFi1rrVvG3+sgIxkg9e59v&#10;xr6t/wCCLPx+vbFdY+AHjFlW4W8e60mZcbJYjjI+o9PrX1WYZlTzfCJPSUdX6+R8fgsHWynHSW8Z&#10;aL9D7dutEi1u9a21aZWSPouOap6p8GvDevpI2WjZlAWNsMv5Gum1bS1guftDD5t2d1TWv+q3ibGO&#10;RX5K6ntcVPD143337dD7SOOxNGKnQm16HzT8UPgAPDmol5tOsyrfdkkh7Vzdr8ENMvNssdrY5kXB&#10;dYTx+Zr6m+IWgJ4t8NTRTH95GpKt3BxXkHg+2tZTJZ34/wBW+Dt7HNfmOb4XC4biWGFkly1dYt+W&#10;6P0TJ+KsyxGXuTm+aGj/AMzxTVfANh4Y1NpNYlmaSJt0bIAqrjp+FcB8Tvi3qOr23/CJDWblZrOT&#10;zLeGGdo2fPT7pr7U8QfBjQPFVlm9i2rJD8kmf06187+L/wBhuO08RNq+g6u0ReYsGmUt39c5/Cvp&#10;8Zw/jsHTjGiuWD6R6+p9hw/xZkmMqf7dL347XWl/I534W/ErxPFoy6JqcvmQzD5vMkJZTj19K0/A&#10;vg/T/FHjJ9Q8QXjR6fZt9pvkz8knPC9OntXXeGPgRD4Zdpr52mmdcbwuAPwre1Dwn4a8JWulyR3j&#10;eTqk/wC8HB6ck4784Fa4XD46PLz/AGe5lm+dZd7Sawfu8/VL7zzL9qn4i+JJoY/BvgqeS1sbqIR6&#10;lNBJt+zQgZ8pcHIZuMkcgcd68y0TS/CHgmCzsru4jt9OuIDJcLn95Dg9STncTxj9ak8a/FnwL8YP&#10;HF9pvgjVJDZ6VvwgX5pir7Gf3ycYz2Oa6zwV+zb4j8YMkWrB4Le4mjkb7QvzJAGB+X3OP1r0JZZm&#10;n1721eN4aJLz7muBzbJ8DlMKdGtaerlbd+T9Da8KfDzwP4Y0q/8Ajp4/DR+FtAsWvLa1mhYNJIBn&#10;LAj5vYdya8E0r4YfE741/GLWP2g/jAklrcX8Pl6XpE7DOm2EeWjTAJByME4xyWrV/wCCg/7b+pWv&#10;xw0X9kXwNoVvceF9F1PT18VSYO66lZkdbfcPugADdxz06Zr6Y+F2nad40+EmofEfxl4UWz1a4s5L&#10;aOMqP3EShjhfUjnn1NexUqzo1VQpNKLV3/VzyaOPrKUcxxicm5JRXZdP82eW/wDBOzxRHpfiBtda&#10;4Yxz6lPa7uD8iuUXBGMqAAMHuDXDftuaRoHwf/bp8M/FbwN4Gvo9S+1R3GrawZXbzAAsaoij5MFO&#10;CMZPqK7X9kT4e+INL8KafcWUBa3mmeaFY4wcbpCd2Qc7TwR7V9P/ABC+E2m/FjwGNWuNMgbUrO1K&#10;7mhDYYDjPGTz6H0rCiq9bD1IxW2q81bXX8Tzs0x2FpZ0q83pNcr+/S/5HpfwV15fE3hGCd7tWeN8&#10;LuYfNGRvX8QDj8K4X9oL4XaD8QjqXw8v9NmexvNNDakYVU+UrMdky5yMhgRyCOlYv7Ol1rmj/wBm&#10;6ddRqp1S3WNlaT5o0X5obgDPQbtjD+lenXV5qVl4kt/Ey237yyja01K18vc0kJIJHuQQGHsT619P&#10;ha2FzHJ6ca19bJvs/wCrH53iIV8tzipOg1bVpd/6ex8hw/s13Hhr9m7WPhxc38d1c+Gb59Ts54ju&#10;zA5xKFQAbB/Ht5AYnFeC+LPg34r8IaytzIxntfJeZrrBUFcA7W5yPTI/pX6p6hJ8M/F1lJd2emQz&#10;XEkbW7LBFtZ1YchuOn19K8i8Y/s1XniGJrdnjRPL2Kynk8V49fhGP16OJoT5paXa6+vnY/QOEfEZ&#10;4GnOhiVyxbvZ+e9vnr8z5E+BFnrOu6xbfYdEmuIVby5JIWLrAffPOa+kfDniD4daBokjS6pFts7t&#10;W8tnEct5MV/5Yl+PlGee5U12Xw6+BWnfDyJTZ26iRmzMzc7uOtdZZfCbwJc3n2uTw1ar38yO3HPf&#10;tX1WFwOIwdBKmk2979Dj4k4wwGa4lu0lBbOPX1PmLwRr1l4u/aGn8P8AiHRLqaTeY7a1ZvP8twSS&#10;zsvykZ56cZFfZnhPwJbReG00aSJVj2kbduNuecGovBvw98C+HtZn1Hw94ftYZptoluIbUJux26Cu&#10;4EkNtCJWGMfeb04rvyfJ/qkJ1K8lJybemyR8BxVxW80qUqeGg4RgktXfVLddjLsND0Twppgt7WCO&#10;KNVxtVAB+lfOH7dPxe1Xwt8JtWj8Fa2trrU0XlWMschUxs3G4lTnjr9a9F/aK+PWh/Drw7c6hdXy&#10;qEU455J7AD1r88/id8R/F3xZmvr+71VVgaYNDp/8cuW27V55IByfavzfjjjjC4Kp9Qw0tetunqfU&#10;8B8J4jGVlmGLvypp663/AOAeV/Dzwt8WPE/jK3Vp9U8SeIL+cQ2v2i6kurqRgcDZJISVGc/dx0Oc&#10;V6BrF3+1J+zz4wfX7rU9Y0u9tbNHa1uJDJDFb+YVXhiygF8qe+eM1e+Dupa54J1HVNVsb+6sWW3V&#10;c2908bDL8pkENj15HNcx8S9bhnF40gaRgrLH51y4aNnJYsgycgbTkccv78/Jf6zUcVgk03zb9l/n&#10;c/WMRRqSxjhyQ9la1rav9LHsemf8FbdS+GPhgR/tCfDO+vNaUhmk0fFokkTKGjcxy5K5Ug5XcCOe&#10;Ksad/wAFM/gF+0Cq22h6ZqsdxMG+0Qppkjx2jDja8oG1ieoI5Oeg6V+dn7RfxCmvJP7O1DUbi9uJ&#10;I1TdPcNKY4lAAXLEnAAwBkADpXpf7CdvpXjPw1DpNrPbDUYbkwLaxgLJjOQ2O5IIGfavSjicdjMn&#10;5qrck3pe23d6Hy8skyejmF4JRaV3Zuy8kfUPxM8T+HPEGlahqngiK4WG3i+aO5GHLgehx1PI9iK+&#10;cIfBXirXfEUbi3iTzJUbzLoECJA33sg4QHBGa+yPDf7OWqarplppurXOY4oSqrJtXqc4zxnr1Jq5&#10;q/7M2jeHtei1m1VVFuudjK0nmEdCpzgr7YPNeJLJcVUxCrU4ddTSOeYHC03RUrmb+yR+wX4Z8U6n&#10;YeMru4ittItUfzoo1LvdSFsgrI3RAM9jnPbHP3l4d8I+HfBGkRaZotusFvDGBGq4r5Y+A3izxF4l&#10;hW2AfTtPsZArW5+SSZlHJOcFRwenWvc/FXxPEOhrJC6J5OOZGPzfl7dK/bcnp4HLcr57e9bVn43n&#10;9bMM1zLllL3b7div8VPjD4T8M3v2C/NxM8IDzfZ4i2zdwCcdOfXivH9d/bK8FWzSppfhvVm+zr8z&#10;TW6RrMfb5849yKl+LPji416wmaCKKNntylwQAWlXqAe5x1rwHUfEOl6tfNpUWm7p2UscRjt3z7f0&#10;r4POuKMRSxns6Ulr5H0uUZFhZYfmqxd15nSfFj/gofpXhG2kv5NNvbOFo982x12KqnkYPPTPQZ+l&#10;aPwu/ar8Q/Ht7l/B3gO60vSYyUtdSvJg0ly+cHavAUD3J5B49fnX402XhXRrOS91Nvs/nLtMpm6s&#10;fQZ/yeKvfsw/tb+HPBHiOLwRrOlsui/2eJF1C1tcJaOu47pPUPnjHIPrya83DZhjMdKVOU2r9j2s&#10;Rl2Ew+HU6cFddz7n8I+Mrzw7pMEWq3TtcRwhJv8Apqce3evQdBuLbxFYsUuI9jKd8bN0+uTyK+bf&#10;hF+0h4O+M95bz+D9Kuii7yrXEe0lg23G0+4P4DpXr80GtS6ezafGkbtkNu52dunpX0GD9tGjJN8y&#10;WlrHyOMpL2iv7smWdc0zQYb+RbCOJo1YjdGvDH09643xlqdnaxNZWkG6Rl+7/k1tQ+ENSWZRf31/&#10;N5kZ3NG6xIuccADBqm3w0ge9DSTzZU/LI8hJ/PNePiqOKqS5YU7XffY7MPWo095XseF/EHwn4pZX&#10;1KzurpVX5vLjmZY2YAnBX6+3FeC+JP24/FfwRhmPivW73UIxI/k6OI9zEg4bCgjbgc5xyAepAB/Q&#10;CH4e2YmzM5mEnylG6bcen+NfjZ/wVX8X6JoH7UmuaJ4B16MS6bJ5UqwTBo4VOTg5yGb5sYHQYrpy&#10;nh3mrONRtqWrVz0qeaU6sGuX4dmd78YP2+9e+KGi6xdeHrNbRtPh2263TGNppmOyCLy+T0Bdufux&#10;twpIr4x+LP7UXjT42eIoLz4i3sN1DpPGnx6bCIoYpMKpbg7iBtGCST+Zzz/j/wCK+pav4ak0i2EM&#10;c88apd3UcIUyKAMgccHKj5s5Pt0rz3w9cElrcnK5HmfTI/Ov1HK8nwODjzU4pPv1OKtjqlSaj0PR&#10;9NA1mC41zUb1ksUkV+ZNrGMZ3NluvPHvxiue17WrvxJeSTaNp832OxtvMdUjJ8tNwUyMR90ElRzx&#10;kjuar674q8Qy202jXd4ixjblYUUK644HA5GDWTa63fWVrNpdpdtHb3aqLqNW+WXacrn6Hn6gegr1&#10;uVCjU6HbaN8Rb5NI+wXNqsm1dsUjKox16jblvzq63iC6WGNbuZvnBZjKSQSeeBnjr6VxenLe30QR&#10;ZFKQqC1XJ9Q3JslkbC4H3vQV5+Ih7S0T1aNVRjc6hdctpEYrabVaPa2+YncQOoxjGTWPquttPcLb&#10;2s7LGq4X5dpJ6knk559+lavw3+H/AIi8e+HvE3inRb23htfCOjrqOpNNJ8zr5yRIqD+Ji7jjsAfS&#10;uchu1e5jnXy18v8A56qG3cd+1c8aNOEm7GssU5qyZK+oysil5PvcVJa3k3RVK7uM7c4/KoUto3tl&#10;cybQ0hCpt6cdfpXTfDn4XeIPiT44t/CGgxSMshzcXHksVt1xkufQdcepqq0qdOm5PRGPtpOSSZX8&#10;E2t1F400uS787y/tiOywxB3ADDovev1B/Z48Y6Fp2nQwRrIsjRo22RyHIx7mvHPhd+z94W8I6Db2&#10;XhfRE+3BQt1cNb5eQD+ItyeTkkcDp1rvNJ+Hep2k321RJi2ZWKx9cA856Z/n9K/N+IsZ9fqR5Ft1&#10;PUwvLGm4ye59feDvG3hW2uPs104kZtrFmb5tpGa7RbLwLr4jm0ywX7RGAVZQSOnTAYYH518G658S&#10;vFeiXYn0u5mRWxuidxuLAfewAMAn+XU123gX9qn/AIVvdw+JfE/iNba3hwXmvH2xru4+Y+nP69q+&#10;PpZxisPiVRlT5o3te17GeIyeM6bqU5WfqfZFj4U0m1uYbpZGkZGz5XnHa2fbity80+1GlsllbS5E&#10;blYWQMpYjj6V5z8M/wBpr4LfFzUrPRPCvi7TZtSuo1BhtdXgmy2OSFB3Y79M16v4dQ3cz2kWWZDj&#10;cucN7+uK+8y/E8sr046P1/U+Nx0Jxf7zRo/CD9vm6+JHxY/bC8S2PiLwTe6RrdrqC6fb6PJ+9bau&#10;FiwUyG3h9w7fMOtM0T9jv4x6NDZy/E7wRqWj2KTmSY3FoyMZOmA2MYOBxk/yr9XNT/Zx+H2rfHzx&#10;Z8YfFfhhZr65mhgsVvIVPkLGioJAB1LFc7jkgccV7Bonw88FfEL4fa14W1uCG6sms2jWFLcGd8py&#10;yswyPbHQ19Xh8ZWxlB06dotJmdTFUcLOMpK6dj84fgDDpekanax3KsLOGWO382HG5Dg4PPXGPyr6&#10;9+KPhfQJvhJo/hLR9Pt729mWQTXVvGJJJc9fNDDtnjr26da+ZdN8OeD/AAjf3+gXkOpR61Z6pIkM&#10;kbI8Bh6ru6MrD2yDnoK9q+Hfi/WpdXhjMEkstyFS1if/AJaL6ZPTnvXyeFzH6rKcZauWl+2p7+No&#10;utyVIO3Lr+B82ftBfsg6tqHgi71gRQs0asEE22SZFwSCCB93AJIzx14r8+JNLa0vJoUct5cjAMg6&#10;gHrX6Of8FZvjb8QPDWh6H8M9D1W3s49ZaR9RjtcC4CxgIORjAbJU+v418K6NbZkZZ4P4cKx719Hh&#10;cVOjGU90+56OX1JVIrn3Ob0t1WRSJfbiu88PI9/ot/Izt8tuE8wt9wswGay/EOg21pCurRWce6Fg&#10;5VuFkUHkHGP6V2XwN0WPx82teE7CKKPUNStPN0izhY4aZJA4iXcSegIAJJoxGIdWj7SC1PqcLXjT&#10;/dyOSh0stdKskckzbs7lB28eueta9vpCxf6ZqBjjVjlY+M5x29q6X4qeAfiH4H02BtZ8GSaLDIOb&#10;u/j8tpW7hVOC34DFX/gR+yZ8fP2mtctdB+H/AIeuFikPzanfgxwQp3Zm/oOTXmw9pitZS0OjEYyj&#10;gYuUzkb/AFPR9K00i4uVkLvloYvvf8C9K4jxB8Tbi5kbTLY7FbgRxjCKPf1Neh/ta/so/Gj9lTxe&#10;3hP4hWSyQyLut9QtcmGYd8E4/LHFeI3yW8Aa7kn+ZcdTXqYXA0I7K58Vm3E2IrLkoaLuek6BqiyQ&#10;wzRyFtwA3ehr0z4f60RNGIzyvqeP85rwbwP4qtJStjNcjd/Cor17wdfGCVEd8bxg7f1/Ovls+y6T&#10;i4SRlluM9paV7n0h8NfF9xFPCvmEbmAG7vzX0p4B8Yf8S1ZWeQeXHuRw/U+2a+TvhgbS9ubSBHJV&#10;VwxZuCa+j9HjhstCGmaRbtc3ki/6uPBzxXw2X4GdDE80T18dUhUpWfU9y+Hfiu01wrc6jqTbW+ZV&#10;XHP+fWuh8a+P5vD+krJ4UKvccjbIev0wa+XNW+IjfCi7t9Jv7K6S8uVBhLKygMT/AC61Dpfxi1q+&#10;1pobq2kjkdsK0p3oyn6/4V9JTlUoU3Kru3e/VHhywcatROOy6dyp8ePjD4q+MFvPoOo6VueOYgOn&#10;3Qy1x3w8+G/ijTtUW9cSRwkcNI2Fc/j2r6E+Hnwt0rXo9xhj8lpcltoyK9r0P9n3wzfaYNHvLZFT&#10;G5JsDk/gKz+p4jNItp30Np5jRy1KNrHjHw70Oe6njkhH7nI3ANyK93+Hfhu8u3FqhWJVwd0vUiua&#10;l+Dut+EJPtmmQHy42PyjpjP+Fb2ma7fXGy0a38stwW7rRleR1cHVtVizz8wzKOJg3BnoGtfDbW7n&#10;TFGleJVJI+eMZ+b0rx/xnruteDLqfQdbZf7u7aQCK7Z7vxfDbsltq8zhhj5lHA9K8X/aJa+/4Ra8&#10;nuZJmvAp8vcDx3znHFfZVIT5Y+zi4vv0Z89h/iftGmj5b/ah1rS59Svra1IEMbku399zwQKx/ht4&#10;o0nw58GNYa8nVJZoSFHc55wK5z4peHdbutTjS8MiN/rZpOemOP8AOK4jxTey2Phe6+zXEnlozKi5&#10;wpPTOK9+GG9thYxl5GXtPZ1nJHm+oahLf6vcXcjZEkrHLLnv/wDqqtcrtB4P/fI6VBwzEIxBz820&#10;VaX95GcFcnjPtXsxjy2R58pOxlyWbvMVc8f3tvWtXT7Eo6kH5NvC+lMSMJMzyPtwoz8vWtXTPIZQ&#10;fQ9aupLQmjH3inrsHlxL5KN93K889a47XrZ1kyq7f7q+tdz4mmhT7pztH3c8jvXHXrb7jzCflPNX&#10;R+Ezrb2KNpZO5VioH+9VwqqnaTwDnmpLOIOwcdvb9afqOnghZInyNp/h/wA8da0djOIadqc4byZp&#10;Cwzww6gVfkubfyvKlDHcvdelc05uY33Jgbeq1pWN2JYv3rfw4Oalw6lRqdGNvSsMjyI3y45HpSWM&#10;6zbiyjj7vt9Ki1W4bygRHtx+lVdHkMc3OcscYNUvhM+a8ifVbdQu7bWXHiUNDGS3p+dbOviMWwbd&#10;n1PvWNp7hA2w/Ke57URCT96xNPZMsQAUcDjirGhyyRWrF1Zdv96o57oK+MfLyM02ynkQssq7Vx+f&#10;vWmrJ2Zegu8mRHfkcj5aq7v9Ik+bj2qnNc+Rc7twbc3yjrmtRrJ5LZbmMbsrlv8AGp5eUalKRjy6&#10;gQzRMOTx+P8AnNV5dXe3kIb2P4VDrkZjBaI87hlap3cchg89i3yj/IpohykXIdZ3zEMeNvQ9qmkv&#10;Yi24zKv51gs7RKrO+3b1q/AFvE8z7341XKSn0P6lfDXgqaZxLKpJxn7tehaD4fhso1BT5u+RU+ma&#10;ZDaRgbOR7VdDAHA6V9ifnpNGkajipcgLnNV/MULlaT7QNnBoLCa4525qGS5UDDHNRXNzsON9VJJ8&#10;NjdyfSggsSzANhT97oKCpx8u4t79qjhyz7c/N6irjwqse1X/ABoAplRnG07u9LuZBsU5pwILBEf/&#10;AHqeEjlLRKen8VADYHQvtXPvVpCgXA6fxVXMDRj5D9WqlqGsQ28bI0u0KOaALN5qlvbIYxKa43X9&#10;fNxvgJk+98pWqXiDxC93P5RuGXHI21UjunVFmN4WkH8LLzXPKr0NFErtbSM5aW4kb0XsKja0DcXM&#10;jtt+6pXpWo0kIPnRyFWP3uOlU9QuXQAxXKn/AGtvSsZNGhnjR7Abtlzlm/5ZlelOgsrgSeTK5P8A&#10;c+XpTrYTi7EnnxvnnpXX+H9GnkdZdkbZ55WinFS6CZkaTotzKRJdMrDoqhea6zT/AA7bhPMddv8A&#10;s4rUtNFgiUN5Sq3XpVr7OIxkjLGuyMOUycinDaxwJt8vb9KdHbq3BC/71WhEO/zGm+Sg4DfNVEle&#10;fT7eXgjmsu98PxEcE9a2DE2/MmRilkj3HOOKB3OafTp7cAJ0FESzA75S2PxrpGsYm4Kdar3OmoB8&#10;qBqnlLMy2kV5NsceMd8VLPaowBb9KmFq0Z5TApS0AHK5qQKRskC7grVGtjID/qzWpHGznA6U64a0&#10;sbd7m5k+VBkmgcVzOxl3LJp9s93csFWMZY18i/tQ/wDBSmz8A3N94I8B6Yt5ermJbhn+RW6dMcgH&#10;v0Jqr+3R+3mdLe6+F3wmula8ZWjur2P5vK7FV9/ftXwfqNzLc6o1/qt00s00m9mmbktX5zxVxd9T&#10;/wBmwkve6vsf0J4Y+Ff9qJZhmsHyaOMX1835Gh4y8SeMfiLr03i3xPqs19c3DbpLiTJCew44A9Kh&#10;n0Gxh8u5/tDaQuZPMHyhuo/yKo3fiW4g3W7TmJVk/wBSy9f0qKXVrT/R7a8gkXzmJ83nb+IxnvX4&#10;ri8RiMTUcuZtvdn9Z5fl1HB0Y06UVGK0SS2RovoYjmVodsyzLiTOcIa0PDzQ6PK2n3l5+5V8Hcu7&#10;8RxWQda1OSYaLa6Y1wx5iYDayH09x3qKW6k0i5ZtUsXd2kHzIvzR/n3rg9lWqe7L/gnp8l00dNcP&#10;dC/mktJmX7OQwXb098VTjutUuNGummSZVE2WeRRg59BWPaahcy3DXK3MsbbSPMkj6jsD1zWlL4gu&#10;9S02CH+0lkXzALq14ViAeo6daVTD1IyVrD5OUy5Uun0q5gVWk+dT1+Zc9x7VkgXd/Ar3rl44cqVZ&#10;evtXST31rZam01naSQxNGR5cnOOPpUcg8izXyoPlbkyMnr0rSNSdPW2/9M6I8pZ8FXmgat4Vm0nU&#10;rSP7Ra3X2vdND5jJGuMFMchuB09/WuI8d/BHTfjz8QLfS/HGr3902qOsWgrb27LHCzNxuTA7dTjP&#10;etmxjm/tm1i0Sykk1NpsRJbryx9CuOQfyr7O+BnwM0b4Y6D/AMLt+JHhmC316a1D2FnuLGFtuN3T&#10;C54xn2AJ61+gcP5zU9i6U1stH0sfx/44cE4fKsw/tXCzS9s9YX15u6XW/XzPlr9p74HeCtM+Lvhf&#10;4cS+GG1DwX8O/DcUesLY4jFxqlxzIwxnDAAHpx+NeLeMfgs1tqV5f+D7mOPTrK8DQtKEk3W7cEHd&#10;xxyDn0r9C/iz8LdD+Hvw6j8f6raNIuoXEl3rNwhQqLiT5gj55IHC8elfnn8RNb0bxdrc+g+GPEMc&#10;clxcNM9rpynmMHmM56jHOO2a9aNXEVMTZ/8ADXPwtV8Zh4+ybkk915+h71+zZ+yLa+MrmG9OhzTQ&#10;3EKojvHhWGeWHGMEH2r0P4z/ALC3wZ8PaNJEPG9j4b1C1UyW1tf6rFb+fgdPmYHB7HH41qftT/tD&#10;WH7LP/BMK2+MHw4itdR1XWNNXS7Ga1VoHs7hkIaXg5DIw+ma/B7Vz+038UfG58SanrmvXmpX1wHe&#10;6kv5GJJPUksePrXtYXCyqRac0rbt9+yO+lRw8KSnVi5X6K333P1c8aeHr/wJp+hz+NzdXOkaTfeZ&#10;p9vp7R3H2kkZB86MkEfjxmu01P8AaO8Xf8K3ufEGnCPRdHWN447LasfljjJY55Pp+dZv7GfhzUf+&#10;HbeveJ/iheW8mr+Do7y5t9QtYtwIEQZQWA+bng9cdq/Ovxr+0p4t8WWx0eHWpp5r68aW7VXOB7YP&#10;b1rz44F1ajlGK51pzLt5HfmWKxUsLSw0ajdFK8Y327p23PvH4T+PfhJofw+1L9oz4r+KrfVNSXUG&#10;tEh83dHp6n/VlTghjjnjGT9K+fNI+JHir4j+L9c8c+HL2T7LJI/2VpsgzxqeOgx714H4y+L+peJP&#10;D8Pw48MXc0Olrte9jVsi5mHVj9O3pXoGl+M7/wAP+FrE6bPbx7rMQQ21v94seMtWlbD8sW56379g&#10;yuNb6xBYa6ldbb38iv8AGbTNPu7C38eWdnJHqDTMNQjTLKcnAfP4elan7P3j/wCya1F4P1eXzrO+&#10;TdbxyMMQt3XJHA/SszRoPGmly3VhLrWbq8tTDLHJGJN6nsAQeQeeK9M/ZJ/4J/ftIfG7xDpvi6x8&#10;F3Om6Stwzf2tqK+WkigENsXGXweOBivNqexxGBnC97Xs+3Y/RMUqnCmdYfGc/Lzpc/r9q/rudfFI&#10;3h21h+267ll3G3hiU7hk9N23De3OPpXo3w0+EHin4oal/Y+gaNdJHJOovLqSMiK2TjJZun8WeOTj&#10;iu1m/ZJ1v4SeKNCS/wDD1nrNvLdQw3F7rUjQbmYYMUUYJBYY43cHrwK991G2m8H6L/ZHg2KbUbh7&#10;VVisIpvMkj24UsZAAoAUc54HbJr5mnTqYWmqjldvsernXiZhZXp5dDmf8z2v+bPOfDfwt8L/AAIt&#10;bmwtdP8A7T1aa38q41C4mKLuLEeXGv8ABGOpkYjI7Hofnn4va1bfELxxdT+IZ5GMEYhs5JJM+X0L&#10;lT1VS33fYA89a3P2k/jxr0WuS+FtM8SCa8kVk1W5jmyyrkgRpjhAOf8AaPUkcCvH49Z82dpWvd3y&#10;Z+aTn8etepl8qire3qvXp5GfDeQ5hjqjzPHu7l8Kfn5fkfYn7Dv/AAUg8Tfsx3Vv8OfjVe3et+D5&#10;GCWureYXuNMH+0eskQ9PvLjjNfqL8LfiF4P+KXh638beB9atdR0u7jDwXVpNuUgj1r8ArDUre43p&#10;PteJ1wVbGQfSvff2Iv25/Gv7FXi2HTdQuXv/AIf6pdf8TKzZS76cxODPF7Dqy9+3PX9DyjOeSSp1&#10;HdHgcYcDwxEZYrBxtNbpbP8A4J+0a3P2x8oysBwNvap4XgmfZGu6uO8GfFrwD428CWvjvwj4mtb3&#10;T9Qtlnt7u2bcsqsOCKbYfE62srdpWtmkYn5PLU8/X0r6epmmFw8kpy3PxaWGrRk4tao7q6srdotr&#10;DB96w/EPgnQdZs5Ir6zilVh/EAaxf+FhXV7EfORkZ1zGpByauWeqXT2DS3k5Vuu3NaU8ywmI0i7j&#10;9nVp6nzf+0x+wT4N+IdjNqOk2SxXG1iDGoyOK/N/9pD9m3xb8FNTaLU7V2ttx2Tbf5++K/aTUpLu&#10;fS/MjnbPtXhv7UPwB0b4oeBLi31K0j85ozsIUcnHTpXn5hgaGJhzxVmj6DKc4rUZKE3dH4qa1iC6&#10;/c/xN93d15qKxvCZvv8AHXivTP2jvgJr/wAJvGNxpb28jW5bMLbScD0ry2xtphcNFKwBU9On9K+d&#10;cXCLUj7CNT2kk11N6OSNpAzH0yPXjrW9oigc5wOvvXO2UBx5zFjwB9K2NNvfIhwwJZf8a8eac6h9&#10;BT92nqa2oSiCEu5Zfx4rnLzU1ikk2Kf97PXitDWtWV4dkcnCr1yeK5i61ASPw5O7tXoYenZXZ5uJ&#10;re9ZE0uoxs+d688896rpL/Eh79+xqu9r5sm4blb1HHNSQwncQud3rmtKko81jOnGVrs19I1YRy+Y&#10;W7Z9zVnV9XM0QWMYJ9DwBWA+YZd8Yw3TGDx708yGdFVTms5U4pJoqNWcpWM28lm+1Nljlm5P41Z0&#10;93lm3MflqrfwbX3Mjfdq7pSbygQc10T0o6HPHWsaVuohz5kh96o3LqLnKzAruqfU5o4k3L8v/AuD&#10;xWNDIs0m9Xbd/vc/zrHDfC5F4p62Om8Mklslc/N17f8A166MjZD+73fjXP8AhhRtz5fORkiugdSY&#10;2Zc/d/I8/wCNefiLyxB6OHj7PD3MqeRvMwIuf9rtUEls0jbs/wAXIzwKt2yxvKfO3ZJwtWIrRVdt&#10;y7h/tV6C0p6nmy96eg2ws3OMo3H8VSXUT9CMf3cN15q9YE4wV9iamu7O3eFsNn6H9f8APrXFze9q&#10;dij7plMAq7dvzMCPqKt2fm5DHIXHRh+tN/s994Xru/u9q1LbTZ3hwqt/wL1/z/OlWlFRCnFykRwq&#10;fK+4y5/vUSyFYSCrfL1bHWrUsZRQApO3j5agnQkbcn5eDg9azp6yNqvuxILARs5BJ/2fm6VsNHvt&#10;yqIMkZBPQ1T0vT2kDOE5Ax9fWtJSIUMTw/n9KirJe0sXRuqVzFutPiEpL89jz196bY2KT3Svt+RW&#10;5XHJ5qTUZGaZtybW/hGOKfoDtNPgx9OaVWT3THT5TZj00fZ+I88/hWXf2KSTt5a85611FtBP9kb/&#10;AEYt8uTtU8f5NZ82j3blpI7SXg/3TWFGpqzWtBFOyt9sa7B6bvet6zIgkjXG7H3lHao7LS7oQbXs&#10;pPvAcx4OKuR2F0silYH3Mv8AdqpSvIhWUdDSjQSxbmziiCySSY/uixXovY+1WLKwuGG5lK9tvatD&#10;TbVWDQvGT15Xrmoj1Kl0MTxdC8HhmTzAdqrkMe4r4Y/aPvDJrzIG43Y/xr9BPiLpezwq5fcdy53e&#10;n1r8/wD9ofT0fxPIEj53c/nXfk93iGeTn0v9lSR6D+y+7R2sMayEn+mDivoPTXmMqJKv8PT8K8H/&#10;AGatO8izibaeg+92r3yyZYwrKu7p161vjEvbMMDzfVYo3tNhZE+fcoz/ABHGf/r5qHVrs2TPg7cj&#10;nnpRDqYRGXeSB344waytVufOVlyT6Y6Vw+zXNc7+Z8tjP1vVVkUjzGB9Wbqa5/5rl94Ybd2W9wOt&#10;X7+2llH7xOMc49MU200glFGGKBeo/wAK7FKMYnI4ynK5NaIYrLfjHPWq967tjODz1/rWm9kqwrGF&#10;bHf5qoXWnhGYB2ZR79eTXLFc8mzocuWKQ7R2VnMLlRu/vNWhJa70w/yjHLGsmG2kEq5JHGQfWr9u&#10;ksbnzAzce/PX1raOkSOV8yKP2Py5vMjjIHXtxXY+Fg6xqZFGNud3TmsODy/4V6rj5uRW9pTpbxrN&#10;j2wO9YYh+2ocvY2pJ0cQn3NDekX7p1IVjjr6YquksUHyru+bn73Q0l5qCb1VoWAP8XpTFtmn+ZFb&#10;nptp4G7puDDG/wATmRkarcSBiMH7x/izVC2giuNzszZPtWtqmnyxn54v4v7vtVS2t4o5RkhkP3mJ&#10;rPlVGsbSvWokc0CwRMABnpyeSM9qbY7EmBhH86lv0YFVZuSPqfrTLYGMjy1G/O0qO1dkfe0OF2Xy&#10;Oy0ATTwKX7sQ3zdPf8sVt6GU0bWodUUfJDMH3DqDn/P5VzejXjLCq7vu8kDtkVsxXKuxjeRgu37z&#10;V4fs5UMU+zPXk418Kej/ABz8V6JqS6L4lMQJMqbpB024yf5V6NeeL7fxX8Jb7TtMCytZ2522+7cx&#10;x2/KvmfxV4ujh0GLSbyfc0HH3s4A5B613X7P3xL+wNcwXEW5byDy23dB78+/8qqnh/3i5vM8XFO0&#10;dD3T9jzwNpXia6k135YZ0j3bs9cY45/zxX0V4D+M+l3mnalb6brSz3GjTNDcKrcqQe9fNX7Hmurf&#10;6tq3hOC4C3HzbRu2nr0/WvpH4W/BTwb8Nfh7rWrnSfL1C/8AMkvLiRjuduTnNdWFlVjUcY9EeZWl&#10;CpTjKWvQb4h+PHhLU9CvNWstatbosnkLbLKrYl7g+/Ncv8bvhVpP7R3wvt/DzMm5gstu/OBIvQCv&#10;nz4Vfst202mal44tZ7qH7HqEt3dSTXB2MdxOMfT9K+j/ANmv4jaZ4y8E3+n6HItwbGTZG/dWxyPz&#10;qq2IlKi+Z30NaFJU5RaVmfF9x+zFr2geMk8D+IPC155c0nlJJboCoU8bie9fT37IX7Aj/BT4nWvx&#10;Q1jVIWtY7VjbwqpD72AAzz2Ga9ieeecr5ukQ+cpz5zQgtn611HhXxottZLp2sac0ix9HVc15OBzL&#10;D+3s21+VzszHC1qlK6Sf5m14wubcW8csMfyt3Wsu21G3EAjiQhs/xVa13xBoWq2aw2ciqU/gPBrO&#10;tktW+QTKrehPWvmc2nWhnUqlJpxaWv5nNh6fLhlGaasaa3MVzA0L4+Zcdq8c17Tb7Q/Fl0LC03GS&#10;TKpjIr1nYqfOZF+Xmrvhv4f2GtXM3iu4iWRoxiMHpXiZhw5X4oxuGVGXLUptu/aNtWduDzKllPPO&#10;esWrW8+hxnw78V6rdwNp3iCJYtrfLu7V02peGdLvNPbycybfmX5q46PxSIfGk2mXOiszR3BI8mPI&#10;256n8q9lhtfDfinw8mo+GivnQx/NGvBPHKketfofDtN5lhqmFnNSlTulfd2OXOsRLBYiFaMHFT10&#10;2R8+eLvFnhxZv7CtbmNb5maJbc/e3e9eVSaPZeKPixrmmanezJY+F/DKQ2w3fJFLcKzSye5ClfpX&#10;cfHrwh/wjHxn0XxdbRqtvey+RNu6hiDj9a4nR/Fen+GPin4s8K6/L9nbVL+3a1upl/duojQ7GPYE&#10;D6c18HjsyrLFcuISi4VOV9mrXTZ99gaNOpgVUoNy5oX873Sf3I8f+DHgDwz8NpP7E8XeGba20+1X&#10;zbLxSFKLdeau4Q+rt8uT2FfYWmeHvBGp/D6z0XxEG0+TVIFls45pzFJtx8pGCOSO3oa5v4x6v4Xs&#10;dN0XwprGn2ktrqV2r6c0a4e1KkM2cdVweCBXmfx0+Nstvr+m+HdYj+129jcRzxyL/rHTIOB+FfSZ&#10;rxRhcLl6py96dkn8/wDgbM+fy/I8djcbzxbjHVrXXT/gnK/FD/gnd8FfhPqviH46aVreoW4FnHe3&#10;VpcTNcLPdIxO9nk3OdwIXaD1PHpXqPjvxzpmk/CjSvDPh6BYrjUPDc13tK425jwo+pZhUHjvxFrn&#10;x/isbO+tZvDvgW3ljmvrrUAEn1Fl5EaR53bc+o5OPSqPi3UPh5f/ABS03RtNurgXmpW8cDWN5B5P&#10;2SzhIZUVTyNzL1OMndxgV5OHo8tSriKStBpRTlu79k+mx731nFVY0aFeTlKLcrLaKS620ud58Avh&#10;pafD7wXpOiT2BSSz0+FN2TjhR/OvVvDJtbhrjTVG3zkJT69/6Vj20HkW8KrH8phXafwqSyvfIuPt&#10;FrIN8MmG29j6V9NQl9WajbRb/NHzOOnLGSlNvV7feYegaH/Z2qXWgf2Y/wBr0m4efT5tozLayNl4&#10;wf8AZbt6bfWvQNPisvE08GpIy/aPJ2zbmwsqjp+Nc34ys7j7dZ+MdFmMckLblwxCvkYeNvYj8mAN&#10;Zek+NbSw8Y2dlJuhtdUTdFIzgL52SGQc53D+Ie4I71pgZLB1pU3G8bp28uj+W3oefioyxFJTTs7f&#10;c+q+e68zvvC9vY3jXE/lRpItwY5ol/gYHoff+dbt1p0McOdvy/WuY0u3Gh+K57yRH3alsEh3krlQ&#10;cNj1x1/CuuuNS0qO2P2hZJG24CrxX1mCxdH2Mto27nzeMp1o1ou979jmdU0xryFo4Cqt79xTtG01&#10;rUb5HX7v3V6UX2s6JBEyRTSQbc4+0LkfmO1V7PX7SCza41K+t4YzwsskwCt9Oa5v7SoSqO0k/nod&#10;yo1pUbWf3G/a3lpEGJmVQg3SM3RR715d8a/2pfD/AIYtG0/w0W1C4yUPkNgE+57D3qn8TPiAPE9v&#10;J4Z8NJJ9n3f6VdYwJfYe2a870f4WNqd59l0618yRmJ2qo4r4LirirOqlN4LKIr3tHPe3kj6rIeHs&#10;tg/reYt6aqP6s8j+KTeOvjJrn2vWoZY7PP8Ao1v5g2q3GS3976Va0z4IWHgzS18Ua/BbrMsKvDDD&#10;jAG0fOeTzx+ea+hZPgXDpen/AGq/Kx+Uq7VVRgeuffNeRfHbWLLTtDuvMu1tra1geQyDoEUd/fj8&#10;6/H8dw/UySnUxeYt1K0tY3fXvY/R8DnkcxlDDYK0acd7dj57+KPxE0mZpNa1K40ux+z2ot44YUig&#10;DKrcM+Mb3JPJOSa+bfjP8d9H8PmTR9JnW/v5BuYxyBljz03HPPB7V4P+0zp/irQ/iLeabdeJNQ1J&#10;b64a500+Y+Zg7Hjbnr24Fcp8Hru/8XyXGnLpl/eS2u1PKtY9zgkn0/DrjvX2GV8IwxGDjj8VX54t&#10;JvSyOnEZ0sLX+qUadnt3sbPiK4vNWdtY1EM00kzbpM/L0447V6t/wTe+EsPxZ/bG8LafqekvPZaR&#10;JJql/wCWcLH5KExM+D084xfXoeDT4Pgp8RPEuoRw6T4B1DHmJHIrwgIp4+8TgLx39a99/wCCcPgX&#10;Tvgd+1dLp/jLRJLfVNd0d7PSZlB2I+RI4I771TAPOCvvX0VHHYW3sI27Kx5+YYWtHDSrJ3dr+Z+i&#10;j6OVgjhicsq/wt2qxpPhb+1LaSBtTEdxI26KGaMskY6Bmx3POB09SM10XhvRI9RQxuNhVeTjO49K&#10;6CfwzbwWahIY8xrt3Y5P+P49K9vD4OpzOu1eKWx+ZYjGxX7u+p5Ha/D2/h1oWz6e0KvcHhOFlOev&#10;X8+a7L4leFdP0X4dtfz2zMqNwy54O0jsD9OfWtmCKaK+FwsbKIz99EB5445ro/G0OhXfgq6tvEdw&#10;Es5LJjdSs20Rpt5bPqACc+1ell2Dp1sBW5m79LnBjMbUjjKTS0ur2PifWPiR4fh1M2eoassG7+GT&#10;OevQe/NSaX4V8G+JFa/sr+WDzrgBrhQR8o6naB74r44+N37SPjjWvHOtP8Mns7zR7i6lSyvJ7NjN&#10;FCH+VzkgD5OeR9a+j/2ePE1kvw/0nw8PFOn311bWaC/uLS63ojEkk+p5z0zX51HLakanPUSZ+gVX&#10;y4dODaNL4hfsffBf4k+LbfXfGPiLxFcLDCsDWtrfCOCdAS2WG3cGyeoPI4r07Rvgb8F/C3gKDQNE&#10;+Hekpp81v5TwPZrJ5m1iPmL5ZznnnmtLwJF4c8T2MOp6NqDMVf5vMnwMgYxjg8nvVjxuTGPssMmy&#10;NlJ/dsec9Tn1r6rB4P2GFdWy12sfNYnFValVU+Z6HL/DL4eeAPAGuyX3hDQ109Tu8yOFmK59gTx1&#10;PTFeveG/FVnf3JhvNS2ycCNifl+leYXOp+drEOhwXn2eKYhWljhMmxfoOfXp3rnvC198Rrr4kW+i&#10;Wvh97q0aYKZipDR4f7zKeq464PGOldFN4iHLGnG6b19TmqU4VVJzlZpdz6UK6nPLstAsv/TRcnOe&#10;ma84+LPxS8W/DHU7eCbwb9qt7xWFvdLcfK0g/gwOR9a7XxL4stvhDoh1zxvqFvHYpDuklMh46cbc&#10;fpXinij4iax8c7238WxWX2PR7O4Mdnbr828Z5Zj3Pbpj09axzCnOlV5E2p9vIzy+ManvyScO/meU&#10;/tIftY/H7w5bfYtMso7ezvkaJpEjCxxhgBySMkdscH8+Pyw/a5+D+q+EvFU3xJufFl1rljrFxI95&#10;cSW4jmjlPUFdxGMnA6YAHFfqR+3z4NNl8CbzU08XLpV1dTJbJEsJdpo2KsQOQq4AJyTn+dfmb8Wv&#10;EEl98PrzSNauleSPz0jlWTO77wDAHvivcyin9Vl73xPv2PSny1qF6asv1PnLXNStUjaKFA3CnzCo&#10;+Ydsfl+tZWgW5dWuUidjM22NVXl+e3rz+tR68DDpao02/oAWX7wH/wCquh+HWqeIvEj6b4GudSuH&#10;sLGSSS2hkZmW1Z/md4h0UnAJx1IGegr7iHLCi5Nnl0ZOVRJjvE2gz6dqEdsUaby9PQzCNfmO0fM3&#10;f5QxIB7gZ6VnaL4U1rxBceXp2nvgH5pJFIVRX0x8OPgXp+r6lb6vqlglxM22Nbvy/LUxogQjauAP&#10;lABx+ZzmvQ9I/ZytYgY7DTPO80ZjRVB6d68bE57Sg7QXzPYpYOdryZ8+fCr4Batdytf31rLcWqj5&#10;mgUhc/jXTeIvgd4D1rRpoYJpLTVssLeS3b5GYdmXnPHcY/Svr2HwuPD/AMN00S18Hm3ZYf3kjLjs&#10;ASfXn3rwj4y6T4e8B2vm6VrMMWqzweevmLICqsBlBldu4NkZBrgwWYVMZiOV6G2I5cPh7o+Vdf8A&#10;C914QkuBqtz9nmW6WGOzfIeSMhj5ucYKjAB75IrL+2p5iqF+b8wa9w8UfDm9+KXg671W40Ga1ure&#10;Ez2txdSbWmJGc5I+6eT+P1rwmPTdYSPzVsZAv3S238+a96MqUrrmTsef7aXKpW3Oo8N3+iz6pYWm&#10;r6ZNcRLcBrmG3lEbOmeVDYOD/jX2t/wT++Da6T4cuvGWpWsk19rF4ILZnzjyl644/vZ/AV8kfBjw&#10;/ZpGt9Lbi7vLpZYbi1vLVv8ARlIOJUYHk9D7HsRzX6O/sx2jW2k+GLOxVZIlslG2MFcZBznI6/h1&#10;r5vPsUoU1SXV/kejhVKUXU7Ho2l+ErOHTzNbwor5wxIAJ9v/ANVF5pcVrIDOV8tlKMyjLEnsPf3r&#10;rtRsLSFm+xQvHGd21WfOB15PH8qw9a0zzJVAhX6KMY468/8A16/N8wxHs6ljtw8pSV2cjrvw9s9T&#10;zOkSxSNypZdzdOnHFee/FT4bx6NpElre6atxaSKd26MNE2OowRx+Ne2Gw3hURGwxAfcTk8Vwv7VX&#10;ig+GPgB4kjvPtNvFawi4tJHiDmOXIHQjuuemOTW2V4OGKrJrR9x1sdKitdT4N8F6/q/wl+IbeKvA&#10;2q3Gm6hpV9J9jvLOTZInJXhh6g89civuD9jL/goT+2H4g1trLXvHNtrVrckQxi+0aDzoccF45I0X&#10;k9Pn3DvjPNfCukeD9Yv7Sz1XUdTjhW+aRppp4mAhYDIUgAkk5Az6ntg19bfsZ2ieE7e21KO3DSYU&#10;R/KOvXNfRZpWr4WpGlfXa6OSnRw+MpOpKN0fePjTU9R/sRtb1edpLxl824IQLucjhcL0HTgU/wCH&#10;HxA1XT/CF5qOg+G5NRjt7VlmXzPLxJg56nPXIx3rw340fF/W57G60W3vp5TY2oE8gkWPc4IDHjHT&#10;kAYyce9df8APiLL4b8JR6dA7XVxJHsFvIN2FznJB4xnuc9aijmlGhjEnJxVmeXUy2Twt7X1POPGV&#10;tpU3iq48f65o0Fs15cCVrVRtBIA4Bx1OM+xNcR+0p+2R4N8Dwx3vhPWYLGa2sZE0i1uU3zTTbR2X&#10;OACBycV9Aap8LNA8fpLfeObWSa4Zj5VjbXBRIc/QcfWvkf8A4KI/sWeBfCvgS5+PvhSTUree1e3t&#10;5LCa4WSEqWK7huw24kjpkf0WD9niKzXRu/qdyqwjFJ7pW8j5a+I3xY+Jvx/8Sx+M/iv4ibUr/wAr&#10;yYW8lY1jTOdqqgAHP4n9ateGfBkWo6lFDMAvdl71k+HYLaexS+ngmt5Ldfm3sPLl9h/tV0mp60fD&#10;mhN4gkj2HAG4NnBxwOOlfRRouTsjpo1oxSdyr8XtHttM0pdO061HmTNtGWzjjk+2OKw/Bfw6tZry&#10;G+udSuFmikDQtbzGMxsOhBHORVOz1TUvEV3/AGhqlw0jyHCjBwq54ArsvCsSCPb8ilWBwzYLfT1r&#10;ycdjKuH0hpY9GnUjiNz2iDTtP+MS6H/wncEd1Lotr9ngukjJkmXP3pWYsZG4AHQDnAySa+vv2R9J&#10;07wB5MemXBRV+ZfOQ7D7fXtivkj4S2oke3kMixhpPl2jk/hX038L/FElq8dlaXRaOVwuNuNvPP61&#10;8rUz7Ee0vN7P8TTFYPnouB9AftIfAv4RftYeCLfwx8S/CeWjdnW9tZtkwJH8Jxx/9avz9/bL/wCC&#10;MPwn+Fnwq1L4w/CbU/EF5caLaNcXugX16hF4oPJjdUBUqDnGDwK/SD4deZf+X9peRl2j7vXpXUeK&#10;/DOn6np93BBA00Mlq0Sx3FqJFZWGCp6fyr7TJ80rV/3rdj4PGUY0JKluv66n80dj4dXQHCX5P2mK&#10;YiTy3zjHb/69ejaAqzS2rWOtNdO0Ks2Gb90393nuK0v2lPgN4o/Z0+OOvfDrxjpJhWG+kmsmCHZJ&#10;bu5aNgfTBx9Qao/Dm006LVDKSUXblVA4avSzCtTxGHdTc7MDD2clFH0B8Cm8QXGow2IuWbJA+Rev&#10;b6190fs+fD8pBaWc0QaSZwWkb+Ek96+O/wBnvXvD2k6nbvduq8qPMPAXOOa/QD9n/wAQ+D7+w/sr&#10;w/rGn6tM0arI1rN80L44zx/9avzvAy5syTmrRT+897MpSjg7R7HbfGr4IeE/Efg+G78SaBaTw6eR&#10;5jeXiVz03A9hXyX408EJpvi8waA3nLGipCFfO3noc4x/9YV9N/tYeMfiD4F+FN3r2iFZbq1hI2yx&#10;78x4wTx3Ga+Nvhj4+8Q63fD+0pEZmk8xuOd2eT09a+g4irYWrJU4wtdXZ5vD9PERoynKV0fSnwX1&#10;EKkNrCVWRuJAzdTX0N4L1ae3kjWWPzFX+92r4jhm1+y1aPUfD17LFcq+d2//ADkf419U/BfxVLqu&#10;j282s3BW4EY8zLdTXzOV4h4etyU5dTozTD+0p80ke5R2FvrNi909orr5fzR7fm+lcR4q8BaZJF9v&#10;021aGRVJbkkH2Fbmn+I5X/cWd3+7ZMOe54qw72kFk812/wC525kbrgYr9G+tUcRTVO2vc+JVOtQq&#10;XT+R5r4Y8QtavJHNBu8tiPLb+dcj8VE0PxdDJZ3Nmyrn95tUfN6/T0r0fxUfh/8AY1l8K3ILTNmY&#10;vn06Y47180/tA+MfFXgu8X+yYkuI2Xcu3rk9elV+/wAPandSR1UYxryc0rPzPAP2oYrnwrrMjQ26&#10;iOTEa7ox82TwB6189/GTWbSHQbaxjsvJaVg8nzDJwPYetevftIeMvE/ie60nTNc0hrV1lZgjYLN/&#10;9YV4J8YrxrvXFtpB/qYx8q9BXs4WMqclFmVaSabRw0kxDeUsny5Jq5aMCyBR+f8An61TuIYy3EnP&#10;9auWqKrKMtwv3hxzXpnEWJ0USqCGww7qDxVi3kcbYssMdMfyqlPeCP7pwFX73TvUtrP590GJC4+8&#10;PelOOgRlqV/Ek82GZTIW6DcK5bdMbny5ORtyvvXb67pu4gj2/lXP3mmpHLGwK46cf55p03yxsTUW&#10;pXsJVikWL5ju9u1aRijVNhQ/3sMOlZ7ukcihVyVYHHY1oxSwzjdu529K18zOJkSW0RnZZX3buWO3&#10;pUlraxLJvWLhchcio72WISKFX36Va0yUzW7upJYZH/1zSKXxGbqJ3Slclflxj3qnaZiu9g/h9qva&#10;yDG2+Q4/vfLVa3jS4Uywtk9m9qpbGfWxX1bUjO7Rs/bHpzVC1DINsad+RU1xHuudkh3Nu6EcirFj&#10;YBlZQxK8ZweVquhOrkVblZY4hJL8245AXqKkupZBp6zIvzKP8mrUdoZWFtK59R71X1GMx2TQLubr&#10;gKetAOPUp23l30sbM+1s/dz1rq47FpdMHlFidpypxx/jXI+HPLe62yNj5uDXougPam38gvy3tXPi&#10;sRHDw5pHZgcLLFVFFdTg9X8LazfPuhiJy1SL4D8RLppU2hk6kFV68dea968EeA9J1S5jWeSMNj/l&#10;of1r2Tw3+ztpeqad+7SNsrjI6n/J/SvkJcaYSOI9kfZx4FxUqPtObc/PvXdPvbZilxEykf3hinaP&#10;ta0yR+fWvqz9on9l+GzsJbq1t1DKN27aMivm1fDE+lyyWbsgKt1POfyr63BY6ljaKnA+PzDK8Rlu&#10;I5Kh/WsXQJgmoXmA5NeH/FP/AIKC/s0fC/TZtRvfGcmpmIkLb6Xas5duyqzbVJ+hNfN/jb/gtgXW&#10;SD4dfBDy8kiG41/VQW6cHyoh06fx19LjOIMpwDtWqq/Zas+byjgTivPEnhcLJru9F97Pv43W4YB/&#10;CmPKSOAa/KDxX/wVi/bQ1t2k0PxdoukwvkAWPh+JvL56FpvMNcvJ/wAFBv21b+7aHUfj/fbmyh+z&#10;x20ar36xoB07189V8QMlpu0VJ/L/AIJ9xh/A3i+tFOrKnH5t/kj9h0RycYyfeopbXJ2xjc3c+lfj&#10;Qf2zP2stWuA958evElvGWxHMmrMFZv7vHU+wHfrT7n9s39sR45Ljw/8AHrxNb/ZifOY3JcDAOeHP&#10;Ax6/nXI/EjKYys4S/A6/+IDcR8t/bw/E/ZiKJ4VwnX+LFSvIZF2KSPWvxgsf+CiH/BQnQNNkvrP9&#10;oq6uEWRdpvNPtpsKf726E8fjXSeFP+Cv/wC334ekR/EWteFdWj2gtDeaOsLsPYxhf0rto8f5HV3u&#10;vl/wTzsR4I8X0leHJL5tfmj9d4oZlbaq7v7zVNFFl8RnA/iNfnV8Pv8Agu/ewiOy+KX7PsatwJbr&#10;RfEAJPv5csY9/wCLFetaN/wWb/Zd1vw42qweHvFS30cypJo8djBJKVP/AC0DCYJt+pB9q9qjxNkl&#10;aN41kvXQ+WxfhvxlgZWnhJPzVn+R9eX95Hb2+Rt2964HxXqU91OWtZNvPFZPws+O/gv9oXwVD44+&#10;HGoXFxYTMUkjubcwzQvgHYyHv7jIPYmpr63YXDAq7f8Astel7eGIpqVN3T7HyOIwmIwdZ0q8HGS0&#10;aas0VWjv45FndVJP5U673xbZHdVLfxdhVy3hWJfniZl/2e1MuIbaaBvLiZW/unvWcoTlsjEpSXd8&#10;iYheOTd/F2FFpBqFyTbCBZN38XpVa3uxas9q1nIrZypx8prp/CU+mTOqz2/ltj72aKdKUpahck0D&#10;wO0qq8tsqt/Ey966zSNGTS/lVct60W2taZbJ5SSr9SwqaPxLpZGPOX35rujHlM7lwj5O+6k+4ME5&#10;/vVWHiDS3OIrpf8AvoVBda3afdiuVyeN2eBVB0Lc0iP+7tzhvWoEWaJ9jBmb1qO0u4FYgTqzdWar&#10;Y1CCQ+Ukq/8AAqCSSN1ZtuPqacbbfyppsLQOcwyrjvnvVuKSNhtDLQOxB9mwBn/9VI0A6Y/GrpWM&#10;rw4wKiZVYY/lS0LKU1mrj5RVZtObGIyK11h3javSmtaFego0Aw5YJIA0krYVeS1fKP7df7X2qeFd&#10;Hu/hz8NC39oTr5dxeKw/cA54X/bP4YHNewftiftDaT8EvAj20N7CuraiGh06GRgCzkdfcAc1+dfj&#10;vxNINPuNd1i4eW6kLSPM/V5D1P5/livkuJM2WFoSo0pe81rbofq/hrwg81x0cZiYXppqyezd/wAU&#10;jxv4ga3LY3bTXVw0l3MT5kjNls59a41rrVb6VmWGaSNT/rCcbfce1dVZQx+MLu6vrzaUWUiRmX7v&#10;pUtn4XsribZDdSQ/Ntjmjyyy49hX4fipe1m23c/tnLYUsJRUEtl+BlXEa20EMj3ElxNuB81o/lXj&#10;p/n1qOCx1jxdcfY9Oso/tDtkybhwB1wP6cfjXeTWWnS6JNpcA8mS3ZXhh8vPmN0btx+NQpp8kK3X&#10;2fSo1k2j5xCAVTGc5U9efTFeXyVeayjY9OGMha3UzNL+yaDdW6auTcLGxjnZNx3DHA5wQR7Gi90v&#10;SbzV5rjSLe4hh2ho1Zd+c9cntz9e1ad1pN1Ho9ndJp+1bpjtaVOenrnB/nUjvL4aNvb7PtbNBv8A&#10;JTnOOgPI71NSnreO+3qKOI5pXW5mpZaVBM0Et/CZPMXzBNLtYjHTaf51i+KdZ0eO6XSrTRLy3uoF&#10;81ZvJyJh2IyemK11vPEOp3Q0zS9H021a+LTTX0rM32ZAPvADlMdD1FZD6dPLuupr0LPp+VE0Enyz&#10;KOCUzjINY/V5x9+b+SZrTrc0rMvWM2s6h/xKLOW2uDPD5n2iRVUAYzgt2IqXWNUt1hjMN0dsMauy&#10;xnPNRWGmw6He2d3PBNcWMrsY3guFbI6EY5A57f1q1plr4fki1C40i4Vgs2IxdybTIvUoBjr9cVyz&#10;UUlN6/1bU29pHmujrP2Y/EfgpviFZza5p93JeX0nl2txbqAYu7OScAEDPv3HTFehftWfGbxBpHwO&#10;1FxqUum6Zql+tnavcM3nSQo3Ll89z+P5V4Ff3eteIEN3oUnkX1rkW4iwojAHGeR19f0rzH9vL4vf&#10;GH48fD7w/wCAdQEdjHp5UXUtjudWZf4yBkjI5/rX0eRYiEpxw9R8muvU/nHxc4Dz7OM2jmeDvUVk&#10;uVbwa7Lz6s9nufi/4N8RfBiGx1/44zSR2777i1kYt8w+7nnLfX2r49Pxr8CfD/xbd+O/Cq3811De&#10;SGNkwYXHTBU8/TGf615Dq3grXYtMjtrjxLJMbfdE0vKEKW9OtWfCfwu13W5Lfw74eu4766uv3cNq&#10;ueWJ9T3r9FoU8Lh25qe5+H5xwLxfl962Kw87LVvdfefoX+zl4g+Bn/BUn9irVv2MtC8dt4a8UaHr&#10;7anodjqzLJ9phk+Z0jIwX2uWyvUBlPrjz/8AZJ/4JU/EvTPiDe6t4z8Y6DFpGhXvl3V9MrfLGCVL&#10;LGR0wO9eY/CT9lz4Qfs36zYfEn4mfEHUm1SwUzXPhjw7Humlkzx++yFVcdee/wCXJftBftifE74p&#10;+NLnTvhVqHiLw7o91btaXFgNWkkMyH729h1z3GT+NbSrwqVLUdurZ5GDlL2XLXW2it/kfYP/AAUP&#10;/bw+E37K/wAApP2Of2RPF1ne6i0dxbeIdShh3ZWQYdtwGxickcZx+Ffkzodrq+pXEzx2rBpPlaSP&#10;+AZ5x9a7D4i+D7nwhZC81W3u5r25T5Jp8hfrzya7n9nv4Q/2r4aPiHWYZm/eAsyD/VjGc9K7qdSG&#10;Hw3One/9aGeYYiPMoRWy0/4PmM+Dvhb4d6dBt1uN5LgkIr3TBB6nGen412fw4+HFl4u+JM3hzwBZ&#10;yXjTLvdnbctsgGWkLAY2gAnPt3rrfgB+wX8Vv21/i1J4P8Evb6J4f0+RV1vxZqH7u2sU9T03seyg&#10;98nAqr8XvDGgfBL49ap+xZ+zb4qvtsVwLHxh4wvspJdOh+cIAcJCD0wSW+mBXLWpxxmHd7/5ep25&#10;DxDjsnqOVNJrzX5H0Z+wt4M+GOtePNS0jT9Pt/E01hNHH/bV5ZFo1x98Rpgkc8ZO09z6V9i+KPFV&#10;58HvC832axj08wuw0nTYYWkmdm6sOe/TGAB39K80/ZUuPh78C/gnF8F/gppcN5qmo7TqPiy4t9sV&#10;qWPzOWYbi4/h7DjHIrs7Of4dvfSXMeqXerXCsUj1jVrgy+dKvB2jn5c9MjGa+JzSpKmuWjoux4uZ&#10;Zpjs2xjq4luT6LojivDsPxU+MmpxeMfHxvtBWCTdZ/vhcSud23G1TiM4J5xkZ4xR+1f420j4VfCS&#10;48N2mvSaX4k1Czaezs7qdGa5RcbtwYhlyGyvPOMHpSfHD/goh8DP2ZNOs/Dnh/wWupeJriX/AImV&#10;mt2rtbwnnfJg/KejBepHp2/Of4s/Hvx18cvGepeL/GV9FdXt5dMYHjhKrGnaNFydq4xgEn6mufB4&#10;HE+y5pJa/wBX1P0PgfgzFY3ERxWNjyUlZpPeX/ANi88Yyaxqt1fvqChZnbzEVcHPcj1/PmnR6rpc&#10;VuXF35vy7V3nbjPSvOrO8lgcw3JZY24dh2FamnRG4tGkS6UNGM/MedvrXpxoezaTZ/QSjHkSSO/0&#10;zVBbJG/mBtx+96fhXT6VrUWoRtYySLz97PSvJ7PWrqz4V93Ayf8ACui0TXd8W8Nhu3GB1r0cPJrU&#10;83FUIyWx9QfsZ/tV+If2YfG0XhnXdYuJvBmqzhZIixb7DIf4lzwEJPI49a/TvQfiFofiLTbHU9Lv&#10;jcW9wqvC1v1cEZzmvxQ03UrbWrA2d0vytx81fTf7CP7U/iTwxer8HPEmvGOOFt1hNcLu3p2TPOOw&#10;r0JVJx99a9z8h4u4ZjVjLFUY2a3S6n6U6v4jNzqkFml7KgPLCFcED1aprvxDeWWpQ2ZvpGh4LJGu&#10;7PuzHp+Fed+G/HUWrXNv590IXbG1V6u2Op46V6JaaJI8sGoXGpKqswKxHHz+vavTwOFrV3zQZ+R1&#10;uWDszppvFkLW0dlAkjs/C/8A1+OlTat4XOu6MvnH5cfMVziof7S06yMcC2qeY395hu/DFb1hqqCI&#10;RxozK2P4flNfYYeMo3jUlc86T1ukfL/7WX7J+g/EXRXKacGnCfKyjr+lfmL8Z/2f9f8AhF4wl0jW&#10;bSRYyxaGRlwHGfev3i1TQ7XWLZZLm03BfavnP9rb9kXwx8Y9FkQ6cqzopMcgXkH8q5Myyl1oOVLc&#10;+hybOPq9SMaux+O8kC2gAL9vpVG51FVBCuvy9sV237R3we8VfBfxjceHdbs5FjDEwTBThhn6V5Qb&#10;lpZCztu6jkV8zRwcqcvf6H21bHRnFcnU0NV1RyMmTdlcdBz+n+cVHpplmZeN24Y3fjWXfX+/5H3Y&#10;Xj5etdD4NtvtPlsVz/ujpW2IqRo07nPhacq9ZI020spbbijc8hTVCWEQKxCN77u9dje2UDW/3GPy&#10;jhfWuW1dUWV1VPlH8NeLhcR9YqHuYqh9XpoyLkO43Rsf+Bf1p9szIm8t7rt61KkcMoMgHTvmmXkT&#10;wQB0HH/oVelf3lE8uMbJyKd9Is8u3kt07flU2gRs7bARkN0z2rNuN0bhy/qePp9K2NBiZF4Pvtz1&#10;/Suit7tI5aXvVrk+q20iQqjdQOfesK1tJFuN4Dfezya6TUZgYcuevC+/FUba3VpWd9319P0rGj7t&#10;M3rLmqKxqeFy6blcc9doPT866AXf7np972rG0WDyxkN/D0PU1pshMIBHp/DXntJ4g9GN1h7Mhgi+&#10;cybjuP3cGraIsce7zQSw6/5FVWUKOVKleMCqjXbNL5bdsYx1616TjeJ5alaaubkMsiHdGvy55zzW&#10;9pNl59tyclvTv7+1Y/hfw9rfiS+j0vRNNkuZnbEcdupLHivpX4S/sF/GPxIlrLrOl/Y7V9pP94ZH&#10;0/WvMre7G6O6E4KXvM8K/sZUuc7WO4dh/StzRfBXiDV2+zaNotzcN1/dwls198eAf+Cc/wALNCtY&#10;r3xRcLPcRrlvMYsQe+B6V6ToPw9+CXw7ZbO30q3by1AHyjBHbtXBWnJ21SNKVeMW+WNz83NI/Zk+&#10;M3iG4DR+EriNW/57KRXpngf/AIJqfFHxQq3OqX6wLjlY4yxH4mvtzxZ488LaHZtJoWiwqFGQyqB/&#10;SsHw18b9U1V2itJBGob7q8Vz/wBo+xrcj19DT6viK9HntY8L8Of8Et0gG3VNXuGY8MxYLXXaJ/wT&#10;R+G1qVTVbkyN/EZLg/0r0S6+JmrfbN6Svknq3amReMdUk1X9/cs27GfSnHEe01syfYVoxs5HKWf/&#10;AATo+CEMrIY4X+XB3EnFb/hH9hf4EaDc+Ymm23+z+7z/ADFdLY6vfXNwu+dlXd1yea3tGkb7USZi&#10;3975q3hGVR7HPUlOn9ooQ/sn/BZmHl6JanjtAtaEH7KvwYggY/2Lb4P3v3I/wraEjRtuWQ1Zlvpn&#10;g8uOb6YzXVGnGMXeJwyqVpSXvnNt+yp8Hrg7Ro1v64+ziqmo/sffCCVdyaTbcd/IWu/0rz5I8Bju&#10;7irrQygbWJz23VpGjGcPhMXWqwlbnPJLj9jH4Y3wzFYQq3TIjH68Vkap+wL4DkxNaW6K3quRXvWl&#10;xnzNrqa0ZIWMeA5rangYyhexnUzGtCdrnyl4z/4J2aT4m0drGCeSPcpAZG6V8gfHr/ghv481/UG1&#10;Lw14gbiQlVkjzX632Max1LIivkstb0sFKj71NtM56uYSre7VV0fjb4R/4Jc/H34bW+w28dysXTap&#10;561NrH7O3xe8NlotR8G3XycFlj3dq/YyDTbO6DCa0VlP95RWbrPw+8KaoSlzo0LbuvyU6uGryV2z&#10;fD5rRp+5yn4v3XhnxHprsl9pFxDt+9vjIH8qovZybSwVl/vH/Gv2A8Qfsv8Aw08QRMlzosXzDHzR&#10;g15l4p/4Jz/C/VgwstLjj4x8gx+NccqOIjuj0I5lhanWx+ZgsFNvib7w4+XuP/1VJbWyPDtY/wAW&#10;Ont1r7K+If8AwTB1axgluPC13Ip5Ch/mHWvB/F/7Inxf8GXBSXQZLiNeFaFTz+FTKVtJKxvTrU5/&#10;CzzOa23MpAZtq/3TxVGXSZnTzQD8v8LNXWXvhPXNDn8nXtFuLdvSSEjj1/yay502BoDu+7kDb/8A&#10;W+n51VGSjojaequjBjsSI1Ypna3y55zTjbFTlPmLe+c1pacglnMMw4Xv/kU2e3EFw0RUhVOCegHv&#10;US5ozZtHllTTM+30+Yo22Nsr149RXQWFtJ5G1wB8uWptnAh+Qx7VUY571NerHZ7SW6jPv0rPDJuo&#10;0PEWjFNEexJ5FU/wjGatWEsUaFfMXO75cnpWPc3oWTdC27cM/L3qjJdXiy70PGejZrWl+6rWMq37&#10;6imjobqeGeJldsk/dX1rEuGj2MQpX321PYSTypkszf3sDOKgu4WnVlz/ABHA20sdTfMpG2Bqe64s&#10;hiVrhcg9O47c1YngHlb4TnC9W4qrb2ciK0e/g4qw8jGAwhTtZcdOlOM4ziuVmdSLpzal1JLa4niC&#10;nJXnjPer8epSnIaRsn8TisqJJmmxu9vpVkI5ky38OT7UYqHuqXYnC1HzOI3WYJ9QLSpJnjr/AJ7V&#10;sfCrUo7fz9HmlkWZflXg5II4/KovC9vFPr8MF9xG3ySFunPen67p0fg/4h21/F/qZNu7C7ckcVxy&#10;rRk+UnE0eS7fU9V+GGr698KfjFpetSF4474LtbnD9AfzFfZHxT8aeN9R8EWEGgxtKt7IqyxqxA25&#10;5LY7Yr488e3t54k8M6b4vFu3l6XcIzPHHt6YznHtX2b8FRqPi74X28WmRLJdfZR5fmdAdvWolKUY&#10;qx41NRjUlB9zgfFHxW+EPgT4DeIfDtzrJj1eaGWGS1t2JYyFcY46da0/+CUHw+01vhXfeK5TM02o&#10;Xz7/ADGP3QcV5h8TfhRr3haG+8PeJZdPN5qF1JPNfvalyiluEA/rX0R/wTs0G80f4Oso/wBX9ul2&#10;KowMbq3wjjOtySj6mWKjU9j7XmPatQ8M2MJ/dxfxelQr4Zi8liYfvD7wXpXSPEkpVSOuO1Ou7j7B&#10;GqpDuzxiuqeBw93JpWOKOOr6RT1PKPGHw/vbmUXOiMyzLzle9SaVY6ra6co1q3LShcMyqQRXrVqL&#10;dYvMe1XnnG2oL+PSbjd5kMajHpXHLhLC8zqKSvLo9jpXEVWUFTlC9up8/eKvi34f8LXTWOqai1tg&#10;7cz8Zr1/9n/xhpPjP4bS6lpdx5sfnSJ5i9GqLxP8JvAHjeBoNb0m2uF7eZGOPerelabpvwx0D+wt&#10;Ms40tuTH5K4H5Vy5Hw/XyPMKmLnJOHK16XNMyzHCZlg4UKUWp3T+4xNP0TTP+EmubWSJY5Z33wyM&#10;OetLriXnw2u21ZH+xyZy0i58mYe/oaTX4Gu7ePUbNytwpyjdvp9K0/D/AIn07xnpcnhDxXCBLt24&#10;mHzLx2qcLDDe0lRT5Jttwl0u+j7PzNK0qqjGrJc0FpJdUu68jx/9pdrrxz4GPi/QUjZrKZZ2WP5v&#10;LZT1H1r5zuNE+I/x68eQ38vhe6SxQLAsdqUOJNoDySHPC8KRxX0bqeh3Hwa8X3mmavcpPompTCGS&#10;Nm/1ayHCv7DPFZWhfBzVItc1DS/D+rTWN5bDzLFoZCqzRE5CnsfSvgMwy/EZhmrjiE227Tit7rZ/&#10;NH6Hk+ZYfLcFaDVkrwk+z3TW+jOH1uz+HnwE1DS/CnjLVW8Qap5DF/Mk+0SQA42oPmzGPT1rY8M2&#10;V74w1OO88D/CS1jDcyXtyu6RVzxtZ1IB/PFYfhj4d3ms/F+78Faxo/8AZ9vb3H2nV2nu2muLyRgC&#10;PmP3Y/QLjpivqPwd4dsbOys7XwxbwrbTLtiSPouPU9ulfQ5Th8Lj8VKlg6ScYO2qXM2t9+2x42aZ&#10;hiMDh4yr1Lykr6P3bPbY8ql+Cl7DpV3qXiKGFrm4iIVpbh5ZI1P908Kh9wvHavjD4u6l47+C/wC0&#10;zp/im9zJZzSLsZm4MOQrKWboQOQf8a/SnUdIv7yWayazkbZ95SOlfOv7Tv7PWjeP202XUo82gvoy&#10;ssf3Su7BG70PSvD4vwedRxFLEUlLkg7ONrJXdruyO7hXOMMq06Vdp86+ex6B4P8AG1hr2kWshuol&#10;doVxHvGcEcfWt7cAS/38/ebAyfc1yv7Nfgn4YeIPiJ4g8H+Mpc3GjWNnFaWe5o4oc7wXT1JwOefT&#10;1rY1O0l8N6xe6Jaaqt5ao3mWNwzfM0JyMZ/iweM96+q9niHlkcTKSalpZPW67nlVKuFnmU8PTTTj&#10;rqrJp9mbWlX0F08ug3I/dzLw3XY1EXwx0K6v1fXLOO6tYphNBHIuQJR0kHofcYz3rndb1KL4f6PY&#10;62NOa+utUuFglVpDlcqWwoA46fyr0LwlrmneJdLQxSESKuGjcYZfYisMLWqVJKE9Jbr/ACZ5+OjU&#10;p03OmnyPR+q6l600G6igVpIpLq03bUZXHmRH0Oeo9KLvQr2W63W8txgrzHLxWhp0+o6UxeBC0bcP&#10;HtypFaVix1CPyZofm/hB6n6V9jgaOFxtFUppqX6+TPlK2IxGGqc6s1/XQ858QaBqIn8i8gaONhnz&#10;N27P5VwvizQdWvZo7fTUZmZsTNJAx8peOcdzjJ/Cvdr7SIZvkkLfe27m6iuJ1O61rwNfTfYrOG6t&#10;JMviRgrI3f5j1rzMXkOX4fEKWIdoP8/PXY9rBZ1ip07UUubt/l5nIaD8PNYtdVjtLIrfW1xD+/ku&#10;IQCh4wVIxk9fp3rtbPwf/wAI2zS6lHHHHtz5skfT2wBnNV9C+KPhvViBeacLW4Z9vlzIOT7FSVP4&#10;HNWtZv7CQN5EHzMfuqCf6V2yo5HTp82Hs2trGNTEZvWqclZNX/rc434i+JpbhJI7eOW2sY4c+XI3&#10;zTD+Q+lfCP7Vvi3VPFGvPpNtf+Vp9mreZbwucSsT0b1A49s59q+qv2gfEfiTVBL4V8JQLcXF07RL&#10;K0ixxwjpkscKOvrXzHrH7OfxP+3vqviTw19mtVmZDJ9vikSQj/aDdD196/n/AI2/tTMs05cNTlOM&#10;X7zSuk+3/BP2Lg+GDy/DKpWkot7J7+p8DfHD4Q/Ez40/FC4PgTVLe1j8OadHJNdzXAiCMWJIQjnd&#10;jHJwBjrXrv7K3wI+InhzT7jT5dFk1C6vtShmutWW3AbKxqu0snAXsRznbng5z9aaB+zLZaLZXmo6&#10;VrWiaFeajDsmvShmc984jU9CAeoBP516Z4Y+CXhL4c6PHrvjv4qW/wAsMZ1CK30lo2l6fMABweW5&#10;9MdzXvYKlnOZZZTy6MOSCSvrFP8APW+5ti8wyzDYyeLvzTd7bv8A4Bg/Cr4JJBo0Fpc27TNt/etJ&#10;8uJPYew4GT716p4e/Zx8L6pe6Xrb6VHHeabdedZ3DRjcj7SM7sccGu48I+CNE1C0sZPD7FrOVQTI&#10;ylcjA6/hivRH0SLSPD0jW1v/AKiIvnucCvv8t4coUaN6kU+Vfl5n57mvEmIqVbQk05MzfBejmxnk&#10;idvuKBwetblxpMl5AyrtA9W61T8Ca1aXmkozwqeSVPG7659K2LjdcRfLIyqP7vFfU4XCUJYeNno9&#10;bHxeKxFZYl3VmcH431G9kuJrDRbKR/IBLMq8NJjp6E15j8VNY+L/AIz8F/8ACDaBprwyzHZdXKzB&#10;WEfGF55A9SuSenrXp3xT8bXXg21+zaLorTboSZdQVg4hc9MqB75zk+9YvgbU4NXsftc77p5CWlZl&#10;wQc149fDU62IqUFVafVLRW7I9bD1qlGjCtyJ22ufnz44/wCCcn7SV94gjVbLS7rTri88yZPt2fI3&#10;NlsoAvbgHmvd9E/4J/8AgaPT7ZtYa9+0xKhl+wzfZUkYDuE5I9sjoOvJP1WbDzAskkeV6BtvB9qa&#10;+m20ow8Qx6YrljkmGpysm36noVuIcdWgk7L0PEfhl+zLpPh3V5NN0lJbOLzd7SrM7Fh6bmJqr8f7&#10;C8+F+jXWuwq9xb28Zfhvm4HvX0BbxwafIrxLgY/u968q/aJW01/Q7vS7qJZo7iMx+W5xgkHB+n1o&#10;xeDwmCwL5VqtTHC4zEYrGLn2Od/Yj8N+FPj18O4PihcX8lndNNJDthuCWK7jywPHTpj655r6Hsvh&#10;x8PfAu+80TTLYXEyASTLH8zfj61+bvg/W/Hn7P8AqeoaB8LviRdaLpsuZ5rVY0lWBuRkBlYYJ25x&#10;zgY47e0fCT9pf47R2kdn8SpbXWFkaN/tUNm0LbWHyHuoyfzr1sDxPlM8LGEIWa6+Zz5hw5mTxEqv&#10;PeL1S8j3v4jxaPqNxM9zH9qhVfmhZQyso/h2nrnn1zXMeFvAvhlNE/sfStIFlGDJP9lk2rtyc9x0&#10;9u1R2PiO6169+2ZdfOUDaBuJz2HFaNz458MeHy1vq2tWdvIvDCa4Xd9Mdawq1MNOs6tRpX2Jp08R&#10;TpqnC+ltj83v+CkH7erv/wAJJ+ylL8O7SG60HxFtk16S83yNFH9zy4wo2Mwba2WPGeMnj8+PFsmp&#10;eOomsmeRLdpG+X7pf6Y7V+u/7XP7J/7FHxhu7jxdc6Hbw65dPJLqGsaUzQmRyPvSYwJGJ6kgmvz3&#10;+Kf7Puk/CjxdNYaRcx3mnqzCHOS4Ye3HfHP4GvIp5jTp4hpO779D7DB0PaYNKKsuqe58yat8FLWW&#10;1E2nXE0cwBO64kLIBn0NX/2Z/Df9nfGCTwzql0shNi5j8v8AiOQcDjrivSPEOlC1DRId2W42tnHH&#10;0/DiuEuPAvxL+GPijQvjkdJW402+uH/s+SF92PLkaNkkVTld21sA4yOfXH0uDxlbGUZ0pPpocWJw&#10;9PDVIVIrqfcvwV8IRxxx2Wp2M3lNgStGAWK5GPbI45r6K+H/AMDrI6bJrk84aFYnc+Xgu2wgY68D&#10;5l/yK+Z/gz+1B4NlSxk0CKa4kuoxFJa3CgFDkbkUE84PHbOc+lfWvgbUNOvtJs9SjT/WKDGrcE+3&#10;Trnj6ivnKn7ip+9R016kpU/cY3xt4Ls9N0DyYdIjVlU/KISzdVAGT15B/lXnSfA3QfGWuQrqWhrd&#10;LCpMt1NbhhvJ5xkE+/fOB719Gafo6+II1+1zBlXD/Nkk8dOlXLf4eEwNZW1w1u1xhfMVec4xweo6&#10;1zz+se29pT+E5YYqMY8ktz8y/wBqDS7DwN/aWmaYm6Brpobd0j2b1LEAn2xXgum6PbkYdEZeu3bw&#10;a+sf2jtB8PeP/Fl5o8sDXVvY3BVZo/lZWX5C3HHXjkV4R4h+HUnhC+iD3he1mJ8p8fN+I/wrHB5k&#10;5e63rc95UFKKa2MiwsdS0DRbq18OSSWf2rjUTbO6tcxgghG5xgEEjAHU5Jr7Y/4J53Vl4v8ABkqa&#10;jqluuoeH49q6ezfvJ8/MjDgjaAeeegr5Y8I2L3EEP2JzJcefhYlXLbu3Y557V6h+zB4zuvg9+0xZ&#10;6LqegXCx6lZtb6lYzL5UiSBD/eHXG0ge9dmIqqrFSqa2Ma1OUabjDqfas1w6iNhHuZW4Vo89foKh&#10;Tw1rGsz/AGua0KxnnoBtH0x6U8+PfB4vo7v+zrhI9q4+ZWYE99pGD+da8HjjwveQoLDWLfcygtHP&#10;J5bDj/awD+BNfJ1qeHrYh8816HMnXhTXLEnsfDllp9p+7T94Fwvy8143+1np7N4TOkJZqV1Kb7Mq&#10;zKSrZGSGIBIGM9O/4V7JNr8FmN95OsaqobzGYbdp6HI4rn/iP8a/C/h/wHqk2j6fb6pe29nJPbeZ&#10;GCu9VJHUe1fRZdWw+GmkebWp4ipqkfnf8cJPBWn+O7D4deGpIZLrRbMRXy25zHG7MSY8jqQDzXpn&#10;g7x/o3gMWMemXKyXEcIIht2D+UcfeLKSoOe2cjvivkfTPibcaj4juvEmofv9TubySaRsYV5HctnA&#10;9M19AfBbQb650m31HVRumum8xwUxjJ4QDHvXn8R+0oS9qtW9j3srlGpHkPWPBPh/xn8XPFEMt7dy&#10;LazXAeT/AHRzyfr35ya+pvB2k6T4K0RbOAeWnAkmkOWcj8K8t+H0ej+A/CEa6lG6TTMvkxxrtYjH&#10;Qnt9ap+PPj14S8KQxxeIvG3FqGkNvcMRgk8BeOV9zjNeBh8JWrS9pP3pGuJlze4tEe/alrFuxt7W&#10;0JjZcNIWO0DjkdOa+bv+CiPxn8FR+C5Phxp99DcavdNEywthjbIpz5jKeBnBxxmvCfGn7ZXxY8aX&#10;k0Pw7vG0nTWR1Wdph9onwfvKeNvHTvzXD3cF7rugXWq63odxdX/mBv7YWSSRyQRw5Oc8HHavtcsw&#10;c4S5pK3keLUjGErp3MDxVe6l4es0EWox3FvdIJmWS2AWGbvtVhw3HOOCK8117xxqvi3X0024gdoo&#10;owJpBwrY9cDGa9E1bSrDWJoLPUbmRXddqbdvDen9Pqa47WLJdGmWzDqs20+dbtEyyQtkgqwIHOMH&#10;v1r6CVb2MXZbijTlUknct6ZDEUxBHhV6Liu18J28k91HCT8rBVbj/wCtXFaGm8b4ZOeuK7XwzvWa&#10;O5jl+Yr96vj8ylzJpnu4XSx7n4Dt9los0WVWFf8Alme2a9u+BWjahrPiFGs90kSsCqvx5rZ/yfx/&#10;CvC/hv4nvJIBpspsBJ5eVaS3LM5/ujGQDz1P519EfAmci7tVlVsqy/KM9fy45r5GUKHOovW71PSx&#10;FSXsW0fU3w+/tHSNzatC0c2AqQlcHpx0r0bSXWWw2zPx/F/hXmWg3Hn6mWM7FljXJZicnFei6WSt&#10;ls2n7vH+1X2WWx9m+WGyPgMwfNrLc+Wv+Cq/7Lvhz4vfs1Xfj3wx4bjufE+iIwXyY8yzRk/d4Hbq&#10;PTmvyD8IW0+naj5F5btFJE+2RZOCrDqOnrX79/FP4ceIpdIZYbndBfIVkhceoxn8M18HePv+CMfi&#10;OXxjd33hD4kWsn2yZp2W+jIKszbtufx68V7+M56dPlUd9/X/AIIstxFNr3pbfkfJnh3UtOtDHLPN&#10;8v8Ad7H0r6a/Yk8T2HhH4paP4r1maRdPST/SvKkwDGRjnHUD868//aN/YB+K3wB8lvEzRXlhIyhN&#10;SsVLRqxx8rZGR/WtX4O79GhhsdzFo49pZhjn/wDVXxmMxEsJNN6ST2Pr6NOni6LSd4tbo+/P2q/H&#10;3grxp4O+x+Cb631CPUYCAqyZxwe3X/Ir44+FXww8Zp4jkkstJG1VKFpjhVPOD6H6V7N8DdGvvGni&#10;G30fTLRpLnq21vl28Z6+1dja6ZZx+L77SPDVhFcLayfMli3njI4OWUEZz6VtmH1jNKMMTFW6WRwY&#10;N08r5sOne2upf+EH7Nc2p29vqOtXvzBQWz06ewr1Dwl4AtdL1SPTLSz3Ro23zCCAT69Kr+DvHdpp&#10;uiRiMRK7NhYmfBBHYjrXUaf4qSeQLZIEmb70g5xXsZdh8nw2HjGLXMt+54mOr5hXqSbXuvY0PGf/&#10;AAjXgDw2/iW8uDH9nHzKq89K88uv2i9P8Q2LaT4etpZC6nfJImFArqviXoY8XeD7zTLgsy+SSzbq&#10;828NeHtO0W0jNjZbJfL2tI2dzdsV0V+aeKUqXuxaOKjGlGjaprJGB4k8S+IdNtpL+0sJJsksxjX5&#10;RzXz18T/ABl4+13xJFK8UqMrfu4V6f8A66+hPiL4rm8P2rWrMu513Ku3J5PQV4l4lkneK713UYAh&#10;8s7WRSPXp71jTqRo4iMIzbZ6FOPNRcnE8K8a61f674+kudbkVvsVuWk3LwG6nHp0Ar5z8YavJq/i&#10;K+v5jtWSVto9Pb6V7Z458ULYaFq9/EMyXEjRq3H4/p+teEzqtyryqPo3rX3uCpt6s+cxPl1M20uG&#10;+3r82V3Z24rZihVFZlb159PasRmiiutqqN3PTmtY3Jt7XKuP/rV6L1OSMtLMrzNmVkLc98dKsadC&#10;zSCXzMhTjOfyrNku0aXnvgc1vWNqHAKyejYbt0qamgU/ekWdRfdaKX3HamM/zrnNStpBb+aT75Pa&#10;uovYhHHgP2rN1W3R7LAUhjz92pgVUXvHJ+XMzFFK88rg1q2qPChV5eNuQ2KGRUj8oK271x1qWXfJ&#10;ZK6jaem716f/AF6pzexKjYx9QR5LnCHOec0mizyJIyMeOnTird5HI0AnU89+uRWeGaOZY8/e71aI&#10;fxBrqsJCR90Gqum74VLqvvV3VlAiRc9fvY78dKZaxYj2hBtkONu2rI6mZcSRi88xByzcnPFaOmsY&#10;4TM3/wCus+6gAu2CN91v8960re3Y2O3dtw3X/PSk9iY35jJ1fVVt74FZfvN6f59qz9a13yznfkHn&#10;2pPE8EjzqFbjdxzWdfadPJAkuDnb/F61fKrEyk9SGDW2jvDIWIXv2FaTfEttGVP3vQfw1lRaFLJM&#10;HA9yvNVfEng65ktt6A96xxGHp4inySOrB4mthZ88D0v4ffHnZOjpeEENwo//AF19S/A39p+xtbZb&#10;fU7sDKgfM3H6mvzwstD13TX8yAM2D6fyrqtH8TeKLGHAmZSq8ZbOK+JxnBdGpX9pT0Pvct43nRo8&#10;tVXPvj41fG3w7qmjOyX8bHqeR09K+QfE2qxatrdxd22QrSHHlrwea5u28TeI9XZIL++Zo2HCsxrp&#10;tG0CO6tN8pwf9oV9DluXrLaPK3c8DOs2/titzRVrH2h8QfFeteK9d+3XsckckZOyBVUBIeDgZPLe&#10;vHfiubN/PebnjysNuv8Ay2YZJxkn34H0GKvaX4iutUjk1KGDT7FRGEuFjhO4pxl+d3qBxzzWl/Zu&#10;nyWT/wBn2dvfW7XCtcXCnajAK37pduGHG08YJz+f5FWxVWUnKd3Lzf6n9i4fB0cJTVOEUkuxnRT2&#10;Vuu+C6aSNQhupo2OGLcYAxj8cduKtx6VYprtxZQ6nC25StnJCyiMtkY+Zhjp1/8Ar1Z0m6v44W1/&#10;TdMS4axhYfZfLP7uEcYLA7cZwc4yfWmXE2iNrMkVi/mK0KStk7uwJUZ/2jxxzj8a86pWqarVaG/L&#10;F6DNPsksNRhe5kj+0R3XkrZ7gc5X/Wqx+UAEnGR9Ko3t1d3E39m3N+8A+0BbdJjyV3csxOARk9cn&#10;6Yratf8AhE10may1BJU1DzCnmRxnEc3UEtkjpnjg8cYrmrm8l023kvnsvtkdujwwXmSNrkgl8njI&#10;447VEHUqSba/ryEqcZE+tG4ntrga1fFRbyFI24XzefvADIb/AA71may1paabbXLRSRG4UlRJPhpF&#10;5G7GCAMj6mrWnXNzqayaVfqrXM1wjWtm1qodfkLGRsjiML83HXqRxmpH8K/adthDqSzXFwAGaOMy&#10;LHCud0mFGcdT04A9a2jL2clzfgNwhHdHN3VqypKPtccksY3BWYjJ9Mf4ntVOOO7by9OWSP8AenK7&#10;kHyn3bP6f1rsLjwxfqlvZ6fojXuJR5NxDGqM5OQm09QvqPXvVGDwlNK80mpjzJDt27WUgOexO4Yx&#10;+Nd9LEXRy1FB6HO6b4u8Q+Gysmia5c2csU/mr9n4UyAgqTjqc9M9K+nvhd/wWU/as8D2sOl+NbTR&#10;PFEEJQLNqNj5U5QcFWaJlByP4iMg8/N0r581fw9ZyJHBFZKitcASXHmNsjOOQcr1+n4Vja1o9rYw&#10;eXLHGz+ZlZo7oOpXtwBkfjzjtX0OW51jsDJexqNf12PlM64XyDPafLjMPGXnbX71qfsN+zd/wUa/&#10;Zh/aJ021gl8ZWfhjxDOFWbw/rF15bCQ9o5GVVlGemAD7V9Ato7KoPDBxlWXGMf1r+dl3uLObzrcz&#10;RndmN4yc/nxz6dK+pf2TP+Ctnx9/Z8WHwz42u/8AhKfD0e1I7PVpD50S8fdl5OMdiDX6ZlHGkatq&#10;eLjZ91+p/P3FngrVw6liMnnzLfklv8n/AJn6/WulwzBo5Lf5vXbQdA8xSpTb6ba439l/9r34J/tW&#10;+Eodd+HWuxpemMfbtGmnX7RbP3Xj7w9wPwr1g23l9G+U9a+6pV6deKlTd0z8HxmBxeX4h0MRBxkt&#10;0zl/7Awu5JDuHbJqOXQWI8zG31G6uqh0VpJN8Z2+vFPl0ry8xNH978K05jlPP9Q0e4hlVoJZNv8A&#10;FhqVrG8gX/Wt8w7tXZS6JIhzGfz7VBdaRHHFukK07gcd5uqWLlRdNtx60NrmqICv2lvYVsa3arHA&#10;ZS+0L3z0rmdU1nS7CyN886tGOJG9KOaK3LiWofG2sxt5QuRtHHzDpV+H4j6nbkRzFW9MHrXAan40&#10;0n7WqW06gSDOPUetZ7fEfRYJ2gmvFDJ/DUOpTW7NVTkz1r/hal5jEkWfYNT/APhaNxHb/aJbOUbe&#10;u3nNecab4m0jVbfzrW6U/Rq0rfxFBDH5NzMpWpvB7Mfs2d5pXxu0FkzfTmH08xSK1Jvit4cXSJ9U&#10;bUoljhjLM27pxXmM9jomqQb0mVSf4d1eG/tNeMLrw5ar4f0DVxCkq4uFYHO30B964cZivqlNzep6&#10;uS5PUzbMI4eLtfdnjf7Tfjq5+NPxivPGGq7nhsZzHpO6QlUhB7D1J5J9K8V+MWo+YkOnCXa0nLew&#10;9a9A1TUbaBpHRlwqkltvFfP3xH8ey3OuXkUjbiVKQlW6c1+P5xiPaVJTb1kz+zuDsrjh6NKjCNow&#10;SSM3UvF8Xh5/7O0GaTduxcTdMeo96fpPiDV7WeGWz1Oe2lV98U0jDawJ5OG/l6Vi6RaQahb3D3LR&#10;+aSCzTHH+TW14chum1VZLKGHzI12x282Spz3HP8AL/8AX8TW5pN2P1SPs4Q2O28K2+r+MPs8dlay&#10;NdTSsZ7h/wDVjb1YAdRjtXWeKL7TLCLTdNn02adYVH2vovmgnlVPoe2en51g/DexntYY9PW3Nu1x&#10;cHFxuIDE9V4OMGtmWyS3N1bzxLcTS744Y5JjuhK87ge9TaUpJt3aPLrTj7a3TsZN3fWEduLOCK4t&#10;9PjvzJ9h8394F56Nj68Z7Gqmry3Q0uR7qyW2WG48uP7QSzxp1znuWrofEsV9pdlptidG2PdWQZpl&#10;IfKH+HA5/PJHasrxjY+J5NE/4Sey01VtmCwyNJKJMYGN23jByPTNcNRVfaK6sm97m9HEU9LMzYpI&#10;ZbW31PSdLEMYVrea6uGxFe5H3P8AYbt1rmJBZWW65S4njuI7pVhjmQhMH7wzn5cdM1dv91ppFtA2&#10;ufu5JQ8FrDL/AKqbuzL6Y70sLabrtrFYXtvdwyhjJfSKS4kI6SgcYGO3eqpxjRvK+j/rqdsJcqES&#10;58O65M0ek28elrawnzJJJWl+0EsOOwHrxmtBtSsYPBt5C/h6NnkuFSa+ZVDHjgqrDIz9ax5oPsFx&#10;N4butTt4/MuozYHyvnLNwpD5+VenXBq9atrFjf6hPqWh2dxe6evkEXDlwXPY9c55x0x69qJUactN&#10;0rNK4VK1OnG8pWXm7CaxHo9rYrpVjFJG8Nj50l5JIkjPN/CoCknHvwea4zVXsLfUkbV9Rt9vnKZo&#10;4lD7+cbMEYzn2+tdhoPj/wCGHhs3k/xCtLfSVnjLtcBVWNZP7u1mx757V87/ABV/an8A32tf2X4M&#10;0WPWJIbhyv2O08tXTPy7m6dOuAOnWqwOV5hiK7goPl7/APBPncw4yyPLb0nN1JvaMPek/u2PVde+&#10;DPw0tbHUtb8RaXd/b5n8y30+SDZG0fXdwM9M9O9eTeL/AIq6b8FPDxsvhZpNjaatdXbLJrNxGskt&#10;vCR/q0T+979fSsXxZ+0j8f8A4ofY7Ka5sdB0qwtsQx28CyShsYLggZz25PHvXO6F4d0bTIRfWWhy&#10;ahqEkhMl9f5kO7PUKeK+ywOFng6a9rLneml9D86zDJuPOPqnJOP1XDX2lpJr03f4Im8OW3in4m6W&#10;+nazeaobSW6EtzezXDrGy5+YEdcfj+FaXhb4wfDfwB8S77wx45gtby3hh+z2c8FuFisW2/LIoP3/&#10;AHzya0ItX8f6dbkQQKqt1XyxgD0FczrPgex8U6guoeLPBCXjI26Rrdijv6AkdvwrtpYzmqONZrkf&#10;Z6nhcUeDssJky/suTqVo/FfTmXl2MX43XK/FDX44tPne8uJrlBarb25bcrgY6HgntxX0b8H/AIX/&#10;AAy/Za8GR+LPjB48t9X1C8tUOn+A7WRnuORnFw5G1O3y9cenWvDr34o23w30kaP8OPhjbaVeNH5c&#10;2pXE5uJi2fvKGAVCOgOM1g+D/i9qWgaz/b3ibQl8RXvmiSFb6TMMTZ6FTw/45H417dOtTnRUIX5V&#10;6H4q+D8+w9VxqYeXN2s/8j274mfHj4xfGjQbXwnsg8K+BLZn/wBDs4vsltIxOCW2ndOQO2T+fNeh&#10;/s3fCOP45T2fiC1srm/1LwzCLVtUazBfV4Y8CIy+6/dwSSVA3Eng+GeDfjDaeL/iCvi341Wtxqlj&#10;5n7vTrJgixr2RdwKouPQE19DeM/29/FuneCf+EB/Z98Eab8OtEFv5FxNpbrLeTKy43GVlG1iM/MB&#10;nnrWOKzTD4em4N2v0R3YfgDizHVVCFDlT6t2S+R7Rc/H34cfBAX3hp7+3s76G1331xdEMPtQBygj&#10;CkvJ0AAAAGOnWvlfx1+2J8RviG974RXVZ9F8MaoWh1K+sl23kxLZ8x5F+YKDj90pAIBHPWufiNnF&#10;p091PFLeM1mJHmkUh2Yt8zk4JbPdupqmZdJms21jTtCj8u4mHmrJDv8As2OM8YBB+lfIyzCnOteM&#10;LpPRs/XOHfC/LsniqmJ/eVe72T8l+p5XqPh5tMvLjUJ7m4uIlLfZ7ho2/e9snPqOmao2UEsP76GT&#10;y1kH7yUqWKn29K7TxJcM0c7Tyyw75PLYRoPJ8s/dI5POe1cqkdxa3MdnCVjbcfmbH5EV7OHxUsRB&#10;3R9tLA+xsoksBeC3juYxK6s208/Kw/L9KsSPNFcAp5a7ht2sM8e4qLTILu30yUSXShZJsLGmCWb/&#10;AD6VrW0LLaJDJFHkfN5wXkj0pSUubTXoJaRszOD3EAaRTjccYUDj/CrNnq2JliEjLt5IbkCl1Sz8&#10;p9/lMD/ez/DWRc3BtrndtcD6cmtqPMtDnrJWPSPC3iC3ju/LaY4HSuuvtX1Tw5eWfi/R7gx3Fk6y&#10;RsO/tXjWh+IHhm34Bzz716TpfiW11bRDaztubyz8rd+K9Kn8NmeDjsPGcWraM/Uj9nT49aD8Qfg5&#10;pur6Tpa3Fx5K/aJOP3TAfN717Bp/j7V7jSobvTNPMkfBkmYkuF9hX5p/8E4/jI3h7xFqPw91e48y&#10;1n+aGPzCNp+nevt6y1W3TTHnk1+aG3jOY41fOfqB1+lfUYPnqUbx6I/nviLKngcwlFLR6o+jNC1Z&#10;dQS2vpdMby2wWuJOoPtXWXeo2FhFG1tNNJJ68sq/WvCfDPxIm1XRLWeTxBHAsZGI+8p/u13ieN9Q&#10;u7S3RLi3t42/hLDdJ+detCpFRb8j5KpQbZ6XJ4on+zxrNqMMYxnbu5NW7M2mr2XmXDKx6hto5rh/&#10;trXSxQxWkKq2Czv95/cVrLcXVpcQoJphGx/u7VH610xxMubU53TtseVftc/sceB/jZ4fmSfSo/tL&#10;RnZMkYyDj6V+R37UH7JHjv8AZ58XTW1/YyyWMkh8mYR5AHvx1r96YZLEx/Z7q43P2BYEivLf2iv2&#10;cfCnxj8OTWWtaPDcK8ZCt5fT6cdajE4SniI80dz1MBmU6MlCex+AU6PPcYI9jxXZeA9NmU7ic99v&#10;Y17p+1z+wlr/AMFvEE2s6Jau+mM527UJ2c9PpXmnhXR3ghXcOg53V8Hnk54ePJI/TOH4xxX7yLE1&#10;mbZbcnv92uPvJmeVzk8t8rAdP8/Suu8Q7FkMUh245+lc5JZwgs8n97+9wK4crpqNPnO7Np89VQ7E&#10;FnZvJD0b/Gl1pTbWflK2GYHHoK0LcRpGI1/h7e1Z2vfNJlf4RXoUZOpiLM4a0I08Pcx0VZeH4I5G&#10;K2tHsgib2Bz9azLeMGTedvTpt/rWvaXKi2zux16/jXZiJK1jhw8bO7HX1u0jDJ+7yB2/zzU1pYqI&#10;trjr93pgVl3mqSNMP3obb/jW1YTjy1Zj6D61nKXs6aRpH95UZYsE8obi3/160T5TRZQ7sH5h6Vkm&#10;4MUpX+HOOKYL+U3Hkwhm3nC/LnP6Vx04c1S511Z8tGzNiRI9is0Y3Z4IX9K9G+BP7GnxS+Mut29x&#10;beHri302R133UkfY+nHSvcf2Df2A9U+I09v8QvippzQaahDw2sy9fcjufbtX3tcXvgT4Z+G/7G0L&#10;S7e3hgj2r5cY3H8RWeLxkaMWos4KMZVKisrnnn7Pn7G/wX+BugW95eWNvcXoVTNKygnd7kjJr0Lx&#10;x8WfD2i6M0GniPbGuEWPgD8q8N1746y6xrlxo1jeNtViNmDwKzb6+u9VsmjnlaOPbglm96+fjjq2&#10;Jg4w08z2P7NhRqKdZ38jqY/i54g1tZJYrgpEGPzcc+1cB8Q/iBdCZZY55F+bH3q53U/Fi6dNJo2l&#10;3AZgOfmPOe3vXE+MfFc6acVuGVZA5O5UyTx0Ga55QtT5Xqz06UYxqXS0PRJfiRqDaOzag7bGj+Us&#10;p6fTFN+HXioXF5I4ddvB27vX0ryu28Wahq3h9bNeRtw2F+7TvCniQ6VqsdvHcMu5sfd4K+tc8Zcs&#10;rvWx0yp+40j6DXxB5pXqvOQy9/yFaEL3RuFkgk2ng8VxWj6he3FiJpDtXaGVgDn8P8962vDfiCW8&#10;1UW8icJjr1+tejRqRaszy6kJR2PRLHWCsapHnzPp+tdd4YMsiLKTuYr83NcXpWmSozS+ZuJ5XPau&#10;u8FyO0ZQueB+Qr2cMn1PGxVlF2OkjdpX+V2xV+C0aODzJGyV/I1mWTKJC67setakN3H5TcnaOMHv&#10;XoU4RbbZ5cpStZGlobGJPNfnPrWg7tI4nclcelZvh5JJd0rodvpitbyGk4ClQP4q6KceaCSOOpL9&#10;4GlzNNNtU8Y4rYl/c2+1TlsVm6ZbwxzYX161pOyxxM8np+ddVK/s9TkrNc6sQ2khU/P+VaEaR+Vv&#10;Jqnp8az5dxxVsjCbfu1tT0iY1tZWJbE/MeKlu0VjhV+uKqWDuHID9+1X5JIwmK1jyygznnzRlciW&#10;3Ei+9Ma3aFwMmrInWNMqahuZJJI9+azlCCjdFRlK9hxt0uEAkUflWbqHgnQdVbN3p8T/AO9GK1LV&#10;sQ5INTW5O7aR+lN0aNRe8gjWq0X7rPMPGn7M3w48UxsLrQ4fmz/yzH+FeEfEP/gmT4N17UZNS0BZ&#10;LeRuQI+n0xivsaVdz9MfhTo7YBs7ciuKpl9GUrrQ7qWbYinHV3PzN8ef8E5/H3hW9kudJkaeNTna&#10;y8/yrw7x38L/ABb4HuZrXXtJuIypI8wxnaffNfs3f6Va3PE0CsG65WuK8afs++AfHEMkGp6JAxbg&#10;5jB/pXFWwVRS913PVwudR5LTR+N1tqMqs0EnVfwp0wN6Q7buODjr/kCvvL41/wDBLrw1qk8mqeDS&#10;1tI38EYG0/ga+cfiH+xf8W/hq8k50dry2UHDQRkkY9sc1xxjKnU1Vj1/rVGvSSUjxv8AswD95H+B&#10;K9eaz7oNEwLBh83XFdNcWVzalrO9tJI5V4ZWjwQeOK5zVI5DN8rfmlFaMuZSOjDzj7NxZbsp44tu&#10;x1VW/U4qPUJ0MiyBMN6Gqtv50ZX95gLzt9akk8y5cSeV19uldFaLrUVYxoy9jWuyNWYH5nI+p61G&#10;IZftXDFd3Q46d/xqwtu8gG1Pm/iO3rSJDPFL5zkD5u4riwsfZ3TO3FS9paSJ7HTLiR9+G9Q3PP6V&#10;ei01lXzXXuc7quaVqFnbqsuC21fl4zmp7ya22rsXDSL6da6ajc4OJyU/3c1IoQxtFJHOhbcrhht7&#10;nPr3r3v/AIZ8tPjH8JV8WaLIw1C3jy21QdrgV4YkYEigDmNv7vXrX1N+x54uisLG48N3E37u8TzI&#10;1Pqeo/P+deLOnKMr9UdWMkpU01sUfgRoVr4z+BmreEdVs8X1r5gfcvzEgdfzFfQ37N9/NB4GsE0V&#10;WWZrURSKOocDBH5iuZ+EnhLQNK8Ta21uNrXDM2wj+8Mium+B8Y8N2t8kbfNa6nJJGp9C+f6104fz&#10;Pm6/8TmXYx/iD4L1HX7qS38SRZlTO/chyR69K9W/Y9iXTfC95oDW3lpHcN5S7cDBrvPEMPhDXPDh&#10;1Q2cLXYh+8qjd0rJ+FS2FnqjxWSKplTLqDXqUsNGjiU1K9zhrYqWIwrTVrHd2OiT2bM6ztIrHIVj&#10;yKj1BLpJfMWAuAfugZrUjfMWQ/QVzV58S/DWkeJo/DOsanDDdzAm1jkbHm/T1r1JUKEYpN21PI9t&#10;Vk20rm1GxmiAaBo/l6MKxNbVbfdJO7bRWnJqc1xKJDJ8p6Bah1NLa7TEnGKeIlDlUk9vxHh7xnZr&#10;cxNPvopp9v2nb8uAw6D2q5qcMd/pcg8zKqpB5/Wud8QaxbaRcfZ4tPmk3HmSGPp9cVkav8SbW006&#10;TS7Yt5ki7WLdVrw8Vn+X4ejKNaSWjR7dHKcTWqRlSV9jU8P3UGp6W0DtllYq3tXBfGbUNU8J3llq&#10;NtqbQ5k8u3mx0bsCfQ+9T/DvVdeh8RtB9jkks7gnc205B9a1PjL8O7j4jaHHo8+pw2NukiyPJPyx&#10;A7Adq+P5KmcZVz001JfLZ6M+lioZdmajUacX+p8t/tI/E343+ILxpv8AhE45o4bURPJbTfew4bft&#10;I6jHSvbPgB8eNH8faXpd5cgJrFiqW96vd4zxkj2NcT4y17Tvg3dR2fjaS31TTZG8r7ZD8xjHYsMZ&#10;H16V2mlfs+aL4x0qPxp8MdfWwmuoVYMy/LIp5Ga+XyyOaU80n7KSqTXxJvVrp/wPxPqMx/s6WXwj&#10;UjyR+y0tL+fXU9O8a/CvSdQ8UQfECxfyboR7ZmT/AJarjgH6VW8FJH4Shkht4JLhoWKtCrbmERbI&#10;OPQGuj0y014+C10W8uFkv47cI0ijKlsYzzWJovgnxVbanb6rd2ayyQ5Am8za2D1Bx1HtX3eIwNTD&#10;4uNfD05Jz1bS2el7+Z8LTxMa2FlRrVE1HRX6rp8ifQfiPaeI9Z1jwB4iiaBvsYEOxykk0bfKxDHo&#10;fmHQ5Gav3+neAPH3w+m+F3hDSP7NXSrcR/Y2h+a3wPkb3UkZ3Z5weetVNe0WG0u/+Eik0kfarVjI&#10;GjQbnXHzJ+gI9xWP4Z+MWiyeL7fRNHsHuINWZYptUb93tPOE5GWIPHtmveoZlLDUXhselKNS6u1r&#10;r+VjzauXqtWWJwaacLOyeitv+BwM3jKDwffp4uvYWsb7Td8HiCwmi2O0O4ZnjyPnCsNwIyCpPfim&#10;/GL4o6b5umv4YgXUZriBlb+z2ywjI3iQKBll+XnHTNeu/H34H/Cb4rfCC48F+MtRW3k8smHVpJAJ&#10;rdyc5BPO3tjoRXyVpet6Z+yB47n0DS7nfcaFeia8uZLVjHc28jDepz2KngAjBwRxwfj89y3EZLiq&#10;cKtS2HqWvJatP0fkfXZDi8LnEZVacW69O9oPZr13sexeEfid4S8VWljYa5Ibe6jkXyhJH8rsAQuP&#10;f2PNegeBdFk0+4mnWedkkwEkuPvMck56DjtXln7S/wANriDxPofj74VW0ezxXcI0dqvEaXOA6uP7&#10;u5Qc+4zXufhvStTisbebVbcRyCFfO2nI3YGQPxpYTD4qOMlh6iuotNSX2k9m/kc+ZYjCywMKtF25&#10;73i38LT1X3nR6ZMBbZlX7pwc9akkCD95E2BWcsYedY7eNtzKSG7Ci7e5hj2BX/2sc/jX3VOt7Gnb&#10;ex8TKh7SpvuT3l3KlnKUk3P1Xd2bsa5nxBr1re6dJ9qtlkbBDLGvU+2asyeIdFhiaO81OJSxwofg&#10;5ryj48y+KNG0ZvEPw18Saal0jEzWt9NtSVfQHPyn3INfO51m1SWHXJaXdXVz28py2MsRaWjvo9bf&#10;eeG/tLeBLnVby48VeENb1PQ9ThjbyZkDpDI3ZXGNrD6EEdjXkfg7xh8dtZ0bZZa7cQzQyeXc2txq&#10;TbH28cMXXIOeBnOK9jk/aj+IemaJcSeLvhLdJEI/332WWKVHx3yO1O/Zhi0L9oa5vPG1v4Dks9Kg&#10;uJIZGmh8tJ5cggqVxuwe+ccGvy7H5PWx+IorDRlCUnZuLat3+R+p4PMI4HCzeJSkorS9meU/8M6/&#10;tLeP9dmi8a6zJbW0apukglRg8fXagXJBA4JP617Z8Dfgp4Z8FzQ3WoWN3bxZEUjLM8hPoTliD611&#10;Xxyu/i14F0qy8SfCTRrPWo7W+SDVdFuLXy3eHadwWTj5g23HBHXNXvAPxW8N+JJLiBNIksZIVWO8&#10;hmjHmW0mASrcEHHTIr6PB8O5XlGIvKTcut9bs8fGZ7mGZYT3YpR/u2Vv+Cd+fCvheeGOe3gWVvLw&#10;qwRhcY4BIPB79qraL8O/Deq6m1zf2DbY2DNG6qU49sf0qmfGlq9uLO2hZlVtq+WRwfX1rSh8eaf4&#10;M0+TXdUl8qKMgM0g5OeAMYyeT0r6SGJwGMxkIwirLeyPk5Qx1ChJ3d3sdx4d0XT7aMGNEULH8r+v&#10;PA5rhv2ndd1qz+G8tlor+Wsrr9qnWcowTP3Rt5JJx+FXPib8Y/C/w602xN9cMbrVJfJs4fJLO8mC&#10;x4HQBQSSeB+NeKeKtZ8S+Pbia5v9WkaKFcxwyAKuM+g4zU8XZysPg5ZfQ/iSVtOlyeH8qqYjFLF1&#10;fgi+vU7D9mX4iz6/I/hDVN0F1pcKzKrMC1xCxK7yPvYUj73Tke9euavfatHAQqQxRbtzjzACB/tZ&#10;9ueK/H/9tD4n/EH4XftKWevfDj4hX+j6xp+jrHD9huChRWfcc4xkMVHDZBweK+oP2Of22Lb9pfw4&#10;+h+LbmaHxXp8Y+3QtIVW4j4HnJyOCc5HYkdiK8vJM/qwymnh6t+e2+3kuh7WdcOKWMliaTXK+nY+&#10;wL25s9agD3EizR7dozhlPt6VHa2FppZBs7SNPdYx/Lp+YrgdK1nUfDV402llZrJXX7RBHEVjI9Vy&#10;fvc+2cd67/R7y3160S8szuSThfb617eExFSc3f4v66nzmIw6pRSXwiS30Kuwld2kP3en+f5U1tUj&#10;8vyu/wDexmszULGdbuSGRwG/u7iMVha7e3Glw/ajJtRJNrdcD3q6mIrU7yaClRp1EopnQ3mrtt2b&#10;92Oq4PpXmnxavbLRoXu7248qaZG22+3cw4zu2jn064rY1LxhqGo2MYkvfLRSVja1UR5+pXBPT9TX&#10;L6npdpIrPIiyM/3mZck/pzXj5piZVsK4w67N/wCR6eCw6o1lKXTsfNL+G/E3iPxpq02l6ew3Rhbe&#10;8u4wqMzYDfM2ABtL+3eq2rfDf4l6V4hstQtviBDHp8I26jBDG4ZgBnhv4scY4wK+j9P8P6VLPuul&#10;jSGLmaaQ4SNc968k+IHjvRIJbiFYjIuxtrLk4Tn5yR2HrXxPs3ltGPNO7bfl+B9ZTxEsXNxUdEke&#10;q/Dzxr8MNI+G8vifxd4kki0W20uVr+48qR5FhCneQEBbcBnpyDX502PxN8ba1qU7jxJcx2v2p/s8&#10;sjfOY93ylvQlcHvjNdZ8ZP2npdH0m+8B+F7nbHqELQzxrMSZ04zwei9u1eY+EvCGo+I7hbi/mkWF&#10;gP8AR4sjK56Dpk//AFq9armcsyVKCjpFb9y8Dlf1OVSbd+Y7DxXr3i6y8LWutaLr80y3U7Rt5sm9&#10;ZFUfMwyeME/r7V5X4lGp3sUjX7NJLzIGkXcxGOgPpXsGn+EtT1BPsmm2JhtI0K2sd0wbOTjI45P+&#10;6P8AGr0f7H/xU8eSx3y2MdrEiEH7VvCsvYgKN2Pypuo8PrY6701FXdj5D8dWj2Wlz6gV2xww75ic&#10;fLngZ9icV42njS8v7e5s9Ug86F5I5Y4WneNUZTz8qnBypI55GcivuT44f8E5PHGu+GzC3i0QtC26&#10;ZYdOZlZQe53ZHHt9a+XZf2NvHcvjC68LaVrmnpcQozQw6kWgadh1RCQRnHOeOlfX8O5lgq0XBT9/&#10;qn2Pn80hW5lKK909y/4J4fCPSNXsF8daq3/IRu3itYYyf3SIe2TySc++BX3V4Z0HTtK0T/hJdbs2&#10;H2i1ZbWG1ZflYsclwfmUHGRtH418l/sZWs/gXwrY+C/FOgfZdW0+eSLe0gCcybw5OCHX5uvtX2do&#10;GqadqGnhbIwRKYy0m6IfO4J4zyT9Sa58RWliK02+j0OerB0acLddy54Q+IepeDmWTxLppSG42tDt&#10;YO8aN91mGMYPscjHPUVW8bftBeL5maw8C+HNjTDZ/at8p2p8vOyMfxDPBJ6nOKu6F4YuvH0M408e&#10;Yu7yY2YnKhRkKMgAjkdKzrrQdQ09W0+7nUTbmjFjGpZol6MTjo3HTqOtefUljPY2i7R9DOn9VlU5&#10;mrs+bvGfwx1CxgD6NYXTTNtab92cnP3ieOea8X+LHhWZbWOXVmaO6hf92rD7yn1zX6Ef8ITDHCkq&#10;ibdtwfLfGK+b/wBs600a+1jR7HTb23bUdPtZ2vm2gyKrkbI3wOWA3tzyARXPh8NKnHnvqexh8Z7S&#10;pyW0PmXwzZXdo6zQSPHKrbo2jyGXB4OR36dKNT+Lsnw++M2i+LdZtnvmhMkl1LNJukZXGNwJ6sMZ&#10;5zXTpZafpkD3l95YRV5ZuNvv/ntXi3jGb/hLfG1xd2sqtDGwW34P3R06e+a9OnT56b59rGtapy2t&#10;ufaWj/G7SPGenR33hfVo7qNlG6Nfvpnsy4BH41Mnji4abcZG5IPC4A49K+b/AIPfDy4vb8Pp1zMs&#10;3XzFbbjHpjtXtd34I17Q9Ot31rUJDM+BJCzHcFIBVs55yD+lfNVshqVKjqRndG9PHU0lBrU7Px/+&#10;0BD4W8FrNdaJcSLZQl2W2jMjsozjK9B1P1r418Uf8FG/iTqNt4l8PJoENsmoYj0fzIh/oUWCGLg/&#10;eZgc9cA/SvqjQfCF/PppuLjTt1u03kvcN8ymTbuCkjodvOK85+L3/BOfwN480zUPEvgJbmw1rywb&#10;O1ebFrJICMg5Ulcj3xmvosohg6Mv36u7aM8vGOtKNqTtZnx78ItEu/E3xG0OztboKr3yvIxB+XBz&#10;t565x+tfoZ8JPCKLcRXmoxGSNF/c2tuASW+lfCOm6X4t+DXi+NbnT5tP1zTLhhLa3VqBsxxnB+8C&#10;Pbp0r1r4WfFT4ga9rFxq2p+I7hZV2mPyZDHgZ5CqCOO/Sts8wf1ytCpe0YonLp+wpuPVn2bf3N7d&#10;6lIbCwE15Gu6G1MgxEB6/wCHrXxD+138N/jPovxVvPEnjbSta+wahJnSby9t8RyLtUlI8fLhSfrj&#10;FfV/7PnjYESHUtQ3TNJnzJvvMR6nP1r6LttK8LfGDQ20Px9ZQ39nGvmQo0YJjkwNrLjoeldGV/U4&#10;RdOKs+5y46piYyvL4T8lNHj1PTPKsr+1mhYnKtNGysMDGBntXpFjdeF47eGG21i6eVrf980cwIV+&#10;xxj17V9nftp/sgfDiD4J6x4u8KWclxd2dmJtPfYGktmU7mQsucgoDn3r8ydT1e90m+nvUvZI4ocl&#10;pTlSuOxFexTwtWnUOaOKp1KaaPWvHV7N4QEHiWJ7fzpLd44VjQ7onOD5rBsgkjOPfntXlsk97qF+&#10;19JDMxmbdIznczE9yfWix8bax8QwZLm7aaOEKvmzYVeO3pzXceDdDsp442uNZs48cH5Xcrz32qeP&#10;xrnxcpU01Y7MPy1LNPQ53QZzbybJw21uF3L0ruvDsgco6qMnhsCu00rwj8K9Vtls76aW6mkTDfZ7&#10;Ty+fUMxB/StO5+AmpaUYb/wdZfaLLP7/AMxi0q/Xt+Qr5PHuVSLfU9vDWi0a3wxkVBjZuY4/ebfu&#10;+9fVX7P+kTGeK7mZRHb4Zl28kf8A6q+c/hx4feK6VbeEqF/5aSL0x/Kvqj4DRXMUaQIvmWrqyTM3&#10;PUV8/haEZYjmkb4+o4YeyPZ/CEkxla9nj/1jbun+e1egafrsd6sWl2IKsSB5jL0PpXnvhe92RLAC&#10;vyrzurqLTxRpemGNrrUbeH5txknkA2gV9ZTlHD0+bmSXn/mfHVoutK1rs9EmupBJF/alys0YAG4q&#10;Bj1/CkgtdE13VGFgY18s/wCubp/KuSufHdnqkyW2my7ivDMy8MvtWlY6n9nh8m2l8lWwT8o5r1MP&#10;nOFxU7J3Udzy6mBrUY32bOR/bE/Z/wDEHxd+Fd7pPhbVwLqNdywtDkSsOgznjPrXwFo3w78UeGdb&#10;l0bXoY47q0uDFeWqqN0TDtX6m6Zrt3dWrAGNiw+ZucV8T/tNeBtW8K/Gy8uf3Zg1Y/aFk29CBgiv&#10;C4toUa9OOJovV6M+g4YxlajzYap6os/Bqa30J2ltZvLuUjJTjmQYPGe3NdXpPxz1v4KWcz+EtJ+y&#10;397JiSaS1iffk9gwOB9K4nwvrGgeFbGe+urpWZYS0jlhtXr05rkbHxNc+M/Ei3SytJCsh+zqxOO/&#10;SvE/1krZLgYwpW5tl8+p6zymOYYmTqfDu/M9g8MazqGu6y+s6oA9xdSGWRlj2gknrx2r1vwhp926&#10;ee8bL6NXlnw2trqWeON5RHHEwLZXFeyaJMAyES7Y41/irDJJyxNT2s5at6vuRmnLSjyQWiOQ+Knx&#10;BvvC16ulJdYjkOZkHUrXIar8btCsNPVreBmk/hKg9fyx+tdN8QrDT/iH45WzSFRHax4aRSQTk/Ws&#10;fxt4D8NWyR2rwQqqrhSucZr6uFTGLmdKWi01PC5cJoqi1Z5X4m8Zv4n1FtQvZML/AMsYW5Az7V5L&#10;+0b8Uo/D3guSyspoWmkTEaqB1r27x5o3gnSdLkuba7/0hI8EKvevh/4+eJv7T8RSWkU5ZFlIyf4R&#10;mvSyfLassR7Sq7vceLxVONHlgebeLvFmoXulf2dcSApuDYxyfWuWhiYWkhWXAzha0fFckMl0oX33&#10;D04qlGrSWxVSPT5m6iv0CilCOh8vUfNIz47Zmm2yBfmbK8dPfrWhcWb/AGdVZ9xz61HFCXlwr8qw&#10;6VauZCiDA7djVc3vEcv7tmQ9uUnZgvVv4h0ro/DzGf5JGHC4x1z6VioyTIzO/wDnNbHh+WMSLl8K&#10;35Y//XTqydhUviNTU4mIXYfujLHFZt4Hmgz5n8PO1R6f/rrUncsGijYM22s24njh06SKM/N0+70q&#10;ISNanxGX9kkZmA67eG28Cp72zeDTNqJlu3B54qXRIlE6qXGPfv8A54rW1i1KW4XevTnnrUSnaVia&#10;cb02zjb5iLKNsg7vu4rPWIPJGZeGVsH5e3Fb9xbAWxWbt/jWRGVmlKhlBUg/Wt4yujJ7kep27jY5&#10;Y468fpUdnHJI5QZG3npWvq0K/ZI325Zv4hiqcMoQRhTk+3pWl/d0E48sipdWCrN9o25+bJ6dPT9a&#10;vadbPcb4nDbDH3WlfPnCNk3euf8APtWto1ohDeYV2+voPaiWiCGsjj9W0kzXhCqu3y+u2qZsBs8t&#10;l3KOldLq8MYuJApA/vfN096wbydo7ZnRgvzd25q1IzlH3iPTLSKe7ztUY46dan1axWSL5QvTBz60&#10;/wANfvmacRrxzu9BVrXIpPvb16fd9etL7QbQOai0E3Me0xbfmzwPeoLvSFhVo2288Nhe1dNZpA8W&#10;4kbvT1rO1WCJ42RF+Zcng9qeqErGRp0RhkVAq+i/nXe6VCI7JCXVdw6biK4/RNOdjvYg/OF+ld7b&#10;WKPaxmU/w4HBrCtq7HTQ6s+sLfQrfT0VrXSH1SY6gqW8kcg2DjcwVSPmAzjJ7A8UXvjDTdHtJ79r&#10;W1mivLtUuLKGQOY3XJ37gNgBJVeeuM461kaNBLq2tyTy219HDPpMstv5atugnjU5JHcblOehII7c&#10;HMtrDU47jSrK6uILfz5ZluFsZlm81dm7PyggttbaMkkE9ulfzxLERqVHC97W+7e34H93RoxlL3n5&#10;m3q/iW0trqHbqVxosa2IEcN1GEWaMkyAjYSzqzbjnHGag8M+Jtd1KeDWNA0/TdOmgui/9oecfMgh&#10;A2qBGfuocg7m64JFZFvdPqC60PttvHMypHa7reWSWSEHmNDnEYUDLZx1x3rTuvCXhL/hIdUvdW1u&#10;T7Pa2qyTeTcDzZyUUL0+Vo1OOEBAxjJytZS5Yx5JPW3a/b79+twnCnHR/wDDjrrxZqTWlx/wk+j2&#10;6241IAanFu8yaXjLD/noNuT2+9kntWfr3i3T9Qjl0GysDLDFIJZpraZjETgZYKSADjcCTkZPHGKX&#10;TdVn8XXjT3c4trhLPyLVbWCZ2lU8MMZPVM5OcYzxV/Q/CWqXumaNZXjNbrrkbTW1vHasxby5MiaT&#10;B+5jAyQTgHgDr1Rm6cUprXt09fuJlyw1ZntolxNdQxWlwzebI0ttFeSCKZoApxIWOU2jHrnoMVa1&#10;BZdM0uy8Na0fs1wk7SXU1vY7pIgR9xnXl88fLnAzzW1rvw50/WLeDSPD3iW3vtQtbr7Pb28O+Zfm&#10;LMzF+ij5SwU4Aye9ZdhZ3+lXmm2unzSx3Lal9mjmn2i1nx8rkhOTkg887vqaiNdVFq9un3mftIy1&#10;NHR2j8RaB9hTUph5BWGPSdPhbzpX3EpLcEnYpBPqeTgClu/slpYCzsvDMa3FnC/27UNQyqxtyc4B&#10;PJ6KcY5qLRfAWp+J9Smg8N6ZcNY2t9IdV1DUpHt4DsQkK5bIBBDtgjdjiuetvE2mS6ff+HI7eOP7&#10;RJLJHdRw7o5j5e2ONQ7KVUHLBixx/dNKm5OV4u/l2ON+zlfld/0JNQ8ST2IbS7gWcMNvAWij8xS7&#10;+ZtyCRjeRnOD0A6cViajbWF5A11K652Dau9VJ5wB3+tRarrJ8Na3DZvp3+lQ26rdQ3Gx1ZymRwoA&#10;6EHrmix1aa5QzR2kUm64aWHYhVi45Chd23GRzjkDNe7SqOnG9v8Agk1KOmhVmtRcJ5V8Not1x5is&#10;Np9h7n8ax/EGiLZzfZTcMVbmJmX+E9On/wCur2qeN7nV2WN0+VZGk4VQfMOcnPVsZ70Xl7HbrHBq&#10;AZrhVEgmQfNMrAbef8RXo06soyRyVKXu7Fr4b/En4jfBrxHD4x8D+I7jStStXDL9mbbkDnDDPI5/&#10;yRX6m/sB/wDBX7wZ8aks/ht8e7mLSfEBKw2+pswEF22Omezfr9etfkvd75YftNx/rNzbmx0/2fp1&#10;+lVA8tnKL6C2CyBsjbnBP+f519Vk+eYvATvB3XZ7H59xZwTk/E2HccRC0+kkkmv8z+mSyvLO5tor&#10;uxnSaGZQ8ckLBldSMggjqCKteRGfvfzr8c/+CeP/AAV28cfAu6tfhh8bJ59b8I7ljhkbm601c43I&#10;f+WiAdUPPoc8V+ungX4heDfiZ4Ss/G/gTXbfU9L1CESWt5bsGVlI/Q+oPIr9Uy3NsPmVLmpvXquq&#10;/wAz+UeKeD804VxTp4iN4P4ZLZ/5M0JLWME9GxXM+J9dt9GuFt5o92/hT2zWz4h1e1tbKRYrj95t&#10;6L3rgLqa6vVXUJ5FdlbDetd1SpynyZk6pqd7f6tPpjzFo5I8hOeAfeuPg0Oew02+s47tWKlisMzF&#10;s+3Nd9rNpaR38OphNu4Dndt/+tXJ+LFvYPE3kkSeTcLjzFh46cZ9PrXNzSlvqaRVtDzXxZeS22kw&#10;zafCF8uTEi+UMjnoK5x7uwvNYkF27ZaHC/KOf/iTXY6/Y2dvaXWkRrukGSqzNnGfSsHVtH0OysbW&#10;8uMrJJiNvm5+h9a56inLXoehQiralDw3cahZ2ckVlOwVbghV29B+f8q73T7tXWFb6dFEij5scH/6&#10;9cjoEGg21vc2zKwkVvM27+B7iuk0mex1i3tp1jkULx5i9vYippc0Vy3Np077I0dW1iDRtIuDbXK5&#10;RTyWIOa+YPjL4ua8uPNubhm6lmZ/8TXqXxs1W90K6XSbW6cJOrF48c/n6V8z+P8AXnubt0lk+Vc/&#10;/qr5zPsZywcD9e8Ocj5v9ofU5v4heM47HSnhiDFnU8g9a8RkhutX1KSSGMbw24K3JPPvXdeLprnV&#10;L/7NBubcMKvqfT61zd3pOu2N7Gmr6JdWkki7rdpY/LEieoIxn/Oa/M8ZJzvc/pzJ6cMLTS6sdp32&#10;ST5NQ06TfuIl2ycHr0HY1ueH7KeWYrAjSwxxZbjJVc+tU9Ps9NEIW4lXg4bLHrWtol1czajHbw+X&#10;lcqrbsAj3ry5Rpx2PalUk46Hpuj6xPaWNroE9hZ2LQstzb3AbLHPB2jJB+mDWvHosj+H3uY72xuZ&#10;LuSRpI7xQJYwrZZoyW4HTPGB2rjtBvLCy0ljIPNvJ8xiSRdyqvPI6c/pWi+lvr1rDeaSJLrd+7by&#10;R1buuPzpQp04q2mup4daMua6dtdTf8aeMLyO00+0jEDX1qyPZvGo2oOBtZTgtn379K5TVtM8VaVr&#10;w1uLy4Jr6YhvtDIwDOMfMAcLz09q7DRvDST6D58bMbxJlMnngMrYONvJ+Xj8K5n4x+HPHt94Hk0j&#10;4VQJp99fXOdS1bUlLKkPdokB5dScY6Y7cVcsv+GLWjOJ46OFpydOPM10/wCH8zw39oz4yeA/gNHD&#10;H4ruoZNXstrtbWNwGeRS3VmDcN+XFeUaV/wUK+JnifVk1Tw58MLhrFdyw2s1v9oV41yoG5wPl5z1&#10;JzXdeIP2Sfhz8Nnl8ca+114n1qRvMuNT8QYdEY90hBIAHoc4A6Vgf8Ipquq3kaal/odru/0eOKEx&#10;xyRsfvYGAFI9AOK7pYfKIU1TcOdrdvT7kcNHI+KOIKnt8ZjPYU+kKe9vOXfvbQ4x/wBon41a9PcW&#10;9t8NYY7i8/d2wMh+Rj90gBv0rbm8Rfto+JdBtLAmHRrPSJGiuporMRsJGbkySH5sjse1epL8EbHT&#10;biS8utLXT7MQ7454cskp25TZk5Ofarl1pSJosfiV7uNS0nlSWscx8x2Az5jqeCDWEsyoxt9XhFdN&#10;r/I3Xh3kdRr6zXq1f8U3b7kfPd1+yh4z8Wau+o+PfHdxqn8RkSd5I/8AawT+pzXXeG/2ffhr4W8y&#10;PU1kj8iD/j3XGWY4Ck5wAOuc8/WvZoW17w7Z/wBo/ZWhh1KH93cQqpVlI6Lnp7irVrN4f1jS2sPH&#10;VqWlWBo7CaaYoi7ujOVG59p5GT6CsMTm2PlT92V15b+e3Y+pynJMlyKP+xUIxfdK8vvepx9h8J9N&#10;0e8tLCPSLW1t763WJprrZIsZIyGXaeM8dfWsO50PwnFYMRpm+a3Lr5lrDtAbOMk/dPPv+BrrPDnh&#10;PXNTTUPD3hqdNU8vczSrC+7ZuH3eeQPQjp74qwtvb2mlNpn2O6u44b1Gma3uFeFoc4c7SPv5HvjH&#10;evP9tV5neV2e/wC2t1ucZ4g0HUodW8sCRGs7dZpIL6MFsMMmT7oG30qJ9A8K3t5D5euSR/aFxNFE&#10;pXaeOFB69c+nNdlrWr3Fv4nbQ/CfiZ7iHUEEd0t5sucqAcLuALDavULjPTmsLxJoGkaxIiafG0Ey&#10;zGGKyhJYsir80mWC4DHoMZqI1qkpRjLTTp+pPxLVHC+Jfhfo2sQXjCBp1hnaOGf7JtDR84kYjOOR&#10;jHXmuS1P9nyygmWG1nSaeRtwjtuMKRn+LuD2Fe3Sab4g8P6NJDPdR2VtCtu/9mXFx/x+c4IXHJY5&#10;5UVU8TDTX1W3u7DT7VXvN6fdJhWPH57l6ZwOldeHzPGUpcsJO3+SOGph6dRvQ8Mk8DX/AILvn0t2&#10;ZjwtxH5eQG64z2rWs7S0lQXGsTJHFHIP3ZyWI78DNd54mtvBtvas1jZstwrKslrcFnVT7H079jzX&#10;PW6pNCwu4LMwPKT5Kqc5xjdnqPp0rseKniIc007+ejOX6nGN7IXRdaitXkcabHNDCcWTXGV8vnvn&#10;gqe+R+VY+uXurX2szaxosEenbtzJCsoEap6c43V0GqeH7x45bi5Kw+WiosMh5yeeP51V8VadYxaJ&#10;Z3kkU0LxN815c7W3g424UZzg8Zz6VnT9jGpdK7enc46mH5dThtSawv8ATJrWC/u22urMzKqw5I+Y&#10;kA5H1HWsTSLe3tbxZ7uJj5g/c5bC5PQ5I5FdDrel31jbPr0tvJJa6lGwE0Sjk7ueFI281ympukU7&#10;QwGQxx8Rmb72O1e9g/ei4J6M8zEUbatGssNmjPLJqX7zaWjW3G5VbPTrxn8a0NPTzIlM0DrI3zfN&#10;6etc7ZalBHKscgbyyvz7cKWrUtNbEcgJaSSMLiNZeu2u6nTlGSTPKxFP3WjWvYR5fltIq+WufMxk&#10;9K5HUo5AjeYcgnO4t0rpBdruaQ3LMzj92o/hrOvrZJ8ZkG7nK+9dcoxjqjzLOW5gQSm3fOC3bAro&#10;NE8Qy2xXa31561hXcIh3FWHy8Lx1pI7s+Vu3bWFXGVzkxFPsel/BvxzL4b+I9rqcU7Lukw21u1fo&#10;X8MfjJp1/aQ2tyzOzKP9YPl6dcmvyy8P6jLaa9DdFh8sgPBr7F+GfjqNdDt55549qqNzdGX/ABr2&#10;MtxDo1OXoz8y4ry6OJpc6WqPtH7S0diL7RdPW4Zm3BVk2hPfiu30XxLNqWl28UWkz/al277ot/q/&#10;f1rwP4UfFEXUEZ+07YWwo3fxc/WvcPDdt/wl1v8AZdG1BrVAP3mGwWH1z0r6GWH9suem/kfk2KoS&#10;oy95HoGneP8Aw5a6la6dpdxNfXilTeXKnKx16kL7R1ubec63JPcTKvlqG3L09M8V4tonw81fSFOs&#10;aNfxxrgCZ5jkMAe2a9ItbnVRZWd/oukwrDEw+1zSgbmXH8IHeuShHE0pT9qvQ8mtGn9k9BgvGgvY&#10;4JBbL5vARfv/AM61rm/jtU+zRwMyH725K4+fVILi4hurXRZI1+UyXkmAV/rWxf6hMrR3FrdyzruA&#10;ZdvyfXNevTruN/Kxwyic38afg74c+Jnh9rG80xZEkHzfL901+eH7TH7GutfC/UptQ8M2W+zbLbVX&#10;7vNfqRaX17Em+W2Xaei7uT71geOfhlpnjXT5GvbBT5ikGNlyK5szyvD5xR5Xo11PcyPPcRlNZNax&#10;6o/DXxnaiG7ZJwysrEMOm01zs3EODH8v86+3/wBsD9hPU7PxDc614ftwiSSM7bY+lfJPjz4U+MfB&#10;G6LVNOby8/65FNfMxy2tgYOEl8z7eWaYfMJ+0g9zjoLhS2HI9cdKp30ysOjN+A9elTFpY2YscEH+&#10;LtWTqN3sc5bv+lY4Vfvmb4qb9giVQ0ky7RgZq7NZvHblA43dOV4HHWqOjzm5uECDPqCK373m2+YD&#10;8O9LETarKJOHipUGznreMPP5bnA3elb1lKDCse7O0Y6dOaybKBjckt653Z6c1uaTarLMsanP9729&#10;q0xCtG5nhn7xcmtRKqPlTgZYcZr6y/4Jq/sLzfGTxFH8XfG1jt0WxlzaxyJxKw/i5HT0rwf4XfC+&#10;9+JvjbS/BOkA+bf3SozBc4XufyBr9ePhj4EsfgT8KNN8B6GFjFvar5m1QMnA615ixUaNNzZvjoup&#10;KNOG5f8AGmreHPAnhk2ejpHbw2seEjRcdPpXzZ8RPjE+tyyXInf7OrbWXoBXZ/HDxzPeM9gxO1lI&#10;Jz1r558U30FhDNbSxt8rlmkOflHrgV83i6s8RW02PYwOHjh6Svqyza+ItOsPEI1YPjzF+64A5/ya&#10;1NQ8bC8sZcXDJ2OPTHXp615z4z8bfDzRtGhktbmS6unXMnloTs4756da5zTvH15rMkdtEGWGRcMq&#10;ptH04NVBeyjZHXKPtHdnT6fq8d/4jkuUbomPmY4H1Peq3xLWeXSGi00iSRj8zf3iKzL3zbB47trn&#10;y42kwjKRz6g+nNaGtXEUaRw+Yzb48/XvRGRfLbUteE0htPD6xrayF2X5vlHXHSsbSdY0yz8cJG0q&#10;qwHEbLx/P611fh2yvhpjPbqWHX/aX6Zrjr7T1HjKHaieZuzIP/r/AJ1jKHvM0hLmZ7zp+ppd2yJC&#10;cqygDC+oFTeFhPY6587qd3HB9+9ZPh62jWyhHm4z/dOOa2rJY/8AhI4IfN+8o+bbW9BScU3uefUf&#10;LJnqmhT5tvOUMy4zyf0rpvCk8T27CB8ZYkjvXO6dFHbxCONc7l3Z7jitfwTBMuoNI7N5bcnNfR0P&#10;d5UeFWtKMmdlpfmSx7Cv+8xrRjiiVMyN93+73qqjlGAgOM1ehVZAzMfu/rXp04njzlc2NBdGACng&#10;VsvPHIvkJx/eNYmiusMG5mPX86vy3ZhOUHzHpXZS0gefUjzVC5pikT7C2TVu++SDbk1T0eQtJuL/&#10;ADd60LogwHdyaqMb02YzbVRDtKAaLNWJ5VIwDzVG2uCkfkxjmoxLMsu0sauNSMYJEOMpVDQs1w+7&#10;dVi4Vh8g7/pWfpsrLLknmtBXdpc9qKcoyRFWLUtQtoyV8t2+pqdghG0j5VpYdr5A4xRIhbIBrbl0&#10;0MebUdAdxwBViNUTkHrVa1dlyc1L5jiTBH3qI/DqTL4rE7BRziiNwHwaV5gE202BkY8Gqla5mm+U&#10;llRXXIFNtLdZHOakAGeKWH5X3Cjli2mw5nFEc+now6Vl634L0bXLRoL6xjcMuOYxW85G3OKZGpcc&#10;tUVKdO+qKp1qkdUz5j+Mv7APw+8fGa9sdOWC4ZT+8iXaa+Mvjt+wX8TPhlcS3+kWsuoWSk/dX5x+&#10;lfrPIqHjFZmteGtJ1yFrfULRJFb+8oNeVXwN0/ZuzPbweb1KU05rQ/DO90q40rUPsup28kciNtkR&#10;kxg+nNWrWyjRTIBuz+lfqB+0H/wT9+HnxPsZr7TdLjtbxgSs0KbTn8K+GvjZ+yb8TPghNM99psl1&#10;Yq3+uhQ/KvvxXHGNaiuWZ79PG4fFO8HqeVwWsBOABt7HHWnNpCtGzswH+zVa6uZFkVJPl7HtVi0u&#10;mhcSu7csD8wzxXFP93UuetT/AHlGyI10W9jt/llzt5VT246/rTorecygSMxIbvXQ219p0yAKpz3+&#10;X0xTCkVxM2yJgu7Ax/KulVFujl9mUYwsBKudpA+9xz7V1fgzxjrnhdft+lzNvt2LbVHr/wDXFc5d&#10;WsaOrSZU7sr79q3/AAh9kaXZJ/q5V2yLt68dea83F/Fc7Ka56LievfsrftLXvjX4kXFjrNt5LSL5&#10;ZRv7wI5+hr6hTw2La0uNW0iVl89d0i7etfn/AOFtKuPhP8aLLWbeRvs13cIcqSAOcGv1F+CJ0jxD&#10;4ThM0SyLJCOWUdxW2HpxnK0Xoz5nEylTu5LVM4nWvEOp6V4Ts/EdveSLHZzKt9t5/d5GSR7Cu/sL&#10;Gw064sfHujzgwzRr52w8FT3rLvvB9nLr2peE2iVrW9tT8jLx3FeW/AX4vXPhH4k6l+yd8Rmf7Rbs&#10;0mhXUn/Le1JO0fVR8v5V0KUqcjinaVvM+orS/uZLpZQuYJY8qwrN8T+DPC3iq4jfW9Chumt5fMhZ&#10;kG5G9Qe1ZfgvxhpVt4huPhzLes1zawLKgk6sjEgY/EV1ijyJfO5OfWvWpzjiKKk9up5ko+xqNI8+&#10;tPi94C0/4lN8J5dcVNYjt1nGnu3zCInAbnqOK6PX9SFqGG8KMVyvxs/Z/wBA+J+s6d49025XTde0&#10;dibW/UYO3IyjYIypx0rS1i3un0q1tLu7WSTaFkmToTjmvFzR4inRlGPyfqehg406lRP7zmfEOvTz&#10;vstVJb/Z7153qmna5qmus6jbgfNu/hr1F47V/O0zw7bbmX5ZLrZnHrXGeNRaeGlXTLNJJrib77bu&#10;Sc+tfl+b5fKcfaSk3Z69vRdz7zKsTCnLkhHV/f6vsUfD8/iW31OOxuPH0en22f3jLGpYewzXR+I9&#10;N+EVtpzah4q8b3GrbVyd18evoETFcA/gXVtfuVvz5kce7/Vmu08KfBiwuApubVt0mN7MOK9LI/7R&#10;qUXR9lddHJt/ht+BWaRwcZqq6tn1UUvz3Pl34r+F/EvjXx3Dpnwz8GXEdjcXWyDzMtlSOp5OB/nv&#10;X2R4C8DeIvDHgOz0S2j+zzw2CqG27grhfT611nhDwR4T8IQNcWmlxtMq58xkG4cdjWX4n8Q+PdXu&#10;DZaHBBYw9POm+Z/yHT86+mybh3B5LUni69S859EtDw804gr5tGGGowtCHVvc534Y2nxfg8TzHx14&#10;ks5rOSQRxx29uyscHrXr7z2mmbWurfdAvLbV6e9eb/Dfw94y8OS3CeJvE/8AannTGSORoRGY/biu&#10;7nm1G7tpENv50cigBV6rX2WX4ynUo+5+KPlMwpydZXtby0Iy+l36vcJHuV3KeWw6ivF/jH8C9Ul0&#10;+5fw/rM0MbESWd7GN0lhKG3K3+0mex/GvUdSsb3w1p2nCKTav9og3K7i3ytkAc++KxPjT8Sbz4Tp&#10;pevXFpbNo9xqCxatLcPt8mNlOGUfxEttGPTNefmeFp46Lp1la3Vef6HXl2Mr4GopUXdPo+tuh5D+&#10;1Z4m8VeM/wBlvUdW0/8As+PW9OtQJPtTEI0qECQccrxlvasv4UXN78Xvhv4Z1/4i/DRdX13XdBUa&#10;7Fbwrjy4yY1lIf8AhkHI9Qc/T3rX/hf8Pbiwv/E+k+HrO3uNQhE808NuNszBfldl6M2O/WuL/Z/1&#10;nX7z4dt4u1R2mv59QaG5kih2sYkfYqqBwMDt9a+ezCNaNWGGxT5lbmT30Xkezg61ONOWJwy5bO1t&#10;tX5r07kHw++EnjW88Wafaa/bXWm+F/Dsvn6Laz3StLv2lQny5wqgnHJOOK9tNg99p7HR4ml8r72C&#10;Dhves66udJuNJhEepzC684f6Oy4yp6gkj05q7o2s3mhWksFhAh8w7mLcZPTOe9e3l+DwWGXJKWjV&#10;7p3fkvJLseFmGMxWMaqWs07WtZb6vzb3uZ1pqSyTNBGhWaM/vY5FwV+nqKfeyK3ztJt3e9cn8T7P&#10;xV4i8JahN4ammttWtcyWbrJ5ZkYdYy3oar/B6x8ST/D3Tz4ue4XWDbj+0o7i480rL3w3cc8VnUxE&#10;KkfZ0tX59kaRo8sfaSdjeufDllrh8tsDb95imc/Ss3xB8HvBl/bMdW0mO5U/e84Z/HFbOv8AiWz8&#10;D6TDczoSrzLH+J70/wAXeI7CLRrXWIbo/ZbqPb5rdFf0auapg8p9jUcop1IJN37P9DWniMw9pDkb&#10;UJOy9TxXxJ+y/wDBLV9Whgu/B9uyyS8wxIFV/quMH8q9U0DwZ4e8H6NBoOiaPBZ2tvGqrBCowgA+&#10;gxWB4c1F7nxZJ/aNvtVIi1rI3KsPatXXtYa6X7Lptwv7tv3yqw3E9hXNkcsHh8LPFRguZuy72/rs&#10;ehmcsZiKkKMpvlSMjWtEtdUmmTRT5asz7mZif3jdXAPGa5rw18NFsRIJ5oEVrh2ZrdDmUED5m9Tx&#10;XTQ6oguZCQqhuGUoMr+FWPtsbHy9v+6PWuHFVsPiPekrm9J4ijHli7HB+I/A9xDqDajokM1t5WGS&#10;b+F2HJ47VtWfhPVPGPhpLrXLARyWtz5wjaTcrMnRvXHTriugu1kezktRI6q64ba1bHgXVGimbSGh&#10;Dblzl8cnFY5HgsJHMJcsmudbdE/IeYY7EfVVom49fLqeM+KrWbVdXJ139/OF2wszbVQAjsB0/nWD&#10;rulWukWjyiVtqg7yv3e3vmt79pLxRo/wjsbrxf4i1e3s9Htr0RTzTNgIZDwCeeM4A96+NPjD/wAF&#10;KfCdvq994e+HejXGs28llti1M3HlxJPg7QEIyyjOW9e2a+fx1ajTxlWnUTdRPe36n0+WUa+Jw0J0&#10;/gMj9ofxVo/we8X3nxJgs9HvvGV5C8UNxfact99hiYgIESQGNW8sFSxDEBmxXzX8M7rUvD/iGPVr&#10;K8NvPtdVuI5mikj3fxBkI5HPt7V0l/41vfGStrfinVluJpJC8zSIFGSeoGPwxzWTps+iyTyXVtd7&#10;pkOFjjjyG57kH/P41w4WtWlLlaslsvU+llRjCLb1b3PozS/26/jd4dtLXw4dR03UtPsHZbe6urbF&#10;1cr/AHt+Ru/LOPrXfeCf+CnmnaVqL2mt2OoW824oJbWH7QJSBgDy+SR6V8h/bLS2umuJ5fM2qSis&#10;cZPp1pm62jsDf20hhvA28ttIB45GegA/XOK9KU8RUqJqbXoeZUwWDlTalBH6L6T8aNT+IGpyahHr&#10;LfaDiXbM2xipGc7fTH4V0GoeL/Etz4bktorb7YVRisUbYMmOgz0/l0rn/wBkT9nC28P/AA40Sxv9&#10;0z/YoSyzP8zSOu4gA9AM4wMV71q/w203RtPW5SOKLcMeXuBJ45PQY5r1sHluOrYdzlJ26t7nyuKx&#10;uBoYhU4xV1seRaENunx2VzIzuuf9eAW556+2aXXb2z0SzXUNQWSWMyHy4ISAXA65J6fgDWp4h0uA&#10;amRandIpwrK3v09K43xjc3DWjPcK8uNoVcZOPSvLxyqUsO1HVrY7MPGNWqm+p518Sfi1qGoWl7YS&#10;XEdvDtbybaG3G1Mr14xkkZG4kkHkV8T/ALTH7WeseBNC1CHwp4hbzTH5Xl/aGWGU/wB1l6Seu08c&#10;V9F/tI6l41vPDl5B4K0geZJbyBozF+8cjPyrnoSOn1r8q/i74p1HxnrrR3kVxbrbsy/Z5vlYNnB/&#10;UV83kOV1c4zPnxUny03r031tbsfRYitTwOD/AHa1ex3HwD8d3HxI+I2qal401Q3GqXAWaFyfLUKG&#10;GVRF4xznAAAxmvrLwb4khgS30bw/a+ZqE8ixWrRxHzZJCcBUKng5/MV8R/Cv4NfElvFFjrukw3Om&#10;xqodb64jwCDwQAcbsg49K+gPDll8XPDmrQ+IbTXdHmvtNljudPEm+KMtGclZQmSMgYGO+M19hmtL&#10;CfXIuhNLS1u36HLl9aosK1OLvfc+9Pgh8Gra0ls7mdT/AGkW2+XcRqBbNu+bHXp6k/hX0Bf+HLWO&#10;DdZBV3IoknYfNKcfe9vpXgn7AHx7uv2j/BeqeM73wXdaNc6dfrp9zDeTCQGQIHcoRjK/MByPzr3L&#10;xfrxs7B7aOfayjCt2/8A1V8zmGY/2fGcZ9DhlCpiq6szzf4ieIpvDEF3aaTcqskybbhm+ZXGehHp&#10;1/Ovib9oPwxpniLU4bu/kuI3tbgss9kwjlGAflBII6+o/LrX098TtRnljeZJcgkhmfgZ+v09a+d/&#10;ibf2cayT3Mi/ewqbup/P/P8AL4XC8RYz+1IVKWnLtbz6fM+qo5fS+rOM+p5b4Y+J954d8Nw+Iteu&#10;HWS2uFS+WbgMFYA9OvHIr9FvgB8ObHxVJDqHiHT45VuFEdm8YAhiygbdJ65ToTnBI9a/Kf44eNv7&#10;ftT4O0YK7PIGmCgbQB6+nOPyr1b9j/8A4KN/G34GaxY+EfH2hSeMPD9rai3hhtpFhuolACr+8IYO&#10;qrlQCMngbuK/bsmlHERWIrq19beR8bnFOpy+ypO9up+s1/N4A+GmhSX66VF5cfKPHH88hxjjjge/&#10;8u/iHiHx3HretXGvRiNGmfYIlbBUY4FUPGH7V3wx+N00PwusvETeG9TZR9rs/Elo9nJGSits3nKA&#10;4Yd8nqBXhf7Q/iTVP2d0/taXxNoF00Y3abp6al9oe7bHy/KvIGeSSRkAivZxUaeKlaFlFbHiYPDV&#10;KWs0+ZnrXxo8feNvA/wnh1PQbeaGTUrkwLqvl/LCecRoe0hX5gx6DpzyPkzVbq1FvNqutazIkEaN&#10;JdXF3Jknkk885/r+lfO3xK/b4/bGv9amX4gXVhqVlZyM1r5tmbe3VWbjy0R1XPI7Fsda4bXPip41&#10;+MGpWt94wv1aO3bMNjasVhRs8naDyfckmuGplM4yU21y+Tv+B7WFx9OnT9nb3vQ9H8beOtV+KuqS&#10;ad4WuJrPQrWYoZJEIe5cfxY9PQZ+vpUug+A7mG++2W11+7jhL3EjjAijA6ntyeB7nFT+CdLglsFV&#10;4flGDlR7fWvQdK0Z5dDktoxthZleb/bI5Ck+g6+ma4q9T7K0R30483vS3O6/Z80S0vdSt5LaTK7T&#10;/DyMjvjHP0NfV3gv4e2et6Wuh6nClxDJGqMzHLIv8IVvx6V8tfs1apo/h3xCtle30EYWbCqx25Oe&#10;R/QV9geDb68gupJbRjLGv73zETquMhhjtj+Vc+Cqe/ZvQ48fGorOJ4WPB7+F/iHqXh4pJ5drqDqP&#10;M+8y5IB9OnfvXsPhDwpp97aCd4F27D8rAH6fjXEfH7XtHsPiJZ3LyKLi4s90u4Nyobg56e3Wuu+F&#10;niQXFxDALxWi+Y7mk+9x159q8upWlh8Y4dmdLh7XCqfkQ/E/9nv4J/FDRWtfiB4Lt9QcqViufJC3&#10;EXT7sijcBj3684rzjw3/AME4/gZZSLaaJHqsN3cRuLHUrjUPMEcmCRuXCqVyAOmce9fRZtEuoXlG&#10;3Y0e8s5HTnBrl/jHb+No/hLq2kfDC5uhq1xpsohaOZUdTsyPLYg4bPQDBJ6HmvcpyqVor8u55Uas&#10;o1OVPdnxn8PtROnapPa3hjaS3uJIy0eMblbafw4r6L+FHj0Wt2L7cvmAq1qvl8HGMDFfGnwv1W5t&#10;0ksry5YT+ed3mZ3Bu+T1znrmvo74PmWS+hvFd9qOCzt0HsvPJ9a8OFSpDEe69mfSYihGpR1PrGTT&#10;tP8AGnhdtM1l42iuMhoZOVSNuoJ4/X1r8UP2wrL/AIRr44+PvBsGoC4t9P1hrexjhULGw7KeMnaA&#10;O/O0561+rHi34oLo1qtnBfJHGsZmuN5HyL1x/Wvyi+LWrv4p+LfibXftSXzX2vXFzHdQ52sGJGBn&#10;sBxX3mV4yUo+8rtL+vuPlamElTur6M5v4ZW1yNNiW4UBt3Q17D4OjgSQDb8rY+Xd1ry/SJktbkCd&#10;9i5yPlzn2r0jwZe7wrI2705614efVKmsu562WRjGKieweA/D1tevHcWsSmRcFVz3zX1N8INN0W50&#10;hri8Ro5IY/M2qn8q+ZPhjOI7uIxPu24J29hX198GNPTV/DtyLJ2Mv2cfu17jqcD6D3r4nAY51sZy&#10;SZ7GMpxhh0yXxF8LLDVLCXWdN0hIbq3UuvkLtE6nBOfU/Xn0rpvgw9kZbWDfGIZuPMGBt9setWPA&#10;Wqx+A/FN7qPxU0efUNGuIc2v2e8aEwntg4IJ9jx718YftU/tCeN/E3jLVNA+E+rTaXolnqD/AGc2&#10;022aUejFPf0NfRVKdJOFZWTvqv67nk0va1YypO7Xf9D7p+IHjvw38F9An13xPqMcIhBEaMcNKeyq&#10;P4icV5R8LPjjefGbWbrWJLSSBY5tsML87Uz1z618XWfi7xZ4snguvF/ifUtSkjj2xPqF9JMU9hvJ&#10;x9K9h/Z48TX/AIe8Y2qx3CiG4cRyrI+Ex6/UetfB8T5hXxTVOGkU9j3sty2nRouUtZNbn2/4VlLX&#10;qw6fftI3Vicgfn1rurXVrieVYpLnesfEeW6V5H4a8R2/hd47qR42EhBXDcEe34V69oFnp+paSnib&#10;SrkTqyfvLfcC0f616GR069am4UtJbtHiZk4UZJy2O28NSaemkfaLy9aPHJ/dkjaPoK/Nn9vz9sRP&#10;Gnxyl8M/CzUY2s9DDW1xqG3PmT5+dVz2XGM+ua+oP21v28PhV+y94EuPCDl7/wAUXlmVs9DgJVl3&#10;KQJXOPlTI698cV+S+m6vcaprE2sXtwPMubh5pGVjyzMSf1J/Kvr6z9phFTmtt/U4sroOOIlVel9v&#10;Q9q0+XxX4gj+03Xiaa4kk+ZkeQlfp6Yr2j4R6X4thFsTBu2svzrJtI9ehr5/8C642+KVZj8rdNtf&#10;SvwT1ee+8mOO4LOyjaozXxWP+p1a0YzifaR9pGk5RPo74caRPcRxtGCsjY3buc8V7BB4ah07T1iv&#10;LhQ0yZwvavLvhxqtwBHbNu27v3zMx/xrvjeOZd1vcLJ8oxgk7Px9a+kyvC4HB4V1ad5NdH0Pjcwq&#10;YitiOSWhLpHwrh0q2m1S2uvMaVt0jN1P6/yrkfFuj2k8rQ3ZCzbvkVuoHr7V13/CTatLA1paSMF/&#10;i5PP61yPiq4KSrPPIu5Wy2e5r6alisLUopU4273PDdOsqj5nc8i+Oei6daeF7y4kBDKpIKtjPtX5&#10;5+O5PtWv3k7H7sjBec8A/wBa+4P2qPHT2nhi8Vbldmw/Lu5Ir4H8S6w80tw4b5pGOTXtZHHmUpLZ&#10;sMU5Rgkzi9UkGoSySq/3WxuB44qVLcrZ70c9P85qiz/Z5nieYr83Kt1Na1sRLYhV2+jd6+qj7qse&#10;RvdlLTnVi0IbJzljzxUt4pFmSQDt4OPr1qCAIskixsueuKdcXEiWzAfMapfFci/u2KM+xLQbE+7x&#10;+OavaddyRzxsX/hwQuOKy2ee4gUKvy+Z3HvWtBCrNDuPzFsN15q6nmTD4jWtJppw7se2MetVdUSZ&#10;NLYuDx94+9a2nWUcBww+96/0rN1MrJb3CB8LuPyt3rCL10Npq6G+HtwWN5B87/d/wPNbWuWsrWe8&#10;PuwPU5NY+jqIrOFlP8XT2ra1C4EtiEJXO3K+wxWc/juaU7KlY4PX9VuLfdGG+oJ7+lZ+kzST32/A&#10;HzE/d4GBUvimOdJGKrgFs9Kp+EzIsuWToSW/wrsj8JxS/iWN+7RzCOPur8o9Ki063+0ys20cDrVs&#10;Wzz2O5BzjP8AOqbP/Z7AxtjaM7e9CfYfUk1K0kj3SwnLZx7VN4flufLYTNu3c/eNRjUkvtwUqdq9&#10;RVvQyibpQvOKT5ti48vNdGVrUBLuFX5uOg6fhWDqllcR2uG5ZuOfQV2V5amQeaFAPXHqK53xDvQe&#10;Sq/d7FeD+NXGLMp9WL4WhKWjF0X/AL5qLxI3luQo/h6etP8ADUwkh8vr/eOelM8R2r7d2zpzuzV8&#10;vvEc16ditZMZLUMikNtJ/KoI42cu8p9ulanheya8Lptz8vT0zUniLSmsrRpIMev6UO1xxjLlKegx&#10;RW6ttGd/PPWupuQ8cUMPls22P3rkPDJa7vFUnaM8ndXVXlwpk2oi7VGBnH9a56kfeudFN2ifX1j4&#10;XcWK+JfDWu31u0MG28uGugpVVRTM+WJGXaXCKOuOcVX0bwppfhvRtZ1HUfBunxhoM6TFrV0ocAxq&#10;zHOAZH+4doxy+BXsH/CpNE1pTHq99p+5IYreLS7NVt9j5zsDN1YA8nknI6DOdFPgFqdjo9xonjDQ&#10;luGsbxX02O4U7TJvUujOvBGwY5/TgV/O1HIcxxEH719VdLe17203/wAj+yq+eYWnpKW/ydvw2PBN&#10;C8MQaqkOra3rljaW17HJD5NrpIV0tlKxmWQKV+X5QSecfMeTUvjXS7Gwtp38NaJZw6YtrHEbWezk&#10;8y6jLFhcoQpKR+YWAJbJAC84r3HWfhl418WwzXOpwSQS6lCuj3E0Vv8AJbLkMvlqmN4fJyBzxjBB&#10;Brzu++FniCTQbm4v9Mt57OOWKxs7rVJTBI0UUoDQouSIyerOTwNwBJyK2/snHRqc9bS2nLsv027j&#10;o51h60k+dadN0eew6vpeoSf8JFe6lptvdWNj9gtY57XaupZyA43L5abAVzkjgZzVaLTfANr4M0wv&#10;421X+1mnZby1t4wVjizgCP8AvDax6kDIYYOa9J0TQ7nw/wCEtTm8B6b9ogt5DM2pXVoix2TSQMHh&#10;iEpYswz8p5OAzcEirHhnS/C+mXGm65r2jG1vrDTbeWz0lfIdtTvyC6yTNk+VGokB+YgnIwBtxUSc&#10;qMno1r5dFp95vLMIayje19Et9tmrHEPovw1vtD0/SFmvPDgt4XW+vbqAH7RIWJRWCfNny8jHyjkZ&#10;45NjxL4XvPA+mRw6TZWmoLp96s83iHRrvytqhCRBGXHyyEHcdueg64pH0PVLsXXjBWOqX0jGe8a5&#10;hfy7GTLfu3ZgMy/KMLyBj2rN8R+IdZvtJs7DxLotuINQkWWW6iK+bLEhKqqj/lkM7u2WxnoMVkoV&#10;PaKz063OiP7y3K+uqf8AX/AM/wD4STWvE9t9v8c+I9Rm01ZxJb6XudlmYLgEluMdifmJx2zms3w3&#10;rXiXUrTyrm4sZIdFs55LddSt1aOENjLY2nJzgLnPUDgV202k+ELbQ4/GA1ZvselWHkzac9wRM9zL&#10;vAjQsrpsHPIAyc8g9PN7rxlP9ih0nTtJjWG1EjpIygyLI5JEm7A24G3jkcZxnp2YeMa0XyRt+CR0&#10;U+STahEhvbbUdIlNpHHHHNeWzS6hDcWSyFFA3q64U7VKMDxjpz0FZdl4htjZroOrIq6dGDkIrLtb&#10;afnIX7zE46nt2ya0NWs9Z0jWIv7a1qCK7liSdryO6894hzhCUYguxGdpx/DkjNUZbCwj8UXFhfw3&#10;F/8AvHH7ptkkzEEqxwW/iOTgkn1716VPlceV66X0NeVSiR6jNJPpMeo6vcf2hE8mJHt1KG3+TCk8&#10;Dtj5enHrWHcak8V0uoJdrJJGylTIAQ2O23uOK3tPguhfyRXug2M1vthaa08l8ovybSGTdtLbuc5B&#10;PpwKxpNP1bQbmaz1HR5I55/Ng+ztCQyP6jIwcMMcHPFdFGUFdPf1MpQitBj6leXDNe3EMawyHLxx&#10;rgDj0z171qyS2cax2EkKqUw20sTn0yOnTHTNc9q0b2epf2Wm1YoyG3ToYscYONxyfXrz+lPs5LVr&#10;dl/tHfNGBtXPy7R8xOT29q9WjUUbM83EUeZaGnPpMRjN7pxZnP3os/yr6K/YA/4KUfEP9jXxSum3&#10;Mc2q+Er+4UaxoM0hZhzjzYCTiNxyemGHX1HznpupFSfMKM+35trDPPQjH+RU2qW8WsWm+FAJF4Xd&#10;0PfPTrX0OAxdTDVVUpuzR8bnmVYPNMJPDYuClF/f8j+grwV8Q/BXxi0Wy+JHgjW7XUtH1a182yuI&#10;W4weqn0YHIKnkVM9h5mn3SW0zKiH7o5WvyD/AOCbH/BQDX/2TviHF8P/AIl3E134H1icLfw7t62M&#10;jED7UgwSAv8AEq43A55IAr9lfCWnaLqlmviHTb2K60+/hWe0uIJMxyxsMqykcEEV+m5XjqeaUebZ&#10;9UfyNxhwniuFsw5HrSl8MvLs/NGNDol/rOjJGiR8MMNz+op2r+FIHkt2vjuaNcbo24NddqTR2Vms&#10;VmEVQvAC1y/inUZo9NWZCpYNg7OtezCnGCPkIvmZ5r4q8A+GYdUu5xbM3mL82ZDiuO17wd4Tu4rX&#10;fLJ+7k+9u5Fdr42uTbymYlv30f515Xq95e248vznAMhKg9vY1jV5OqPYwtG8UXP+FcaSWmSLUJth&#10;bIXzMEV1Fl4DOnWVokOo/LtG8sMg/wD1yK4ux8R3incJFYrwQWrsv+ExiHh9vPhXakOdobkVhFU9&#10;XY7Pq9RyUV1PG/jxrFq3jK4SGTzorW3wsnuc/wBK+Y/GN23nTTMPvMdoH1r27x5r9ref2lfzDDTT&#10;Nj1x0FfPvjS9SSXy4ZF27vmbd+lfnGfV+ao9d2f0pwNgXQwkI22SOR1e7e1nW5j27kbcvtVWPXPF&#10;PiCO3tvEmuzX8VrHItjFdT5W3Un7q1B4ouwf3aEN/P6VhQa2iP5Egbay5X2avjKzcm7H7Hh6cVBN&#10;rX8jptMW3u5ltdXm8m3BZ9yxZPTtWx4W8+CbfDb7VkyhmkjIMYPGeO+K5nQ4Ibtlmmu8SKw3RKpJ&#10;C+v+eK9E0y+SJLewsrTa27fJNJhTgen4fWvOlHmny73NK1bkjZHV6Zp3hDwhqNlL4k0HVPEWjrMB&#10;Imlja+SuMjkdD6Hmr/h/wXd6WssmmBrCzkvJZbWzjkY+UpPyg56Njg+9dL4Igt5ILGXTr1WV1xIy&#10;qDtHQmvRU8HBjFdjT0WGQZ+W4DEN6nvXrYHK/bNOfTbv0+8+Mx2cRwtR6u70eumnl0fmUfAdl4U0&#10;oDWpbO8kuJLfyVjVUaMDHLZbPzZ9c/Wjxp4IhhjiuNL1Ca+juLdd0c1qE+zNk5VSPvD6+ldlpnh/&#10;dZrYvbRtG3Ksy8n8qvQaBBYwQ29zazNFHGWSOVjyM8gH0r7GOBToqEorTZ2PhpZty4r2sZP0vo/+&#10;GPmX4mfD4XWsWur6vpKTRwsFSNcHfxyMEHJx0Ncr4u8B+GtU0NBY+dazRw7HhuJt5ZQ2VRVI/dgZ&#10;6g4PNfTniXRrb7PKT4e326kNCm4LKijqFYdO9eP614VuZby6e2t47ZY2+W3mm3HB6nd3618lj8ud&#10;HENvr/Vj73KM7eIpx1ty+Z4vJpelWVu1jfXN5Lbm2D7fMx5c+MDgn7o6cYqtquiBNIlsZL61hYLv&#10;eVYsrNjG0R9cNg8/5x6P438LjTpYy1rH5pgyd0gYOCOOPXqfWuS8V6EdR8Mw6/qd7DbNb7bW3jaA&#10;qDz1JUY3Dua+dxFH2U1r1PtsLi41IpnKXOiNbRroF3cr5NvF9p87dgRFgCQB6n35zWppGtz+KbS2&#10;8K/2fHeGxLNZyM5Zt3Xb05H+zx9elVL3V9TOpjVLP94IYY3kW5k3rIR0z0yMjj2qtLHc3d/ealJf&#10;rE0lrLItxDCEWZwPuIOPm/r+dctSlyxV3/w56SfOtSuut24vG+36LH5UEcsTqtqEk81zgkhShGOC&#10;OeMd+lUfDsY0HRE03W9eXT1G+Tzre3MkjNg7UYg/KT0x07k1J4Y1aWR11pdAXULTScvdGRlTzIj1&#10;XpncCeuT27VieJ9V0zU7pv8AhFYr+OG4w9xbXzh9rDoM9x/nJql71b2aXz8/+G12Nox1aNOSGztd&#10;M/4SV7pvtVnIojmiwFMhOQWI9VPX1HPWsXWtM0DS7tnl8Wtql00YEhh3KqF1yfmOd2DweKn0y606&#10;LR/7RjeR445EF1pceWWRwG/eFMgMPxyOeaxY9c0T7VO6QNHJc24EW5jGttJuzkDDZAGevXrW1KnK&#10;U3vZf1Y05WVtXCXcdq+l3cazwtL5tw8z4HPygjHyng4wTnI6YqtbPaQW0NnM7SrMFa6lVsEyc8jj&#10;gc89altdc0zThGbVppLwTN5pmVTFI27jA6kEevSi0bw/rFtBI1o0TfaJPt1xIwWJSR8oXqcc966O&#10;VRXwuw5L3bFLxBpF7Y28Uc1/b7VmKxvDlvO255yOoHSoI9ThHh5tDjgK3LXnnSMtup81SBjnGVwR&#10;nGcc1YtLnT4byK81K6Wbc2zzPu+UQOD2PbtWTqGv3Uc0l3pMgTzJCs0e7cxPZiSOnNbRo+0tGS21&#10;vtqczijSuPFBuvBUnhLyNscc/nfaPs/zTN6MxzgDsRXIatZn7P8AYb67l+y+YHkELbske2ccCtNt&#10;YNvpclvcTMzeZkx72xIPQjpx6msXxBqtjeWMKQM6XCj5y2Qu0jpz156Yrop0VTlaK3d/mc1Snozn&#10;pptLtyUS5uHSRiI1aTy1x6tyec896xLu8V7IWwh3TrI26b72V/8ArH+dX9Sy6iOCBmbvtXP+TWQ8&#10;u0bPL2lfu7V6c17dCilqeZUgpXRTlkYfI6fd4+U8mn2l6I3DJeN8vADL09ue1PlEk7l5tu5uWZVx&#10;VK4gdG+RucZPoPrXqw5JKzPExMOXQ2V1ry3UbGPG0sG4J68VqQXUQtvM2c9fmPP51yIuHhZizD7v&#10;3f8AD3rTi1VTbpEGVvlx8vU59RTnTcUeVKPvNjNbMZ3BN2O3sayBLL5rKx425rRu8mHeOO2KqxsG&#10;DCUKOPvd61pe5TOHFRjKJLpQV7pT52NvevpPweYNS8Cq0t/5LLGpV93Tjoa+ddMsQ1wg27fVq968&#10;HTWsPguVLsq0fl9F9q6MN71S6PjM1pc0XFnonwu+JGpeHr6I3+oK0ClRFhvlf8z2r7L/AGf/AIlp&#10;qJgmmuFSNsbtre31r83vB+qibXIJJbiSXT7dvlRSeD+dfU/wC8cw6dewRWt1mGRh5cTNyT+dfQ4H&#10;Ecs0mfmWb4FSpux+jOjPY+L9JWSWYLDGv7vbjEnFaTaUF06O41i7uLWGFsw26t97B9B1FeZ/BPxF&#10;dXlrFdpKrW8YAaFvWvctAEGqQfbr9BIoH7mPGCnsea+hnRjiI3PzvEQdObKVza6z5Vrrd/4mWK3V&#10;h5dmqhVf2PUk12Mdt4jmhhvClvb2vHmQgZZx9azZNE0yz0z7Z4qg3SMx+zxR5P0wOxqW6vopNKhu&#10;tU1aaNcgw2qA7jzwK4XT9jJ3dtDjlLmNe+nUMq6XobKFI3SNxj3+lWpdRUwKr6mrH0jXFU73Rprz&#10;SobvW/En2ddwMMaHYD7Hua0NYtb46dG8LW0MfA3SYJk/HIraNSWsvIxt2MXxR8PNM8R6S0mrqpZv&#10;usy8/wD16+afjb+zV4e1uOa2utJXnO11j4NfVuqRXX2CP/QJNw4BMvT6CqGp6JpWs6VJp13bFz/F&#10;ujPHtzWkpU614s6sPiqmHldM/GP9pv8AZ2sPh9qbzaa3kpJJjDqApb0B6V82+IPD9/YamYbqJtqs&#10;cMucGv2Y/a3/AGTrXxr4SuJLPShLhCWYLntX5YfGD4e+Ivg94kn0TWdNe6sWkYRqynfFyemeuPQ8&#10;cV4FXL/q9Zy6M+0oZnHGYeKvqjjvDVnAZQR3+6d3NWdZ1GG1jwZML/d3cUsuk6jbrHf6VMJbeZvk&#10;aMZwPT2Nc/4yivxbtMzH7pz7f4V4zw8p4s9qNaMMHZFzTNQguZdqAA/54rqfDtvL5i+X03YPSvI/&#10;DWq3UeobJpPu52kg+3T869f8JSqYlfevzYO3HTpU5j+7jZE5fLnkfbP/AAS5+HEesfE+Txhc2atH&#10;Yxjy2ZeAx7/hX2/8Yb6RNOkdJvLyvy4PbFeF/wDBKHwbb23wiutdbb5l1dNhzk8CvXvjSusW1s8c&#10;9tvjUHbJu/Wvn61Op7Cz2Z2RqRqY6+1j5p+JHit7ndAt2rbGyWOODXlXxF1CxtbSFZ7lpGuFzIqO&#10;Tt9OAefpmuv8d3f2N7y3eEN5khZSvHX+f415T4jiuLqCSWSQ7oxjypJcAZ9QTXkxjy6M96mrq5mR&#10;Lp13o90k5EZJIVpBz3qTQPLsbNbq3t/MaMAMzN+nX9aoW8R09lKSsWmVSqL/ABe3BPH51qafoGpX&#10;Vs0V1Eqyfe8ncenvitLcyNr9zU1F2vdKW9nljLMcptz8vH19abpNs+uTq89zHGsajarSVMdLjl0p&#10;UmQySMGG0g49cVS0/RNfsNPM0WI1WThf7vP+FY8vLZhFp6HZ+FL4xu1tLqSjbx5ca/yFc/e6Jep4&#10;rYxOq7mO1m6jn610HgKO5877N5Z87dlvMx+f+c1c8U6S/wDaMdy6LvabKrtwP/1U5RvqiYz5Z2N7&#10;wXFLb6esF7ubau5WbsM+n0rVsNbguPEduXkCqj7QyqM4/pSeF9MkkgDzu0i+WoVt/wDKpbXRUTUE&#10;vMKvlyfwj0rejCUYo5KsouTPX7W8jewjWC4XLKMcj8a2PDM89tLjzx8x4dW6elcv4aktYbeCQfMu&#10;315ra03U4ftTMsX7vdgk17lGW0jxakdWj0zStz2RlP3mxyzVrQ/6HZYYgt/C3rXP+HJ5NXtEMUiq&#10;sfDVev7wtiMScD0Ne1CajBM8GcXKo0bWjlrhNuO9aksY272b6Vl6EwW2Uq3J64NaEsp2csfZfSto&#10;v3Tmqa1C1oo3T5/nV7VJfIh9TWZoju8mUHGe9X7t45Y2aT5tvpVRl+70Makf32pNp20Q73/i9ajm&#10;mzJuC/NTbecCIAZoc5fezfhSb9xWBR99tmhpcSMMnlvWrW5QdhNVdMORuVvlp9xOeSla05KNM55R&#10;cqjRo25AXA79aeQSciq2lNJt3MTz61dkGFBzXRD3o3OefuysJAoDYFSOoDdarws5k61aK7RhjVR1&#10;REtHqNfBXFMhJDjBqVgGGRUabEk6kZ7VMkOL6FpTwOaA+ZMZoHKZU1GoHmZzVSehEdy8IlYZFRNm&#10;M4WniQlVINRO2W61VTYzhfmFZfMTIqMIQPvVYjiZk3D8qjcBRjisJU3uaxn0CIhvkasXxf8ADzw5&#10;4xsJLHVdPhkSRcMskYP9K1oMxzfNV3Z5kOQOaIxjUhaQ3UlRqJxZ8cftAf8ABODwR4itZtY8KWKW&#10;t0qsytGMAn6V8M/FT4R+KfhVrkmi+I9NkjaMkRybcK/b+lftI1urIySKuG9a8x+OH7MXgP4yaJNZ&#10;6xpUTOykK+wblPrmvIxuWurG9P7j6HK88eGny1du5+QlpIA+d/8A9cVftNXiHU7TuzivVv2nP2M/&#10;HHwJv59S06ymvtJ3ZWResI9G9vpXhLCaW6yrEL/Eu7GPxzXk04z+F6NH1HtqdaPNB6M6Sa6+2DeB&#10;u2nP0FaWhypbxh2B+Xn7vWsHTpWU48zdu6gNWk+omONY4h/CDk/hxU4ujKpS0NsLUVOrZmt491F7&#10;jTY9QWbc1q4eJhjgcf4V91/sT/GO18SfDSx1HzcFYQsoZs4IAGa/PDUNYa40ue0km4x/EDwMV7z/&#10;AME1fiCJYtQ8GzXZ8uN98a5zjPb8DWeH5oU0+x4+ZU4+1a7n2vH40VPibG5l3RyLtX2NZ/7Rn7OS&#10;ePfFGg/F3wZcLZ+INDullt7jHDofvRtjqpBP864+W+fTfE8N+szMsVwrHc3v0r6O0y4t7/RoZAys&#10;jxj8eK9ClTdanKLep4uI5acovpseY2/jjwnqHxR03wv4lH2PXI7fzLSZf+WoAG5M9/WvZIwrW4XP&#10;OOvrXyL+2N8OtX+GXxZ8N/tQaFJdz2ej3Cxa1Zo5YJak8yKPUZ59RX1F4D8ZeH/Geh22q6HqUdxB&#10;cWqyRNG2QQRnNaZfKUIyptnNjOWclKJS8XQWWsL/AGbqcMu1W3L5MxQnH07VQutswgtYVVVU4Vc1&#10;s6/YsW80jv1rKFuq3sckh6V4OKliJYjkltc9HC+zVNSjucn4y+NHgD4Za1pvw9u23X2qSMzGPH7s&#10;f3myc8npWDqWreEtK8QS6rr/AIn0+3tWXcJLq6Re/QZNYfxM/Z7g8Y/H+3+JllrsUzQ26wzafMx+&#10;XGfmXnrzU2sfsp6NrurW+r614T0y4uLeTf8AbJ4DIyj2y2B+RredLBYtpTfw30SNadfGYW7prWXV&#10;ux3HhzUPDOsxf2lpF/HNaqMtdK37sD65xXZaFe6VNameB8L/AMs2YY3+9cmPD3hTw9pkMOryQpBb&#10;qPItFfqw7kA85ot5tW8WzqkWbW23YjiT7xXPWs1jo4WryQjvsur9exrLDzxFPnqS9Xsvl3O4mnMs&#10;Z2t19O1WtC0W3mY3l393tVey00WtqsJOAq4+tTf2xJBbfZIXwvceteip0qdRVa60XQ8mpzOPJS+8&#10;tLpKW5afaG3N8tSTXogsv3ChWU4rNn1maOzKBwvfFZ+keKLTWr6XTWul86M5aPdz9a0o5tgaNVUY&#10;OzlsvPcx+p16kXKWqW/oaF55mtwXOlajAzQ+WA0g45PPHuKwPGHhbw1408AyeCPiWVvImkXbNEWR&#10;m2Hcj5HKtkdv64rT8QadfXVlNa6ffSW8k0e3zI+o46jPGfwrl2W9t1M11dtIIf3arJ1OOMmtM0x1&#10;LC04Siveejvt6muAws60pRcrJarudZ4O1Hw3498HyHwfq0F9Z28kthK1ux+SSImN4+cfMpGDXC/B&#10;fwJrfw31HWfAd5qjXmn/AGz7TpckmfMVX5ZG9war+HvjVafAjwvqmj6t8Pru502C5uZrP+xYfMml&#10;mctNsKZzudicNgjkdKsfsr/EH4o/HT4P6Z44+LHg5dD8UOZpXsVh2MkBkPlo/JwwXaDz1Fd2YZZl&#10;+YUaOIw0rztsuqtqvL5nJhcZjsJKth60bQet+2ujOy+IC+IdC8F3V54cNsupLsFu91GWRMsAWYAg&#10;kAEnrWpaF3tIxdPG8m0B2i+6TjORUOuXV/aQquqQFh0XzFBp1rpsUOiHX21LaBwsQbG32xXh+zpx&#10;rypQTXLHVNpWS3fTc6r/ALmLlbV6Ndb7Ib4jn02ws3nctukXByevFc2fEEEiRra3fl/LjcvBrQ1K&#10;4gv7R7a4k3Z9axfg/wCMtBtr/UvAvii1hZo5sRtMoyFb7p+h5H1FeXLMadXMIUVJQjPS779n2uej&#10;Ro+zwUqnK5OPTyLHjLRo/GvhK406e5b51zHIrcqw6GsL4aeEviDqOgX3hfXlh+xbjHHNI3LEchwB&#10;yK4TRP2qvA0HxC1T4Z63fwaVqVlrEmnx2V9cCJpplCkhFc5IIYYYZDZ49/RNH8fyNcO2nSrtdgs0&#10;fTY/GD+I4/CtauHy2pmcZYhSjNJxdnpJba90dMJ4yngHGjZxupK/R7mDezXvhy6g0nxBpUhhtZmS&#10;+uIZPntuPkmX+8DnmtDS4zBrkmjxXys0mGjaWYKrjsQSecjFbnjnTk1a2nvrdWZrqxaC5SNuWUcj&#10;Hv1H4iuNtkF1o9rqUU0cnl26pFdMrBQRzg4I+uewPtUUsup4PDunG7jGWj/u9NfTQqOJliHd6OS/&#10;H09TT8TWd5oM7XktttXqyMnf60aNqUGpReckvzDoq9q5rUfi9pz3E3hCeaO4aOJHkdpGJAP93JJO&#10;D1OSOwrH0z4m2em6qvk6ZDtVfm8tmG4ep/8A1V5c8Vl1PFe5UTi9090/kelDC4yWH9+Pvd/I9Sig&#10;uJ1LwQM2wZbHP407RLtIddhfhd3ytg9ap6J4li1S2UQzRqJFVtmQv8z1pviq60/QtKm8QX06wx26&#10;lmZm29Oc59BXoVKMcPavTltqzyeapUbpSWr0PmX/AILEeMdJ079m/XvBqsZrvUJrK7ZUUfuIluFI&#10;c5I+8UKjGfpX5S6ei2uozWFzd28h3AhrWdJUbgHG5CVOM4ODwcg8iveP+CjH7RV78bfjjrWr6J4w&#10;kvdJt4YtLjW2uNsDLF8xUKDyN7Z3HOT3rwHwvamHU3s7jY00jbIZI2DIB/ssOv4da+flTnmGIqYq&#10;S0b93ul5n3eWR/s/CwoPe2vqd/pvhye8s1nQ+Yrru+XP5c1z2r6uLK7b7BNtVH2Ltbn+ddpBPe2P&#10;h6S281t5jO1QckDFeTpb6jLrIsruJgwk6Vw04/vGmz15y91HfeDbXVvE17BZ2dpJdXl1IsUNvCpZ&#10;5GJ2qqgdySPxre+GPh/VPiR8fPDfwah02P7bqOuQ2X2O7uhFv2tumVuCVIVHGCCc12H7Lt7o/gn4&#10;pR/FvUPAZ1rw/wCC9OfUdd0+GRFfyFXYJFEjruKyMrYBJ4z6V4/4l1r4oeGv21l+JX7NvhrXrfVo&#10;fEhv/Bul6lpbSXUayqZI0aHc2QY35+Ykrg5zyPdw+Do8iqSl128jyMTiKrlOnBdN+lz91fBnhvSv&#10;DlvCjhla3UDy16Jj6/kKwviZ4tuLufyLWVY1U4XaN2Vry34CaD/wUH+Ivw9tvFv7Qfibw34emngV&#10;pNL0DTmFwQw6zGRmCn2Q8E16JoHwf1LTJF/t3VLy8jJO5p2yxPqPx/Ct80xeYTjHC4Wm1F9dvvPj&#10;cNh8NTrSrVqiclpbc5mBXvVlb7XDNIFXMgGCG6jHTp71matocAgVln37ifO+Q/Lz0znmvX7b4a6X&#10;ptk7x2m1Ml2aTnNeU/GXxLZeGrOSKy2s3IjVFz8xHTr264rhdGWDw6eJavY76FdYqty0UeM/F/TL&#10;O3WNLm5ZPOfy42wNu4jgccgnpn2FfBPxh+Dngmz+Jt34pn0WO6e2k2RtdSFipyflAORwx6nHXpX0&#10;98brrVvFEztqtxetax2UsdvE/mLG0rEfM6jBIBAwcivm2HQ/Fms6rD4fvbWZZCyp+8hbA/2j7dea&#10;+cqYr99zUU1zaaH2GFwvJRtUd7GDp1hd39zi1j7gsZG/1a5+vSvQvDXw31S8SGe7tGbz0/dMOct/&#10;u9TXRfDb4Ypb6i1pfLEGb/lsHO98dgODt49vxr6K8J+GNPNjYpbWq+ZbKVUY4YY4wB2rtw+EvBcx&#10;jicZ7LRGd+xPoGs+A9N1vwo2lSeS14t6LiOLjLKFIYDocKv617jqXw+1LxFF9unRobSQ/L5nDOM8&#10;4Hb610HwY0FNL8NQw3cMazly0hWMLx25HWuu13UYreLYxUtjPHUfrWuIyDA4j95iZXXY+dqZpiFW&#10;/dR17ng1x+zjpOrSN/wkWsXBhjdtttAqhmyDjlgRx9P/AK3JeOv2HPgR4j0ya0vNE1COaZVAul1a&#10;RpI8Y+7nKjpz8p617xql4zszH7uf4elY9xI9wGQv+JrClkeU4fWjSV+/U2lmWPl8U2fmv+1z/wAE&#10;8fD/AMA/DkHxH+H17rmoWM2pmC9tbtUkFqrKWDtIgBwWGOQOT1ryvwv4WtbezFvd2vlqx+aOMYZu&#10;O59DX64ancBfDmoWFqY/MurKWKNpoRIqSNGwVircMASDg9cV+ePx+/Z38YfA8Qatq01vfWN1IYo9&#10;Qs1bakgGQrZwQSM4OMcEe9enaVFJttnTg8Qqt4y/4c5m20aztjG626yq3Ls/zSE+7Nk+nX0xVTWt&#10;CtbiVr5mjWNm3FUQKB2x+XPP9arz+KI0tVlwp+UFtrfmfz/KoH8UNc2cyMy7WXrwen4/Su3C15VE&#10;ddaiotWOH+LHhzwh/YEy6mkaxlW3SNwpP+NeDWmjaUdUTRtJu2VI5PlZiSrr1r1/4owQeNY5NLvZ&#10;cQxjeqr1dvT247nivH00+DwldfbY0k/cS/Ku77x9c9P1r2sK/wBy0pa9jx8Rf2ydtO59L/BHw9Fd&#10;6TbpfL5wZdh3LjJxgHNehweEbuG1khkVl2sBhV449/WsL9lHUdK8VaClzHGrKIcqEY7m46cdQDzX&#10;seoaVFpkX26do1Z1LeVu68Z4UevSvncVUlKUovc9qjFLla2Z4H4cum0rV5Id2GjuGBZjyefSvsL9&#10;mqW0vLe2ew1Vri6ktWBKs+22BGMN6cnBPQZr4nXUtZ1rxbfapLpEdpDLeubeFWJIXPU9fT9a9m8A&#10;+P8Axd4P01oNOuI4/MU+TdQsY5UPUHIIbFcOCj7OonNmuJj7Sm1FHYftSeKPtnxOsbC006S3NnY7&#10;bi6uM4lLuTgey7fXua7T4cazYWYRdUCLDAojiZhhQMcnr3ry/SvhrqXxHuJNT8SfEK+kkvrhob6O&#10;S5d1dJD8zOpyDjjaT8ynGCK6LRPA2v8Aw8Froni/V/7StbVdr6lb8xtEnRsA8HHOD1P1rPF4WVSt&#10;7aGuuxlGyoqlLsfRWiazpmv2y6RpayyMww29sqVGOQcnr9cV115oNzdeGZILpdjRhXVu4HYH3r5/&#10;8DfEfww9zDr/AIE1eSS1hmGL+SMxKQB8wKHnbz6A/wA69U1f48eCPC3hm6v/ABX43021HkiXdNdJ&#10;u2kcfLnJ59BXtYOUZU/e0seHicLVp1E4I/Pv40+FLT4f/G/XNJjk863+3tcKnmbG2yfPtyM4OSR9&#10;K63wV8SNWtp45NMuFs44wuNsm4Lx33HmuM+Jttqfxo+L+s+MvDsjR2NxPm2eZCu5VQcn2OO/XNWN&#10;U+AHibxH4Kmtk1RreZl+7FL5e4Hs3PTHPHtzXJDBRnU5lJK73PpPbSVFc0Omxzn7T37TGra5dTfD&#10;7wdq27zFxquoQy580EY2Kc8e/wCVeKafpNrAu6Und/KvT/gB+yT4t8e/tNaP8GdT0jUDp1/Nv1C+&#10;sYsGKDGWbc3A6dT+tejftsf8E7PF/wCzVo7eLPDfiSPUvD7zbJPteEubbJwoPOHHbIwfavrKMaOF&#10;w6Senc+cqVPaYjllv2Pj74haxbWxXS9PceZuy8i/w/lXXfC/4l+H49NgtNVuBbTx4DeZna3vmqbf&#10;Cg3gADK5k5fcuTVe9+FV3pyqfshQf89FX5SK5sVLA4yj7KVy6cMVh6nPE+kPgl4y8P65qix2GrW8&#10;gGPmEnSvvb9lSykae3lsz/q/uqp+9wOv61+O9hZa34bvFlspJonXmOeFtufyNfRX7P8A/wAFDPi1&#10;8DNRs5L2W11CxhYeZbzFo3k9twP9K+VqcM+zxir0JXXY7q2ZSrYZ05q3n0P1m+P/AIB0m0+Cmu6w&#10;8FvJp7abMbo8EwfITg+nPQ1+VPh/R7maRY7SPcZfu7hnB9a9m+MX/BTHxr+0b8PG+H+k+BoNEj1K&#10;MLeXkd95nmR90A2jr9TXPfCDwrHcyrLfpuIZcbf4ufTp612ZhUp+2io9NH6kZXRrUaDdTqzm/Ffw&#10;91XQdFs9bOj4hZv3jp/CMdT+P863fAltJLeQh2EbRsCNzYBxX2V4L+Fp8cfCh/BN74dt7pNwkMt1&#10;iPC+gJ69unpXw149uPHvwg+O+ufD3XdKeSx0u622t5bYfzlIBB+U8dfU9K8fO+F6mJpxxFG2qv8A&#10;P/M9DL86pc0qU3qtD6i8E+INa8Vavaxzx7RCix+WvKtjvX1d8LVstH8JzLcq0dzlX3Y2qi45z3Ar&#10;8+fD37XOi+FNN26Z8Ode1bUNv7uGzsGDFh0JZgAB75ruYP23/jn8Sfh3deG/Afwz/wCEZ1Ka22S3&#10;OvXZmkTPBKogGSB0yQB71nw/l9TL8RLEV4s5s3lHFpUqbPlv9v34wx/Gz9qPxFq2nT+da6bP9gtZ&#10;mfIcRMQzD23ZryvwzBcPOF6/3cele1z/ALAHxkk02bxQk/2vzZme4kxy7scnr1JY1yFl8Cvix4bu&#10;WXUfAl5Ese4eY1ucHB68CvpMZKn7F2M8Ko8yRr+B7S4twvy4z39Pb+de5/CrxvpWkNFG3h5mdOd/&#10;nbcEn6Vwfw/+APxR16OG6HhudY5MYLL1U19UfBD9h/Ub6OO98VTLCqgHbn+lfneJwuOxmI5MIve7&#10;2uj6WWOwmFw96z07HWfB7Vtf8V3PnWsqfPhljTjj0r1OW4lttO+3Sz+W0edyjp9OKPDvwb8IeFYI&#10;oNJdv3f+sl+7nt2ql4+Mmi6e0MMqMrcbtpwa97L8sx2V4bmrO+7fzPlsRjMLjq7VNW7XMcftBraX&#10;UmkaVoMku1tjXHGD61wPxV+JOp2tlJqOqxG3Un92jMV6jua6zwjNpdjNu+xiXc25/l+9+HavLP2z&#10;/G8CeGJIk0+OBPvM3fdg4QcfSvawGGWMjFOpu9jmrxhh5N8vQ+YPj58Ttc+IGovpVtfuIWkwsan7&#10;3rXi/i/Tp9GvY9LuflZv3jbs5x2rei1+RtTm1+6bMcO7y4x/F6D6GvLvEfjPUtZ8VXGoajNuZm+8&#10;3Qe307Cv0rA4WFGmqcOh8tiK8pS5pdSXVRELyR4wvytmrFpcf6DlG+ZiMDn9az1LXxk2r94feIrW&#10;02w3WO3av3Sfu16ElY54y5pOxk22oKuotCd33juZun0q9dNi3YkKfTpxWPqmItRZR8vzfdq7fJI8&#10;GUOduM7apRJ5tGhiRRiHZxy3zYqw94GuoVQ9GGaz4IneVip+X68ipoIXk1FY+3XP+RROOhKkdRBc&#10;EFtrfNj5sj2rLneWYTK7KP3mT+VaixxLKoWMfMv68Vjxpm5mUjDdcbuamMdNDSZqQ2skOmRsB2wv&#10;5dK0IF3W2JC24JlRu6c1XbC6HEc87qit51RmKfwjGPT2rHlNIv3Sl4t0qE2HnrH8zDG3+7XJ2lub&#10;bUI44RtVv9qu51mJ5rffPtZT79PSudOlLHqsczrhQuenvW1PQ56msjd0Wz+0W2zZwF+bA75rO8Wa&#10;LDbRvOsR7bc55rpfDkVvHCzqnzBs/WsnxhJItllscNlaXN71jSUfdON02OQSyREZywxXR2EflzhF&#10;i7DPpVTRNLE14J5D1YfL/wDW/KtSZ4oLwAhcdc8CtZT7GdOLsNvFDQD5x/sr/TpXO69bzNGZpU4L&#10;H5l9K6C6ntSp3Mv97r0rH1Mgxyb1DKedu7p+lVGZM6d9jm9DuJILhmiJBZscdK2ta+ezZn+YNjdW&#10;dplpBHehZDs+bgM3TmtXVrZYYvs6jKt93/GqlImNN8rJNAZIJvtER+8V3L2qv41uXcO0TfKw+Ze/&#10;TpUemDy4mjYc7sDDcn/61VfEDE53uzdue1Z2uyto2K/hRDFPvJ3eqlea3LiVnky6qf8AeXOKz/DE&#10;UQO913H+7+P0q9dOiS7S8a+m4US+IqOkT9PvEni74ax+BbPwh4C8IXGoa014uma5pOoY8t7oEJG4&#10;CnJcsWbcpJJGW4FfWvwu+CE/hjwN4Y8EeImM97ptjDHqV1cR7sSbFDDd6AcDp2716b4M+GngjTNU&#10;OvW/gixk1j+0N/nyWqq5IXH3sZzyT+ddVfaVZ6xFJqNlcxr+8WORQfu+vt9K+d4Z4Lp5PiKterPn&#10;c0krKySS3t1b6vqfYcScdf2hCFDDwcEm223dtvp6LoeM+Lfgjp2vSSOPDd1CVjV2kW4xtC8NJGMg&#10;BjwoI6DpXB+IfgHYadrFws+gFYLrRZrGzhupE22cgHLYOTgDv1Zi3qa+m9XsdJ0S4uNc8uRxHFGI&#10;fkMgWTgDj29K8h+IHhr4la/4nn1K5+KfhbS7W+ieZbKfS28+BlVyfneTactgElcDacA9a9rMstwa&#10;p3dO78jz8k4gx1Spb2llbrf9Ls+RrP4LaQdX1LwZNf3kN9bwsZdIa1ljlYsuPMiVlww+6pIzkNgY&#10;zWbqHwL8R2fwqv8ATfBPimzvtWsbv7NfaXbaOI7+QscbnZix2x8/c6duen0F4g0n40+DfDD+PvGH&#10;hv8A4Sa4mt/s9xN4ZVpJjmXgbiSdu35iOBnaB7c9ZaT8PddnuvGnwv1K6sb/AE+RIprS6tnS+tpM&#10;fOwzhVY8qM5H5V8FjMjwOIk1JPm3Sej+XR/ifrWH4kxvKpxmmk1qvejdd9LpP0PnK48AQWHg6Hwt&#10;Nardaltu5r6zWZoJbgBseeCCPMhHl9XA3AcdzXE/EDwz400bxS2gweAIVtY9NM+mR6hbpmGNo+Z5&#10;cMQHI5wzfKWAxniva/i1o2rWetzeLPEa3eoNDIls0y3CrcRtHHkIJsHcu4sTtHJ5zyK8k8Y/DPxX&#10;deGtS1nS/CurT20cjS3OuX05jLDajurIW5G5wcnruB5zXxVfLqmDqNS76Nn32V4323LUnUWt/S77&#10;a/oefXvh3UPDGnWnizxXpr2sVz+502zLbfMZAAXk5DKu1s5HXPbipvHEXhJtPvLfRvDNvarcNDI1&#10;9aX4eN7ja7MI4/vbGGAAcBep5Nauk+H/AB3qd5eWEU95datbG3PlXCiVUiDAbmZydiqWXoOeOOBW&#10;HeeDNS8O+Jtt1I8Nm7x+ZeCKNphHv2tJECTnDK+CD0XnrXH7W0rOSvvp/X/Dn00LVJe9LVdjGvLC&#10;x0HUsa0+oXU3lf6ZJaFWCxNEAkYLcqcnaeBgYxk1Q1rQo4PDMkmnxWjC3ZZLi+haV2kaTlYUbbtA&#10;QY3d93cjFd9PF4P1fXrqwsLZb6GSFrlZrq4K3WrXSg/KQFfbknPlggcZJHbkLu40PW11PU9Lu49L&#10;a3umkg0WaX/Rzb4y4ZgBuO7opxwQPSrp4iUqi0elv6t/VjqhOUujRgS6lptnZ2OhwXlwFuLvdLFp&#10;7KGjhcAMrO6qS/HGTtGc8Hms/Xbxb6eTQ9UjvI5ppGe2fdFBHDvAGWOAHXap5yAckjvnY8RzaBP4&#10;Vt9R05dNhmt5ojcyW9rIshL5+QbiVkIwWOcY4AyOmB5Mmo6jFP4k1+4jWdWD4kAeKAYXLrjlducK&#10;OSBgV6VG0o87VrX9b+QSXMmzntZBlmVALo+ZZjy5Ljc7y4H3sZ47jqcYrJtbh1mjclm8ssQq43KB&#10;znGO39D9a6bxX4Xnt9Yj0u01K5vhEzmGOGB2WKItnKk4zxg8DAPGc1ia3p2yVx5skMbSOY7XdnYe&#10;nryecmvZw9SEqat2OOWpF9ttkm8+JpFi+60kijg/h0+gra0zWZlfyldSdoZGXGGGP14rm76znW68&#10;sxRyRpjIT7pHbtyeetFtNNZTKkRXavzKpcnjpXqUZcvU8jFUozidnNe2N15LXlvG/lkOvl5H1GQc&#10;1+q//BIT9srwlrHw/wBN+AeqeIcNbxmPToby4Z3hkyT5YZicKw/h+6G6ABgB+PyaifmTO04+X65q&#10;x4J+Lviz4ReObPxv4P1J7a6t5lk/cyEbsEHHGK+iyvMp5fXVRbbP0PguJuE8PxNls8LPSW8X2aP6&#10;UfEWoi1gYRFumcEcGuL8a67FFpcUks6oHb/WL6+9eO/sXftnaZ+1z8CrPxfp00cusWqLb65ZtJlo&#10;5gB8+PRh+tdd4s8RG9ibTBp2Yk5mz/DzX6jSxVLEUVUhqmfyVisnxWV46eFxEbTg7NFHxlryX+qr&#10;YJfKrRwb22/xVw+raq9wyZdWj3dT3xVfXtaludaN4tgxWPcgI6kVh31w04CLFsCtleORXHUrJ6Hs&#10;4XBydjcEW2ffLbkbm4ZRUnjLVo9K8JXVyJtrLARyBz/9esvSNSN8iLHP80bcKaw/j1qd5p/hC4c/&#10;LuXBx0FctatyYeUvI9jL8DKtmFOnLujx/wAZ6zHe6KUL9FLNmvCfE2ozPM0Ktu8xsttr0mDxHZ6n&#10;by21yDt5GfWvMvFlr9gv5C6bvm+Tb1Iz0r8uzJSr1Oc/pzIacMLT9m1Y5vW3fGCM965+aFQgltL2&#10;OR2kw0KBty+54xj8a0Ne15kmZVCsv/PPb0/TNc9cON3nyMUVvut2NeNPTRH2lB3Wp1vgrWPsWqTR&#10;z27GbHyKuAUfpj6Y/HivUPBPiq/ttP8AtU2lxam1reJJBpsqDNwe6Zxnb6ivEdOju9PuY9R0rUlF&#10;0is7RvkbNvclhg5B9a39G8dtb3UNxCp8xOZXaTO9j36cVySoynLQK1H2kT678HeNNQ1vUE13VPDm&#10;n6T8o8vT9PT9zCMcL05PqfWvStIeRv8AiYatqcKqkeGSTPEfXg54GPavk3wj8bGsIlsEuVMeQWVj&#10;14xx6V6NoHxPtPEGiXFlM6sbm3aNGY7goxwxB6/T/GvqsFirRvLVn5/mmS1JStFWX9dz6w8O674X&#10;8XaFBeaZPa3ds2Dazxzq6kLxxt4H51Ynhs0bc9hJcdRJ5ZBxHjqTXgf7PmpeMNK8OahFf6TpNlNc&#10;6qbmC0sP3cQQqqlgBwoYjdj1Jr1q61+8gs7ae+0orJJGV2tN8pB74A5xjvX0WHxXtsOpSWp+d47K&#10;5YPGOEZXRNcx21v/AKQl0VVCTHC2GJ4xkgg5rhL74faXLc/aJv3zHcyrI24bfQf3a6e61aeSIIbq&#10;JlUiNdsYJAzwOlZKs9npckU+5fNkkCZbk88c9q58RTpz1kj0sDUrUdIs8j+JWjWWnTC7t7Fg/wDz&#10;yYHblf4fWvKfGMmkrp+qX12iTSRqn7hrjaELYG8Due2K9S+Juq3VzeTywTmC6tbcyTRMv+rfoF9x&#10;jvXhviXThc2H9qanqix+cziELGS0j8HHoF/2u1fC5pGnKTa0R+uZDz+yjzmLda9bw6bJbRD5X2+X&#10;JJt3KccfhWTCMXaxC4hfy5Czu0oaEIBk5I6VY8S6+htRNPpEPEfkeXsYYxj97x1Y+h4rE0qaLUIp&#10;dPYSLJdMu2RpFVF653Drn0xivn5XcW7H21P4dC3Cq3WkSa+Wia5aZmaO248lcYBZOm3j06msWW4m&#10;l01Ul0+NdswZplZhIFI+6VzjHGc4q1JqmopdxWuk6g0kcEbRw+XEI/lBJOR/F+OaqNd6np9vH9nu&#10;4YY7pmRbhZFLOO4PcDPtW1KMoXenl5G3MMc2iWlxeapeXUN1DKrw28Ef7qWPqSckDHTg56msfX7z&#10;RIdVhmlQNcR3Amla3dTGR97CleAMe1WPEOrfZPtka39vfPuWFJeCrr0LKGGfbI/wrL07WHuLwTfb&#10;rezuHUwjbaqI1jZSOenPbOOprrpUpfH/AFsV5mpr2q3XiKzjbVZLNLeNpLm3aFVMkpYglSVA5/Di&#10;sueW4s4fOsNPhltY23xtDISFYrxlhzkZ9qcdQ0u1hk0fUNXuFVY9nlsAY4JOPfkYOcjmqb239ikz&#10;2Rby5YVkha4i+WfnG3HcE5xWlOmoxsl+DsG5U1C70ucTTB5vMaBRswWYyZ5P+6fzqpq995QW5i1f&#10;zpmjxIyoQpGMbeQPpxVfxAbjTom87TpEmU4uI+FwxP8AdwMCqdh4qt7BvtD6PHcLHC0e24GVDH+L&#10;juOK76dFqKlHX5mco+7ccbslV+09FQBdy4/DpWfrOqeXut1G/MYCq33guc8c1Y1jWmiVVk05oopL&#10;cL5Ui7sKedy56e1c5fTRTwW9ykUajzG3bW+ZfZh2rrp0+Zq6OepF8pS1WWVj5i9T2/Ss23ZftGAO&#10;nXIzWpfL9o3YVlO7b8vcd6zzB9nlDuMdj8vXB6V6FOyhY8qceVu5Ynt4TsCKq45O4/09Kh1LT3KM&#10;fKbaEyG29vWphP5kbSCDH06U3UZZ5bRx5pOFJ28ZqI8ykjy8TblbsYN2jxDAYenrkU23xI2QcMv3&#10;eOtEhKAR+n6VXNwY5o2hL/K2SK9mMZOJ4lS26LksjY2SAqVPcUqJGuXx8x6L60+8EJlka3ckYBBY&#10;YP0qOMhhgkcfmPpUPWOh5uI00Nnw/Iou48r91vmPtXpml64lroslqkwZWTG1sfnXmWgo3mqVHcAC&#10;usu5p7exzGVzt6ZxijDy9nds+dx1P2kjqPDWoaTNIlnOFtyvPms3yvz3r1j4OeJjo+uR63PDiMMF&#10;jI+63vXz/oEF9c2rS8lZm27VXLDntXrXg/xDcWctr4c1Pm1gwRKq8r/hXr0Zq6aPgsdR96UT9CP2&#10;e/iF5txDLHOYY3wWUHoOPevrn4fzm+WLWxOv3MLHu4avzr/Z+8WK8kM7ndCzAJgfeHr/ADr7b+EH&#10;iqO6WK2Fzus4VXDD+E+9fW4Gtz0z8yznB+zqOx79osY1eE3Op2waQN8sTDp7ipLnSrfRrObUdVtU&#10;mlY4t4lX9Ko+GJ49RMeoC7VVj/1civ1FVviB8dfg78JYJNf+J3xE02wZEOLGW6VpHx6IDmurESw9&#10;OnzVWl5s+do4PGYqsqeHg5t9Em3+Bq2uiWl7pR1W+0iR7hVPl2u7O3/PrTvs2nRrbyajaTTSsVCx&#10;5LeT7+gAr5V8ef8ABaP4EeHLzULDwp4Q1HVnSTZYzLdxxpLxyWB+6PQAsT7dK+ffFn/Bdv442zXl&#10;v4a+GXhmOFm/0GS8jmkliH+0VdQ/4AfjXyVfiLJaLsql3tomz7zL/CfjrMYc0cNyr+81E/Tq80/Q&#10;J7uNHklkdmys7Z2oR2B6VBqVzY3d5DbafcTyNv2mVlPlZ9zX48eKv+C4P7euqN9n0rXPCunR5yv2&#10;Pwqr7fxlZ6z7H/gsN/wUd1KTYvxS0gQsMceE7MA+4/d9fxrllxZluqSf3Htf8QP40jG8uRf9vf8A&#10;AP2W1eyt5w2m3N3bSSN8vkx8/mM181/tF/sL+FfiJef2ndaVGXZtzKVFfE3h7/grH+3nCwmvfFHh&#10;282yb9t14XiAbjG3MTKcd+O9ej6L/wAFp/jfoGhw3HxC+FvhXxE0wYzR6beXljNDjHB8xZUPXjaT&#10;XTR4oy6tLlmmvkctXwn4zwGsIxl6S/zsejaX/wAE6/h9a2v2OS1hVdxOzH3fwrh/jH/wTB8N6npE&#10;jaVbRb1X70S4arWi/wDBaL4D69cAeMvhj4p8M3BHzSIsN9bk9MblZGH4pivTvAf7cnwZ+LEw07wf&#10;8RtMurktg2ck4jnQe8bkMfTgHmvWp47JsQvckr/ifO47I+KsrX+0UJxXpdfej8ufjx+x/wCMPg5r&#10;Ekz2PnW3mfLIinK/Wqfg6UwwJFIu1l6V+pPxO8E+F/i7pU0V5aQhskLIoHX3r4h+Nv7NGq+CtUu9&#10;R0C3/wBHVs/u1PynvivCzmhzWlTWh3ZJjI83LPRn3n/wSd1j+2fgVbwRL8yTyDpgfer1X9oa11G6&#10;hkRX8vavz9cBf8K8A/4Iz3d5D8Hb6K/udslprEsbQngjkH+tfX3xd8KxeItDkvbXau23bd8vL8dK&#10;8D6vUrYWUeqf4Hc8RChmCk9mfm/8VNTibW5pklbdDJt+Yhs4/wDrVwd/Be6vPPcyS/uJI8+YzYAI&#10;9s/yzXp3xo8JroXia4EwFut5I23zAeCDya8q8R3V1pdzHpsjFVbOPmA3t9O2K+Z5ZRk0z7Kk4ypr&#10;lKsEtxKbe5upFf7PJhff8e9dDcw3OrXUbWRZd8fzbWOAPbBrF0x4bgfYrq7WHd8zSA9fYcVtQudP&#10;t43t7oNGG+cs3UenrWsZLlsVI6LwnofK2/ysG5UluQce9TCG403UHt7t4vLX/V4Xt9T7VD4flmWa&#10;O6E4jgXG1du0tx0AzUuqN9vvvtd9MXjzjarcflmjRx0M9eYpafK+l+L2ufOyHX92q8n8Kua1c6jr&#10;cBazEjSBiR5fOf161zvi62u5r9LvTbGRflwrbRiu/wDh7pE76XHNPaMkuT87dsYrKPNKSSNJcsFz&#10;M6bwTfXP/CMiK4b98qfOx/nW7FNaXunZUjerfQisXw/DI1pdoudwOF4+XGeOasaOZLO5+xSRfK27&#10;PB5FdtGXJJRZ5tRc2qPQvCUCHTlWNuPrW94dsZoLiR5PmDdvasPw28q2AjtD34PFdHpctxFcx4k7&#10;/kcV6tG2lzy619Ud14VRLCz8jP3gNv8Ah9aZdrLHK7Fhgn1PFR6TfkT5nXbgY6dKk1KYPGfKJO70&#10;r1r3p2PG5Wq1zc8Mah58AiAVm7mte7nCx4U8tWF4RDQWjFtud3Ve9bMm5Y8Nya0p/wAM56kY+10J&#10;9E1CP5oiee9akzbYN38657Tioudsf6Vr3E4NuULUU5N02mTVpx9omixZsrp8r85qTa7dRVSwWMof&#10;n+tWZZSqFWk5/wBmqjrEylG0rI0NOLeWVFOBIciotIfKDJ+tW3RRkLW1OPNFHPKXLUsy5p0nyYFT&#10;tLk1Vsl2xcVJKWArrj7tNWOSXvSHxMDKxU1cyHjwT0rNhlZWOWq1E0hbBenGXYiUfeJ2kKrgUiMr&#10;HdSBDgtUBlJbAok+rCK10NIgmMbPXmqpkAk+c4qxBLuhxUE0OJN+6lUfuqxMF72pdhIePgVHOSr8&#10;Gn2zkRZFNlfIyDVyfuEr+IS27l/ug0TIyZOKS3cDgNip5tu3JOaN6ZPw1CvgAbgeaswcrjNVhnGQ&#10;asW0gzhjU099R1CN4iRz1qIIAcFvyq1MozkVWZXL9OKmfuSHH3onN+O/Auh+NtNk0nWLGOWORCrb&#10;1zXwV+1//wAE+NV8KvdeNfhhZtJH9+axVeCP9n0r9G3t1Ee4jcfWqGq6dZ6naNbX0KvGwwVYVw4j&#10;Cxqx5up6GDzCphZJJ3R+H2o2+oaPdGyv4JILiN9skTqVKn3qSG7kNvgvg467huFfoX+1/wDsB6R4&#10;/tZvFngS3S31KP5sxqNsvsa/PHxdofiHwJ4iuPDHiLTpLe8hcq0cg2nj09RgV4/LUUnCZ9hRxlGt&#10;FTg9R+u2bCz82DG2aL8OlaX7Gvi+XwR8Y44ZLoxx3r7Tk9Tmm6e6alobAr8yJwT+tcbpc+o+GfGc&#10;WrRqpWG4Vw3ooPWuHD3lKdNmmaQ92FVH6WT3trczRyRy7vNUHOa92+DutHWfCiadLLmWAAfe54r5&#10;5+BkEHxA+GlprdvIrTRwjP5V6F8NPFV54V1mNnf9zI+yRf7prsw1T2c02eDiIe0ptHsmt+GdL8X6&#10;DNoGt2yzQzRlJEcZBB9q4n4D/Bmb4MTXujWk7NpzXLSWasxPlqT90ewr0OOaOWOO+ib5ZBn5an3G&#10;4ITPU13VaMPaKZ5cak+XlLF3ClxDkj+GuV8Qx+Qp8sfiK6yZXW325rmfEEeEbJrx84+G6R15fK1R&#10;X2MS18K6brlx9vjnCzdJAXxiq2u6TLZBrWbxDuVVxtDHj2qE39zYXTGIHb/s1z/jDWtVnVobaAs2&#10;fmb0HrXzssdg6eGb5HzvezZ9LSwuIq1l7/ulqDQdBnlN1Nfedtbho4z19Mk10Gk6mbC6h+yJ+73Y&#10;YMeg9a89+HWvSXF5J4YvJmaaOXOc9j616Ra6NcwjbIOAOD61vgadOpBVqCs31FjXKlJ06zukdFd6&#10;0Db/ACvVOK6jlPmbvujJqnKXjstkh+YVgz/EnwzoLx2Wq36q07bI1HOT7101KlTEYhQkeZGhGNO6&#10;RvX2rJ9nkeNwy8jjtXksGma6/wATZdU0i+kt5o4vM3KeuTwCPSvQLqWxjs1g08lkbMjMe+ea5HQN&#10;VSKTVPFUsyqqZb5+Aqr618bnuXxx2KpqM2nzLladrW1bv+B7+Vy+rYepK26s7+Z3Hhn4ptrunywX&#10;1q0N1DmOXn5Sw4yKXTr6K9Z7eUplieWPSuK8M65pt1qkt9BOgt7xRIsiD5Tz6074t+GNW1HwJq9p&#10;oOrtYXV1p8sdnqCrkW8jIdj++GIr28HicXiqUViZ8zhdN97aanJXwtCjL90rc1mdh4j+GujeJtNm&#10;tdWuBMZI0Xy2XKNsO5SR6j+VXtL8X33w/wBPjubOzWS3jVIpI1XAIHoa/OT4C/8ABSD9or4P+OJf&#10;Af7THhJr7R7e8axl1FZvLvIWBwH2ZxIh7cLnsT0r9AfhD8W/B3xd8FW+p6bpV/b2dwh+zrqmnPAZ&#10;lB+8u/G4e4PNfT0Y42ir4duGl1Je8r+vY8WpPDSdqvva2aej9D0aPxLpXxH0dZLOFo3T7yyYzu/C&#10;udmP2WZrEnO1vmHanWMdtoGpLHofDMMtFuypGevtV7xPLpWY7ichLhlLOFxUZn7bMML9YqySrR0k&#10;9k/67HPh6dPDVvZ00+SWqT3RzutXYtR5+zPYqPSvM/iwItLvtN+Kvh/UNtrYSsmtKoJzbkfeIH9x&#10;tjH0ANdl4p8T2ElvJbFwDzt96+Y9H/ac1/Qf2gNd+FHjbTYV0Zo0Ol3vnBklRh8ysOxyeh7V+OZ9&#10;m2Gp1HRq2cXvJPWLutV8z7zJ8sxFSLnBarp3T3R2v7Wf7LPgr9tL4I3mk6fqVvpPjW1mhv8AQdci&#10;YILx4QSkTuOmVJUNnupOQK8s/wCCbPjH40+IvA3j6Lxh8SR4kg8GrEllp9xbBL20WPesqyNj5vuE&#10;AE5UrxxXrFpoPiH4Z6J/afwwgm1/TWld7vSJLkeb5Tcn7OegZewyARxwa+R/2mPip4j+C3jDxF8Z&#10;v2brm6Fn448OzaP8QNOjg8m5t3+75xUrmKUA58wr1DcndX6jwrxVg6+Fhg8xtzONoz/m0stXpf5n&#10;zub5Di6NZ4jBNtJptdtdbrsfo74c8Z6fNpw1K7uFSAWyyuWbgDb1r42+PX7bfwu8F+NvCvjzwp8Q&#10;rq+/4qiWJvDOlalEttLp4UxSNdBwSJN5yoX1XJrwf4f/APBWzQLX9kfVvhb8W7e6uvGmn6PLp2l3&#10;lnCrR6mvllYppfmHlFRt35+9gkZJxXxTcfGSzvr21h8UXFukluzXFxqXl5+abGI/mwdoOW69eBwM&#10;H28rwuKcZUa60T0ff0PNxmKp05KdHd7+R+vHjWw034zmG++HviqTTYdYtEvNL8RWdwfkjPWJ1B6Z&#10;G3I6HqDWPoXgP4u+FdPuJPG/xDtdaf7Q32W9t9N+zCKLAwh+dvMYd24PUYr51/4JPftg+CbW8k/Z&#10;38f+P9PeZXlbwnDDasZpWY+ZJGzHKqD1UEjpgDnNfa3jjTxPsu1mmuIfK+7IxyvJwcfiPXn1r4vM&#10;OGaeBhVlV1d7prTS+lz7LL88ljIU4x2tZp9+p89/FP8AaA+Pvww1LTtS0LU7Y6NDdqNUtng82QxE&#10;j5kBOcj0Br57/b2/4KSeL/EGlxfCvwJql8y61/oz3lxOLZW3ELsTJABJP8RAFez/ALSmtw21jNF8&#10;m7HzqAelfm1+21c6Zq19Y6Dp5bIuGlg8z/WvlRkFVJGM559u1fNcM5hWzTNlgKr5qcW9b/nrsj6T&#10;MsDhsLgHjYxSnpbTrc1vg5omueNfEzaV4WlbzI2Ivo48TdH2kcZBO7jIJBr7w/ZK/wCCcPjP4meL&#10;LPxl8RPCUmi6FZSK264h2TXv+yinp7sRj0zXZf8ABBL9l34Z6N+zdF8TfEPgBrfxheXk3mXeqxM0&#10;klsHxE8aHhVP97GTj6V+jOn6XcWIMbwr5PHzK2a/SY5DKpWdSU7Q2SW79T4fHcS+zp+xpw97q3+h&#10;8Jftk/BP4Kad4p8O+HX8Cx2X2CxH2oWTeX9ohJwivgdvmO7knPPQVxfxA+F/wa1LR9vhD4a2NnGs&#10;yHT7fzDcz7QgAiL/AC7lJ5K4H3sZOK+oPjV8Fde+I/j+68Q+IZ/tlvG/l2CrGUWKEHIGPXnk9zXl&#10;3ij4P6p4IV7iwtpmjEm4Sx8SR9/l57V8TmMcXh8RUtT5ad9HbXtc97L8VRrYened522uz5+8RfB6&#10;x8f+E49Pm8C6Pp+oR7VW8sVa3aWFFf8AdPHuMbklgSxG75FFfWn/AATl+EHw40P4ZrrEXg3R7PX7&#10;S+nguLyOzH2nbngb3JbBB6A4rzzwl4YtPE8kYu4pLdbn923mofkOcbwB347+tfX/AMMfh7omjeEL&#10;Wx0xIfLVcttjAJbAyT2B4xX0HD+EljKyqt3sjyeIMd7HD+yWl2dxaWci2SwiFm/h2rzkU0DT7JGu&#10;dSYRxrlt0zbVT6ntVOF9UsP3VtL5qhcfvP4PxrF1Lw/c3m03Vw0uW3MHkJXPpX1WLrVqUU4U7yWm&#10;u3/BPjKNGNSXvSsmVfil8SNHu/Dcmk+Gl85pJArzeWVBUc/L9TXzT8VvC2v+JrS4iubiaFJmyPsb&#10;mKRwCcYYHjOcHGOOM4r6I1bSdC0tGmMCTSKzKscY7/8A1jXO33huzvLl9X11Y7eOPLR9liUDknPt&#10;ya/OM/y7G5xUvVnbyjokvU+zyjFYfL42hG/m92/I+T1+Cv8Awg3gV5PF4kvG8xpyt7dNN5Y/hG7P&#10;GAOxPOfrXl9uuh3evOum6c80PAIikIyepAODjr/9et79oP8Aaz1344T3HhrwppK6R4as751sZFkH&#10;nakFO1biQr0Q4LKo7EEk9uI8IXGpWmqxS2i/vGbn5vvZ9c+tePRqYfD1I0KLvGOl31PrKcMRUo+1&#10;q6N9D1XwL4UF3ci4uZSVkYiODaMjPOB6D6CvU/DHge8g1C3uEt2xxtbd8uOOtct8MbO8urdblLc7&#10;R800i5+92Ner6FqVv9iW3kdd8a/Lt/iPpX1+Dp06kE2fM46pPnsjpVuYdItFEEi/MuMDsayLvUor&#10;iba83/AmbpWVqut30UK/aY2jVsld/wDFg4NcrrHidnYJvC4B2/5714+ZYuUa+2xWEwvNE7WW7tbg&#10;ZhvEZeR96s69vY449q/xN/D1ri4PiDDpG77W5Kd23A7ffFY3j74y+ErLw1O2keI1lvpmEf2eNWyE&#10;6sc4HsOtbYfGUqlHm2aCphaiqKPc7G71aGXzDJOu2ME/NINo+pziuB+JfiLwXq+i3XhfWpIryG9h&#10;aKe3Chvoc9OD05zXkfiv4vQ2NvJNJqXljr5YYn+XWvB/Gnxy8Xat4nk1HQNZaK1j+SaHoz8nn9Kz&#10;ji6tf3VGyPQp4GNK0pM5H4taDqHhLx7e6AGYwLJ5li24HfCeh4A/H3Fc+9vqt0n2fTtOkkdk3eTG&#10;pLYr1bxE+m/FXSNLm1Lw7dW+oWsmbidn3K6kDCL3YE/Nk9PxroPCfw0n1maOw8N6PtbaF2Qrygxy&#10;zN2/GtaeIlS06na1zRuzwNPhN4wkN19s0GM+da4t2ku9jQSZzuK4+bjIwfX2rz/4gfAP4iy23nQ6&#10;Put0JM0kdyDjA9Mda/QKD4MaNYQx2+rXP2ifcN9vCSqj0BbGTnjp6Vn6p8KfDunWs0aQyEM/z+ZI&#10;SG57cfz9q6aebVqNRN20OSeHoVo2dz4j/Ze1Xxj4R15tKgsvLt41b97Jcrw2efungcdK9+1jxhq+&#10;oSySXCneIglvtcjYPXGO9XvHvw48PQCO48O6Xa2M8P8ArPLhUNN/vEY59zXGzXtzDN9kuZFVl4G6&#10;T/PNaTxVHFSc1ZM6qNGWHpqO9mQvprwXBkmTjru/vH8a7jR0jXSo2aTarKNzcMT349OuKy4tZ0Kb&#10;S1tpYY1eNcszfxe9T+HNR028vEt551S3TIXCjjvzXl1IyTtB2PQ5erPRPAEmoQzKkDssbAH5U5Pt&#10;XU+PdNln+Hes6bqa7I7nSZFaQMVdPlIBUg8H0rJ8H+KNIhtY7SF45GiYfdYYz6n3rl/2xP2g7X4d&#10;fAjUJZHspb2+h+z2yGQbhk4zjIOB3xk11YOnUlVjCLu2ebiNnK1kj5a+EHx58e+FLaTw9p+v3DWj&#10;TENGyhvmzg9Qew7V1qT3PiTU/wC1b2GP52yzbc8d/wA+teB6HqX2K2jv7dyQ3zZx75r174QfF7w1&#10;Ip03XLc/aFbMUzT7VK4xtxjr75rrzjC4pU26e3XuVl2Io8yjN6n098GfhTdz6Ot/ptzFGk6f8tm4&#10;Hv35zXoHgTwdLB46t7a+1a6mmkt2Sa4dAI0XOMLkkn8hXnvwo+J+laVaR2UlyHm27RHu2/L2r2Tw&#10;nrdnqlxZ6tp7LIUVWm2R5II+vrXz2HxVOmlTlL3l0Z6mKjWleSWnc77wl8Ede+HPiy18X+C7OGaR&#10;bdnjl88K0gx8yc9f5V83f8FJfjff/EfwtY+BNS02a3mTVg90u7HlFA3Xjnr/AF7V94/Czxb8PPEP&#10;h+Pw5rdstnMtyJIryQDJXjKbhzzzXw//AMFe9C8BWnxa8O6h4SkjjuLuxmNxGknVVZdjEYHXJGet&#10;feVvYUcr56c0720v1Pi8PUqVsx5KkNV1PF/hL+z3c+NEsZNKtkk+0HHzMAAwPr2r2PWP2ONAv7Oz&#10;tdN0YLDJHJHdrNcLkzI2DjHOPqPSuA/Z3vfsl5Dbzz7lXDuA/AHXNfeXwQ8L6b4j0ZdRvblbhrOI&#10;pFbpGreWJD97seuMtz0rxct5cXUdNfEermFSWDgp9D8yfjp+zB4i+BOtMZtOe602dVMF6sDBASMl&#10;MtjkevevnvXdItLqKYud5jkbauc45r99vit8Hvhr8U/hlN4B1HRbaZ7jT2gmVbQjMvGWV+7Dt71+&#10;PP7W/wCyDrn7O3xDvNIkEj2k0rPp52n5o+pH+8O9fVYfD/U6lm732/yPCeMjjqa0s0eY/Ajx9ZvJ&#10;/wAI1rE7QTRSf6OZnA3L6V9j/AbV7Q3tuskijawK7h1H+f8APSvz38fWElr5dzaZWSFg2Y8g+vWv&#10;S/gt+0V4p8E+HFTXftc93FcKbWZWG5U7k59K83MsnWIl7ei990duFx3s4exmvmftd4Qv7iDwlZaT&#10;FLFGrR4ZlyrOp7Gvm79uD4H6JPpdx8aZNaW2vWZYbW3aLasm08qCR1wSfw6c1418Dv8AgrR4V0a3&#10;GmfFK51DbDGGjmtdN3DjsSP/ANVY/wAdf23bn9qW/tdB8PaalnoOn3DSW7HiWdiB8xHQDHYc55Pa&#10;tsRWp4XKmqqbaWnZHFhcPWnmH7tq19Sf4XeMrbQNXgmvYV4+VlxwR+X+Ne46VezeL/EdlrlnpltH&#10;bWrDzvL6yL6f5FfPfhXTrbVEUXKDn+ILg/hXrnw6Ou+CW+1WyyXNmoBY8sV745AH/wBavh5Yyry+&#10;7qux9VUw8eu57Zf+IL+O3YaaqpZkhvLMXRRjp2FTH4jeGtW0w2k+mLJuGFbaOlP8AePNF8UaTLpx&#10;t1Amjxu24ZTXm/jvw3rnwvklvsrLbSNm2+b7+T0rfEYmpKiqlJ82ln5Hn0cPD2rhJWfTzPYPh7Pb&#10;TMlppkJ2s2FVlHAz1/T9a9ZsLu9i/wCJNZxBiyjn0r5X+D3xq1TSvEFvfSeHo5Io2xNFu5I9c9M1&#10;9P8AgvVNM8RakusQLJCspBMLHGORxn8a78g9lVXLe0m/wPNzmnWpSva6sbl7pWrWFmd1sc+g7n8q&#10;8w+Jfiy31FU8O3ytCysWaRlxj8hX0hr8mjap4Yhs7W3jVo1z+64+avJ/iR8PvBuqeHbq4vAY7/yz&#10;5LIvJPYdK+lzXKqkaLjh5J6a36o8PK8xhGspVovc8ObxFa6Ikl5FKvlx7grN/F15r5C/a9+L1z4n&#10;1FfD9renasjYRWznJ5/ya968T37aZFqFnrc5hS3t2E8q9Ih3Puf618UeOvECeJviPNq0dm0NnGxF&#10;r5n8S+prz8gw/LVbl0Po8xvKivNlLxDos9lp8EEu1RJ6noO7f4fSvOdZtI11X7NEVJbnn/8AVXrW&#10;pumsWslxFEu1VCJu/hHr/n1rynxIssPicOIcI3GR0/8ArV9/g1L2d2fJY7ljUsixpFnvG3efl7Fe&#10;taUE0ccUkCvwv8RXrTtFig+xzzrHuwo9sVm3t9m4OF4cgqCevrXUzmj7qMPX5tl+okfJ3YHTnmuq&#10;0yGK7sIwIfurz83/ANauL8WWF1Jc+e77WVt30re8Laqq6d5EknPHT6Yx+VOfLypoinf2jTHRCJdQ&#10;e2lX7g+VvWpoLWNnkf7uW2r2P1qkS8uoYRfvL8uMDin3mqNYODIAN3971p/ZJ+FnY2kSSRLKUB2j&#10;5lzz9a5q9uTa6lNk9WxyK0NA1Oa7tvJX5s/N6c/Wmz6HNvkmmiy3VmZun+c1z07KTTOip70U0i5L&#10;HLLocMKjrhgfWqts3lXrCRf4cFs/rWos1v8A2BHvXDBeDGffFZ8kcaXTHA+ZdxqeY0UdC1JcLdHy&#10;CNy7cfSsvxKYo7SS6ib+LFNN0YdRV2VvKTIY1meO72WHSkaNvkb71Un7yMpPRnR+FLtZxCkUm7cv&#10;zUeLrZp5G7Ktc54DvZ0nyG/h+7xW9r8zThUhU/NhS3tQ48tS5cZc1PUxtC87bJdAfef5V/GpNQaR&#10;j55Hzbsn6Veltxp9nxHlU43f1rKluHuSBwdw+Xrz/k1UfeZPwqw8FpnVt69fSm3WlvBbMwB2tn5c&#10;0lsFQ7WP3W69hxTPEdyxkCBv4e59jRrzA7bmJpkTnVVmm2lO3OM1t6gQysduMp8p9frWXoqtNulk&#10;ZQd3y5H+FajEvAROuAyjmtJMiPwjdI0yYwgldufu8+/WqPiPT1hDBhgYwvvXVabbxx2qpj5kGc47&#10;cf41h+Mm/d+Wi7uu2lGXvDcbRMfRw4U7AzFQNoB/DNSak0pkVmiZvl/u03StySZMTKu3PHrU73Se&#10;YxiAP9KbepP2bH9GngL41af4hlW7Cl75SzTNGuFT5V3BgSCDg+nU11v/AAnFtq2jNqOiskckce+F&#10;mI2BlGSSB6V8lfCDVPFPiHxrJf8AgqG3urVQwuJLWQNJNliondCQyLgudmMbjknsPUZfifZ+EdYj&#10;Hiu+ht/Mt/LntlKyPEgXGWMYIViDlQBgDqTkV4+W8Qe1w6nU0W1+h9hnPCMKWMcKCvK17dV5NHr3&#10;h3V/Etxd3SeNJNPikN0v2VoZvkdTkj5W5+9uH4dsVs3Pw78GX08d7qvheyNwAyzSXEKSeZuBPJIO&#10;B14Fec+B/ij4d8dx2kL3S2sat5trNqDEGVouW6AMwJJHTGa9J0ydnjlt18yaNZP9ZHmNXyMDH07n&#10;rivpcNiKOIirO58PmGFxWBq7OD8tP68zhbn4Z6X4YmuNZ8AarJY3EZMhVmkeEquCCId23kntg8Do&#10;BXHWPwds7HxlefEm7kmVru2itvs9vagRSSo7ylzk8lnY8Y4Gck7uPYdWvrk6gtpIyxzxq3lbUXaW&#10;45b244+lVhY22n4huLhJd0LMtw2VCux+cd8n09M0quDw9SUZNarU2wubYyjBrmeqs/TsfOXxD+De&#10;larroIsGhhvYXN3LG6gGNzyAWA2YBwCMnPSvA/jP4S1dr7RNM0y11izW1tvsl/bzbisauygMxfCt&#10;5nUEnoB06V9p+IfAVtffaJFBWFdzQzbizpgcYQYydx/zzXiHxT8NXGq2mqab4mstp1HT5LjUL3UJ&#10;TMJzHyCkXAyABnH8KEA18PxRk8KlN1IrU/UuEOIantIxk7pd/wCux8b+KLEajcx6hpOpf2TcK72c&#10;2p2tw0EeoxxtjeAuAqIo56lielczH4f0vxB4Zuk8P39rFc6baSQSfZcrJdnzciWTzH+7tIGQFwSB&#10;g13Pxa8CaXol1PZaTateWck5k0+7ikdt4HzPboibljY7i3XKgc1x/wBp8ISWmpaZ4w8OXWm6T9le&#10;50ONm/ey3B2gq0u0ZDbR/CQMdRnNfj+Ioyi9NGfvmCqRqYeNSF318/6126HPa5N4cn065vPCdhp9&#10;ja6KsQVWvv8ASry+2kNL/EWjyG+VSBjBz6cXrt9F4g0z5YPLvbdTJNcNtVZ+cEBVUc45yWycE8k1&#10;0+mWekW2hxjTbexLX0qW11Lc3BeW1KuCZ8AfInQZII9+1Ynj06VpfiG8vdM1G3vmaaZZVeHMaMGA&#10;8xCuEI5O09PbkV0YXlpytrfoz3qXLD3bnF3M01xp86NcMI45AVjVDgsR/e9h+hp01q5jtr+2jkS5&#10;hKytfXMoYbecAKMjJKnA64XGOtdN8QW1bTNbu7TWtMa3huoYxJ5MY8h5dgcuoQDJ5+oBwelc/wCK&#10;NcvkePUNM0y1WS/tisq29wriNud+NrfISMjnkDOOma9WnVnU5Wlv5mjakjH1J7m31nydVncfL5vm&#10;ecd8isAxTCEhRuyQvoeaaNNOsSTappWlmJWgaSaRpt5KjaskmW5HLdeOTxVHTk1CHUIfEKo1jasJ&#10;GhuJLjYrADDBCSNx5AxVOx1T+yZGjnuGm3K8Xk+cygdOSQeRntz0r1YxktI6tHDW8jo28NRtpHmM&#10;jLMsbH94xHmLkYK/SuU8QQrp7NI0e5tp2bQCF+tdtp2r21raxrcTwl2UxtDCxyW6/Nnnv2qh4l8P&#10;xTWkvmR+Wd/3WQ7g3p/n0r1cPR5o8x4VatKMmmeeWOoiIEu3/fXHtU2u2ENzpkd7BcKzH7y7ulZm&#10;qo9rdNG4I28VA+rOLfaSfu4xXpx7HBUlKNRTR79/wTo/a21L9lf472eoXd9N/wAI/q0gtNat9+FC&#10;scCT6qf0zX6yX/ii31NLrU9K1cS2+pRh7ZlcFWVhkMPrX4KadOZ7hU8z9ea/Tj/gm9+0VafE74NL&#10;8OvFdy0mseGDsDs3zSWp+4c56g5H5V9JkOOqUb4eW3Q/LvErhujjIxzSjH3lpK3VdH8j6JSHxFBe&#10;29ql0jNuy25uoqTVF1mSKZWgViv8S+nFR2kVnrTLqdhqbID8gQt3FFpYa3pGqmK5vPMjYfNub71f&#10;RSvfQ/JacI+V0R6Bd2FpMba5tWRsbt3qa439oPW5H+H95LE+F3Y2468V11zFq9tfSSwWqshOVYt1&#10;Fef/ALScF5deA7hIbVkVY2Lj9evrXNiub6rNeR7WURpyzSi79UfMdh4tZZniPB3c1j+NtWeJhqth&#10;O0csf3ZFblT+Ncvq2vfZNQbax2hsfK1VtT8SS6pD5ES/w5Zt3T/69fn03eOp/ReFp8tpIoeJNVV7&#10;5ria5aYy4dnZurdT0rNGp790MluZGZsQkSYx68Yx+oqnfvLJJwrHLY2jufSq97Fe2IjN8PmkXfF8&#10;w4HTsa8+VP3mz6GlLSxo6zr1zfX0UsmjW1jshRWjt2ciXHG87yeT7cVF/wAJHNDqC3dmBGwbKqzb&#10;sfpzXPm+ubhjMSzKpxuZjxz0zUyRmaJnilXzGP3QDkVjKErnoR9nGKR1mn+K5muGN3I3vt/+tXoH&#10;gD4hTaZc29yI/Mj3ZaN+VK9wa8V0zUFCyLcFt2SRmtbRfGd1pMkcZn3IcqIz/Dnr24qo80JKxhWo&#10;xqxaZ9feB/jpo1nqVvHEZfJaNfMXJAWTPTdjkYx2r3nwN45TxJqn/CPWup3l1ewRedHFcBdkEPWN&#10;QwAz94jk5+XB7V8B+GvGWkTJ5usedsRfkjjkC7/fPP8AKvV/hp8do7eW1+0aj5kix/6xmZWhAO0I&#10;TnkYAPp7cV6mHxnsZK70Pjc24fjWptwWvRn2ROyWEZS4jAnaTGFjC7vw571zfi7xTarZf2ZcXBVp&#10;lZ/mO3aAMdhXH+GvjbHdWm+TUPtBbCNIy7zuJ6jAP0rF8beNtCvjJq0VlardQRFJryaYg+TxnjPb&#10;2Ga7sRjIyp80T5fB5TWp11GojkfincwW8dv9luJAxZlvJix+YHkcHPQfnmvIvHt20Z+yRF2VJC0M&#10;jA/MpHUjtWv4v8dW0F/Isd7b3kUE5jZ0bzIpdvHBB5z/APW9a4PxB4i0hrS4VS32tpMo44UJ6euf&#10;8/X5jEWclpc/TsrounFXI38QtDDeQxaheSTX1uIvLRhgjdnBJ6jjt61kXQvYrd7mLSZljjAE00oD&#10;bWJ7dPp3qtNrBFirQ2qqFk+a72HJfH3eeOBUcmuajN4fazfW2+zGTbDZ53LkkEkg9M4Bz6jFeZOm&#10;1K6XXU+nh7pe0jxjqOmQR2WnyFJAT5PyrtZe+4EHnPQ1aubvQNa0k3caR2GpW64ZTII4pRjhhn+P&#10;OfbpWDLef2laR211ZzR3kRIaTzgFSED7u3HXPOSelV7nWbOSaaSDy/LkXH2ZMruIXrk/j9cUex5p&#10;JpW1/r5Gr953LUVzotsrXGp2Eh8632xiRcfOf4x6rn8fSquu2sthaQxnSbf96QYrq3Jy8YGNxQkk&#10;Z98c1X8S3ebGzkMwaMs0MPnK6bQCOSTkdz0rNjubZYUnlQtDHJsuxHKymb1VG2kLwQe9dtOne0hc&#10;xavtVjn8LXVnbyQwR2pS4uIrho1aeQnaBHkbj7qD+FS6YNIvdLtbaDVbcamziIRSsfL8tuhLE4Ug&#10;np9T2rltW+1R3f2e/wAnj93vYNgdcZ7/AJCp4LnSPsawIsnn7czeYoG5h0C9/rkV0yox5El3uUvU&#10;1/E9/PNqC6D4itoVuorzddXCMJCRgAEeoxznvXM6gNI2zQskqKszFWQnO3txx+da+naBq+q219q2&#10;nWS3LaZbma/VrgB1hGFzg4JAJ7HNczqot5pYUg1RWy2HlZWGM9vb8a2oUeWyQr82iZSu57qByVmO&#10;1kAG5sn+dVmVmgZflbfiQv8A3fpWjdQ29iIWnjZlfdtfAIODjIqnq2opf38jRxKJHUYRVHNd0ddk&#10;Ysq28kO9kcHcyn7zfrVG6z5jDcdvO0+tWJmgHR8hv7q9qpzMnclfwreMUmebiOosT4GJiuC2FGea&#10;XU3bAiX5tvXpxVS9miWbYkgZVbKkE4qvJdQunmbm3EHPzdfat40XKSkjw68/dcSvczoH8lovmOfm&#10;Xkn2qsjMj4ZevVTUizwtfKstx5f958Hj8q09aSzlsbe/IVZJCyeXHjkDHzfU13czptRtueTJS5St&#10;CqNHuWXOOtOitlknAQdD3ptikZXaD+NaFtZ7vnBb61n10PHxUrR0NTRIPKIfPIPWtbUJV+z7PMLY&#10;XFZtkpCBB/d9eDS3VxHt2rWkafu2Z4OIqe8dL4V1B5o7WSJGVFlX5VHTH4fpXfafe3d9uujEfMmk&#10;CKB91h/SuB8IaXIdGS6flXYsvt+FdJpbzW0qqJGZuu3d+R/+v7V3VKlPC0VKbskfI4fC4zNMc6OH&#10;g5Sb6H0f8C/F8Gn6pHZX9x5cNmoYtI4wvSvavFP7cU3w7t4tM8BWtnCyKBc6leAyq3GcJGpG76kg&#10;exr4ysPEMulxbNPjLTMdzHkk8deTVG+utU1SbzJ55FDNn5vX2r53F8U4vkdPC+759T9Oyfwjw8qy&#10;r5paf93ofSXxT/4Ki/HzxdoreFtK8QNYWRG2f7DCsPmcdeOQPbJ+lfO/ij4k+K/F11JqOr6pdTSS&#10;HLNPcFix9ef6Vntp8efLjXqeWbk/yqa38OyO3yx5wAcgfp/n1r53EY3EYp81eo5erZ+pZXwvkmSw&#10;5cHQjD0Sv95lmS6nyJbksxODljQlnJMu5VYkeprr4vCNvCsZiPmNt3NtX7vqPf8ACtnSPCDM/Nj5&#10;gxu2YOG+vrXN9Yj0PWlGMdjzuw8P3stwN0Qj2n5R1BPpXZeG9EEc4Wcr1x+7X1rcHh+EsZDCq/N9&#10;wL93/CrkWj/ZXjSIx8HBX+Lp1o9o5SuceIjGUDW03SIjF8sCkHv6U5/DlhvW5azWZd2WjZiM/l0P&#10;51JbiOHaIHYKFAcHGM98YqaSTdlYnVmX+FerCvRo1FY+brYeV3Y4jXvB0Msso/s/CsTtEeSQuemQ&#10;Ofy/Cub1L4c6Y7LPa2himj5jkiU5Jz3I6fjXrOI5oR5yL79yPaobmztXRozbxknlmxzjH+e1dsJR&#10;6Hn1qa5eWcbo5v4b/tH/ALR3wLh8rwr48n1HT+D/AGXq+biH6AOcr06KyivoL4N/tpaH8YZ/+EP+&#10;M+g2WnSTxsVv7eAiKJgucOGZiAexya8HvPDtubRdgVmZm3R7fujt9c5P5VgXnh++sZQ9uvygZ8vB&#10;yPfPX+nNenTxWMpRXLO6XTofD5twjkGYKTdFRm/tLRpn6d/sN+ELH4e67rVho6xNZ3dytxBJG2Vk&#10;VlHSvsWxt01fS2gRUVsfKrDrX4rfsx/tZ/Ef9nfxBHc6cE1DT5JVe6024Y/OB12tzsYg9gRxX6l/&#10;sqftX/DP9pTw8t74J1/ZfW6qdQ0e6YLc2v1X+JfRhwee9ddDH06mI1ja/Q/G+JOE8fk9HmvzQT0l&#10;b8zy79tP9nq+jj/4SdtP35bCuDwvNfF/xM0fUYI40S0RZ48hty/MvPU5r9cPin4Xi8f+HItMnAxH&#10;MsiMx/iBzzwa+B/2vfg54t8H+MrjU9WsomiuBlGih2oB2xxz2rnzrL40ourSXuvc4+Hs0lVtSrPV&#10;bHzPawXKKmpyyLujfbIrdeeOv+RW1d3lqkrWcERVpIv9czjCn9KzNf0+8ikayng27s7t2M49QO/0&#10;rBu5NR06aO6lPnCGRU+ZcfKceor5aNTl0Z9ty8yudvour6hJbx27yK4WTEhU5+XP+feuoa7maM2U&#10;TLuiwyxhScVx8EcWnSGYNu8+NWjEOcbu9dH4Yv21ALbSCTzl+9J5bfN2/wA9qqMncyqR00NfUDKu&#10;hpPJHt+X+Fsciug8FavfpZLZzW5787RznnGetV9KhtpdDuEvGjUQc4RdxP5+9Q+HPETySfZIwq7+&#10;BuXDD9a0jJRerOaXvRsdbp90/wBvZmk+SRfurVnxEhtkS5jkwWY8K2KjtdMaLyZY3Vsn7vY5/Ctb&#10;XdN3JHL5fydWJXiulxlKOhx81mbXgfXlXTltyV3Hg7u5rurK7hcx3MDqyjlvWvL/AArbxi/e3WXr&#10;j5R3rutL1GPTdPZLpRuX+KvSwdSX2jixVOMtUdwmqLNZb0XbuwAW7irlrJ5VpvuGweuaz/DD2mpa&#10;ZG6BQepzVy7jX7qOG4+Yg9a9VdzxpWUuU0vB19ktC82dzdK6ZLrzXCFv8a4XRo3tb8SITtz+ddjp&#10;TCY71Qluvy1rQm/hOfEws+ZE9kxW+24HXtWhcSLHGwA3H6VkHz01QYboea0Rgna0mWxjGaqMt0ZV&#10;FsWrCQGMuG/D0od3lJIZaq2UyJu3mrChYyZFPHXFEZXhqKUeWZsaI2yPOavLdKZNuKytPnJiwo+l&#10;WbfzjJuNdNOVrJHHUjeTbNe0YBWC/rUruQmSKq2rn86bfXcluVCjNdkfhOLlk5kwQl85xVxLhEUY&#10;NUFuQ4UN1xzVkhSPkrPmtew5R2uXFdXHBqExLG3SpoIMJuJ5oYrzuFbfFH3jnXxaE1qQ0fFJN33G&#10;n2pQx8YptzFn7nejl9zQnm9+w+1QmPAemSttbHWnWeR8oJqw9qM7iKVuaOhTlyzK9qxV9rcVcZQ6&#10;9Kot8kvzVet3VlxU0t3EKi0UhFxnAFIgAbkUjhg+RTixPOOlK+tielyyuCMmoGibd0p9vOjcMalb&#10;DDiuh8s4GN3CViDcBwR1qtNFuOAPzq5sGc4pTCrDKisXDmja5pGfK7mf9njljaGWNSG6g182/te/&#10;sPeEPjVp02tWNslvqkcZMFxGvIP4da+m2t8NUUtjHIG3Dr2rmqYeNWPL2OuhipUZ80Xufi34n8C+&#10;JvhF4ouPBfiyyaCZciORlO1xngj8Kq2OmWOq6dJbSxoZYWLbtvzbD0r9Lf2v/wBkPw/8aPD0l1aW&#10;qRahEC0Fwq/MrAfyr83fEXh/W/hJ8RpfCXiyyeKaH93LuU4ljJ4YZr5PGUKmHxGx91gcZRxuD5W9&#10;UfUn7DnjmHS9GXw3fyfdYptZuCOg/CvbvEWgyWV093bqfJm+YMo6V8deE9bPw6u4dcs7tfs820tt&#10;P6/rX1d8K/iXZfELwl5IuFdlXaG9KdGrzuzPMr0ZU9T1j4ReME1rSv7Lu5P31vxye1egWtorgSKa&#10;+YU8R6l4E11dYtWby1bbcR+q17t8PPifpHiOzVoblfmUda9vC1rxUJ79DxcZQlrOB2Rg+Xaa5nxX&#10;ai2zNLL+7b3rpvtKzxCSNuD7Vk6/pb6tF5YCj/eqcwwccRScbamODrOnUTexy9kun3QyiqQpx92r&#10;i+C7DV03PtX+lalt4Xs7aARxt8w+971HK9zpr4iHygdK8SOBhh4/voJo9d4uVR/uZNMy9L+E/hnQ&#10;dRk1m0twbh1wz9DitKT7PF8u1cr0qunjOyLNFcv5bD+FqZLdxXCGWB1INccsZhaNLlwySXYHHFVJ&#10;c1Zt+bKN+wnumhPAaPjb618dfteXHiD4P+OtO8ZQ3c7Wc10DMsMx8sYPIYHjpX1V4wvbiyi+2w5O&#10;3PFcP8R/hP8ABn406fp9348M9xb26kraeewQyHgllHX8a4cLiKVapeT5e77ryPT9nUp0Fyq/Y5Xw&#10;H+0dpfjmy0e90iGdrHXCbTTrpomVXYLl35HCjGM9zXqGq/CKfxN8Lda0K2fyJdQsWgjmZtoUkYzn&#10;8aqQ+FPhP4R8L2+nzWdtpuhaHb+Yk7YRIUUZJz2HHNM8O/tR/BL4o38nhr4Z/EW11aOwtxNfNprF&#10;0hTOAXfGBkjAHeqwOHw9bGSq1GnThsPFYir7GFKmvflv5jvhR8M38BaDp+hazIl09jaLEz84f866&#10;y+0ia6VktW/dMmGhPKkeleA23/BQ74S6l8Vrr4aLJPHLBPsjmkX5JSOOK9o0TxzBqlkmoWHmNHIu&#10;VJXrXVRqZbWpyjDZtu63Kr4fMKMoua6Lc8D/AG+v2c7X4hfB5tW0TwxC2paax+yxxQjnALYbHJBI&#10;GAO9YPh3/gsX+yt4I/Y3/saXQdSXxZ4b0iHTIvC99YyLI90iiMyLKBtKA5cncHwMYzjP0brnjPT7&#10;eymi8RT29vbTLtzMcLv7Ak+9fnJ/wVC/4J9+KLqVfjp8DfC3/Enj3zeKNGsQRLGx5+0qAPnT1A6d&#10;enT18gzqll9T6tL4Zqyb/rQ8bOMsqYuPtteZa6Hdfs3/APBYee38YWvgn46aha3WlX0kaWniqzj8&#10;iSzU/wDPwgJDKOMsu0jPIPOPvnXJ7DVtIh1fT7wTWs0Kyx3KybldSMgg9wRiv52hJqOoa3DYWdn9&#10;ok84QxQwSFmDdfugZP061++X7E+g+JfDf7Ivgzw18XSkWuR6OnnR3HBSM5MaEHuEKgjtiozbLaNS&#10;LVOSV++xOX4ytBpzTdvvMnxl4f1HUImsrG7khMmR5i9Vrw7xz8DdM8IWk17bWbSXNw264vpm3sW/&#10;Gvp7xHawRlhbjvn5W4NYn/CMwa/bn7Ra+dHzuWRc59RX4nnfDP1yjUw1OXvy62ukfpuW5w8O41JL&#10;RHzj8LfjH4s+Gdz/AGRqkE15YK2QwY+ZEM9fcVV+LyeD/wBoT4gWqeAXbT/F1rEs9pqn2fzLO8RC&#10;Cbe7hHzEc/eUHHfjivQPjj8LNO8J3dtc6VEyW96TuVvvI3pWV+zb4VsYfjnaz/2bJI0tvIqyRxll&#10;TjOWPb0ye9fO8N5XneFx8MsxFRShzJW3t2t2Pdx+Ly+rg54+krPle2nyZzGo/wDBO39lf4iQR+Kf&#10;jd8ErHS9evISuo3PhHVLi0t2cjBcKpC+/wB3r1zXx9+1n/wSM+IfwQtZviZ8C9Yj8deEbefzrvTb&#10;iNRf6fBkk78D97GBxuTDD+7jJr9lfEfgXQ54FWxSRehkViMMT3rAuvhHo0ytbE7Y7hSs6xnbnI9V&#10;xX9C0aOb5fL2UWppK2/6n5HWq5djP3jTi2+iPxY+BXgb+1PiX4Z8bfCv4W/2bfabrdvLJJEFuBvR&#10;1wOEU46A567ua/Tzxv8AE+1162m1Mamt19nkltpGQ7VRkYqyqv8ADg8fhXb3X7O/w9+GNpfa38M/&#10;A+m2uqSQqVm8oqHkXO1pD/ERknOM14/f/DLWtD8NPZXP+k3CK894y2yRiRydzuNoAPPU4BPU14vF&#10;2aYjC5a6MVeclstfx9T2eG8JQqYp1JP3V8j58/aMtl1Gyur6RmWSRQIV3dcngivh39pD9nrVJNRt&#10;fHtubiLUI/LVo7g/u44ucEAj8fpX6dv8BH1q8XVb6OSZFVWEDKCo/wARXln7TnwFv9T0Z7oxN5MY&#10;53fwqBwOnGP5V+NZTis44bxX1ucOW7166Pe5+nVqmX5pQWEvft6n0R/wTU+P/h74mfCTRdY07Vrd&#10;r23sYrLVLaMAeVNGm1wO64Kjj0NfXsHiSGeNQUVZAM89xjrX4wfsTfF7Sv2bvjZq2i61pt1Houoq&#10;kkt5bE/6JMG/1uO4x94AE9OODX6h/BT4y+BvjrpcniTwj41i1T7MoiY2/wAskfHG9CBgH1xzX7zk&#10;GfRxWFjFPtb0PyfiPI5UMU6tvd6+p6HrF5Fdjb5hZRnjOa4vxhYaO6tbXLqrsp4PcGuhuT9nj8xp&#10;FVVbGWOOa4v4jrZa1bvaxFmmQYjaPuf88VhnmK5sNK6u+3c5sro8tVWdkeeahHp/h/VJklCiP70J&#10;Cjg4+706fyrxX9qP/gpj49/YQ0/SfG3hzwdH4j0y91Qwalo805hRl25yJQrGJj2OGBI5Brsviz4u&#10;1f4daXHqfi6zZrN2ZVnhx+6Az13HGCB69q/OP9qL9t7wj8cvgjrXw21PSdSt9Z/t5jZ3VvaxfZZr&#10;VJzsD5csr7MdAea+KyPMsdLGRo04tKDXN0dmfYYnL8PUw7lUs+ZO3+Z9b+Gf+Dnb4V67rdjpfiL9&#10;lLXrGG6uEikns/EUV08e5sEiPyULn0AIJqpL/wAHQXwQguJdO1v9lHxfFNbXbwvHHrFt91Wxk5VS&#10;G45Ujj1r8n/Cfwz8RfFLxH/wivhHRZLiZlJdgvyRj+8x7V9Wfs7/APBNXw94cSPxF8QdPu9S1FFR&#10;4YZo/wDRw2c5468+tfoOOzrL8JFqtJ8z15Vv8+x8/h+H54iX7uKS7s/Yn9nT9oy8/ag+FGj/ABpj&#10;+FmpeE7TXbP7Rp+mapMsk5ty5CTMUG0b1wwx/CwyTnjzb/goD+1j8Jvgp8CNe8I6r4+0pfE3iCA6&#10;Xpukx34a5XzvkeVkQ7o1WMsdzYBOBnnFfKc8/wC1pb+Fm+Hnhv406lo/hpYfJttN0kCFo4gNojWY&#10;IJFHsHAA/CvObP8AYruNSeWaO2W4uZPmlkuF3NITzuycnOc89Sa+DxXEGHleChLXt/mfQYXhqpTq&#10;Kcpq0bHY/DrQ9M1PwZp99osvn28kKCGWNvlPqf8APpXongzwjbxzRXd1btIsf8QYBmIHTkYqL4If&#10;D2Dwt4MtvCk+npbNp6+Xgrw7ElsjjkHJ967qz0VrQ5U7BkHj+fSuHD4WGlSOx6eIxEk3BnZeHElg&#10;tbWAR28I8vLRx4BAz1bHU85+lddoTRxOsiuoKdm5zXn9jq0dlHuuJTuJxv6nOO9a+m+LdNXzDeXM&#10;igRt5IhRTmTsDkjA/M+xr6TD4mNOS5j57EYecrtHR/F+x1iDT7E+HrHzpGjZ5kVsHHHrivn/AFv4&#10;16FY+MLjwNqmsWtlqdrZvcyWt5OqNtVC23njceijueBzXqF943Y7n85W2LhgWJz6D6V+ZH/BSD4p&#10;aH46+NNzN4Ssjb6lpLfZdRvLdim8KeAw65B4981UsDSzbFNq6KoVJYOj72p9m+OfiJpV1oF1e2N7&#10;HBuhPl5mztGOC2Op/rXyl49+Kfjm0ma10bxH9rnklJ+1rjZCP7u3J5xjnNeL/DTxX4h1Wwaw1m7k&#10;K7sqGmOPw5/SvQ9LgS3tGkdFw3JO2sVl8cDVcdz0I1lWpprQxfFHiHxvr8EN9qGqXBeNm/c+Z8h+&#10;Xrx07etaPwn0DWfGHiCLSNXulMaHd+5PzFeme9QeINVW0Vf9FbLHKfKcn9OfoK7L9n26hbV4r/8A&#10;s+SJlZlmMkJUjgHAJHI/GunT2fwpIjX2is7n0t8PvhHpc0EKapH5FnGq7LdOC/HX/PWvQLL+yvDW&#10;nNpmj2ccadWCrhn+pxk1leGNRjuNIiKOu1UBDbRuOce1JqYlgdJF5/vsOML/AI14uMqRpSSiawjK&#10;q7N6D5pJJ7k3k7qGZvm+bP8AP8KwvHWqQrZzTsgUqu07GHH6VJqd1IbZrmIMWXjb/kV5v8Tdcu9P&#10;S3muLu3aG5tw6tBcK+wZI2vt+6/H3TyBg15/1jnptdTup4blkpNnH+LvEltNOVikPU/eYcjHWvPf&#10;G+oWcEcMv2qNWkborDceTWx4ovLSaUyfa4tq8jcwHQdPrXgnxT17UpryXW01HZHGdiL6DPSvUynL&#10;qlWXM3YrF4uNKOiuemx6nGkb+dcfKnHzNkf55rY03xLpgtI5rW8jDA4kLNnJzXzfqfxC1bTLRrhd&#10;QE2+PO1Vy2PYirXhHW57uz89/MXfltsle/LJpSp8zZ5f9qx9pypH0NqXxt0nQLXdFdLdSKcLDD3P&#10;v+NeT/EW0/4XG327xoztInFs8a7VjXJO0DvUvh/SotTg8zb+8yd3uK6rRPA25Vmdd/zZx6UUY0cL&#10;bl0kuoVPbYjfVPoeJaho03hOSTTpCxs2+a3Y9x6H8ar2jXUMrSxOUVl+VevPrXtPxQ8A6Jd+FbiT&#10;7Isd1arvhmZvukdQfb69K8OtL2XU50jgG3afvA8Ngda93DqWIjdr1PMrR9jK1zqNA+JPjXwlcR31&#10;lqkkYVtyrMNwJA45P+NfZX7Lnxi8beIdNsdUupLeVb2PO2OPAz0IHJr4LvdUnv7gW5jHHG7sP896&#10;+iv2a/2nr/8AZ70OzlbwBb6xa2EjyTPNdFGYMPurwQCDk/jXlZxkuDxCUowXOuu2h2YPMcRDmi5e&#10;7Y+6Pif8dPEPwR+FmoeMNP8AD9s15b2pkt47y6Ox24GMAZzz0/lXwZ4/+L/xB+MvjO5+IHxE1Nbr&#10;ULlVGY4yscKgfKiLztArT+N37R/iH9pfULWcaRHo2nwyb10uO5LqznjcWIHGO1Y8fhyS4tgixHPU&#10;/KT/AJ/+vXl1I0aMVTXTc68PTk/fa1Zz/hX4i/FDwpr0kXhk3Ek0txnbdR5Uj0z2FfpF+wv8Y/GF&#10;voVre6jLDHfSQ/6Qsalo+T9zB6jivhPwz4YmtrtbmWD7rYC7etfVH7NWrP4fuVBuV+YqdrHj9R/n&#10;FcuOzKnh6kZ0FaS6o2+oSrUZe0bafTofoB4L8Q3epxR39vaTSsrOZjIwKBW+b5R25+tfLf8AwVQ+&#10;Fuk+LfDNn4jsbF2mty22a4XmMMPm2Y617n8HfEen37Ib1pGcKDthb+E9hx6frWr8W/hfc/E2JrK4&#10;08PYR/LvuDubn19cD0r6bCYqrisAqkNT5CcaeDx/K9Efg74y8M2trrk2nPKsytN8s38J9vb6VsRa&#10;doMOjW1u1oqyKjec2wDkjjHOT+Qr7d/bH/4JzNpBvvGnga2Mlvp8DSXFvb/LtA/iAxz796+LtR8M&#10;3ljPHFJbeWx4CuvPXrn3qa1epUVnpbc9nDxp8rcLM5/R/BkX21rguyhkxs8wgMPfHau8+Gj2vhC+&#10;Y6hYrNHMx+aP5Sp9R6VDp2iJNbgKh81eG6cc1Yj0iS6uobNTOGV/mAfov+PSvFx+N+s0XTT0R62F&#10;wv1eSnY9u0Lx5ofiNbOy0PQ4dPt7Pltzb5pZO5LccegxXs3w01xNThS2lcrCWVZIweOO59a+XdOj&#10;t9IjaBb7y5GwwnbcxU9cfjXafDT486X4cnXTNb8xpgwJaMbgffj/APXXw+Kr5hhKyqU1zJ9uiPa+&#10;r4etTabsz7G8L+GdOvL2O8s54bYj+JVwp574Fd7qXgPQ/EvhqTT9ejVv3ZGdvJ46iuG/Z80+/wDH&#10;3hm31a3tpHhuuEyvYdunXmvRvG8vi7wF4fk0qx8J/bpri3YQhuNnGNx+nv8AhX2GUQpYrDyrTg0v&#10;zZ8ZmFSpRxChGWtzxzw3oXg/w/rEdvZRNN5dx+83c5AP04/Cvo34SQ6L4qvBLBbNaWqxgeWZATu9&#10;elfOei2stveKl3ZvHeeYPMaRfl+tevfD1NbhhM1vdxrJHzgsFzV5PXUMXZx0vsLNISqUNJa2PbPE&#10;dwPBWn+Vp58yORTw2CT7A1578QNc1VPCDtY2m6+uEYW8Zb9fpUkWtXN7Ismv3LSeX97cxIHsP/rV&#10;UvvEWna9qst3DHuitYz9OK+pxeMjy3i7LsfOYbCy5tdbH57ftieJfGPgi6/4QW9hkgvNTYyXLb+c&#10;Zzj/ADx+VeDNpinTJta1Kb/Up8q4A3N0/wA5r6W/az0u28cePdc+IniK8WO009Ra2a7vvt1IH58n&#10;0r5W8WeJIm0fyLSERw7i3X7w7VeU8s6KhBe83qe/joypwVSpsloi14e1SW5eS2B+ULxt5rjfH9uL&#10;O6F6kjNuk59q6DwNexRT/Ov3h/E3t/n86zvibZm4VtydHyPUGvrqMnF8tj5avHnp81yLQZPJsZo4&#10;zu81cjNY8scjajH5jn5Wx0rU8OSxGGGCP5Wb5eKZrGmNaTSFDjaQdzdqcpe8Zcvuof4s021bTVlE&#10;OGK5ye2K5/R45FkaNk6888dj2rqNXJm0BtzZCqD8v0/z+VcnYXcbahGgbd2ZQ36UR96Ogqnuzv3O&#10;g0DS3k1DLDqmM9Sef51n+PrdbSJQvWOTDHbiug0pxaS/bin3RwPfFY/i7GowSGJf3jN81XGT5lcU&#10;4x9maXw6nguJIbdSW3fLknk/55rpfF6wREgptYrxtrz7wXcPpmqxqxYqvP16cV1PiK+k1F8p97b8&#10;q7v8/wCfwrCUZe2TN6dSP1dplXT7uSXRHCf89PvH2qKyvljvQ10cqy7e1XtD00w6a0TnOSRgnoc1&#10;jeILZoHYxKFJ54b/AOvWm8mZLSKZo/ZoQZApX5ui7utYvjWCGfS4kKNwwrasPMksvtOGL49ax/GK&#10;AyQ2f3V25NFveQpNWKPhC7tk1qOJDyy469x3rvbtrSKL7RKit0OO4/SvNdBgjXVlmScAK2fwrs7u&#10;9SWwC+cdxPTPQVUoc0rip1LRZY1W6tprFkWIbsZ/z+dc/DBHvUkdDx83/wBf/P4VJdaisY8lnY8c&#10;jdx9Khsry2ecRnarbsqBVRhbYJSvqaEluIn2+Xz355NNvdMS6sFuTCB8pC/N1xmr+uQwLbRygfNt&#10;G3ms5Z3fTNqtllY5ww79j+dRLRlGHpmw3TWqEKc9F4rUktHWLcXwAcNurCsIjHr0k0wbcThVBwa6&#10;37MJrbKpyy565x+vFXJkwjoaGn2wFqrLkMY+M965bxJCzlmZvmDkbd3vXTwymG0jRWw397dXN65H&#10;5ly0LjPBJbd61nG99TSXwlfS9N/cMyk52/hWbePOk2Y0DKentW5phT7GyA/Mq/eDDnrVV7G3DHzi&#10;wbP3getaRepnOPuqx94fsz/tM6V8QDH4z8BeKtSsbtrOSDWgcCeSSVy5B2nlBkENnnGOBxXtvgG6&#10;8X3FlcWFgbhpJfKae6unMjB8lWYluQzM3PQ4A7DNflr/AME//i9rPwZ+KF14b1mJpNH16FbWO4mY&#10;gRSBtyEdcHqB9fxr9U/g/wCNdKtbCV7q9lZpVUyzbw2fmyd3rk4/GvxrG4SWV5x9Wc3yPWN3pb/M&#10;/pDK87ocQcNxzCNNOptLa91+ltj1rwFb3l1fy69rXi9bWO3sWhhWSaNZ8ovzLFv+XO9t54K5cdSK&#10;9Q+Cfxt0zWNKh0G7Axb/ALqJry63zSMpBLFcDO8fy+lfKXxM1rTr/WIdQ0u0m+zNcsTFCq4MZAxl&#10;85+8qH/voVp+FviOT4otbyC5Sxgtlit45phkoGzlmIGWJJY9M+h4r18r4ieX1lFL3U3fXc+bzXhW&#10;Oa4N1JbvVKyXLb8W2fdVt51ygbVYGk82bKlFDB1PEeecgcnjv71Zu9O8mH7Wut/u4/3hVox/rCwy&#10;DnoPb2rgvhd8Sz46smu7G8huLNZlhaaNlTe6LkdACAOMkfTJxXXanPqcejtpdnNFNJNJ5W24k+Un&#10;f1yATgAkgDqRzX6zg8VRxdGNSDumj8Kx2Cr4LEOlPRpkOsNZSLDqMV/HvVSYZoYwYfoeu4+vHU15&#10;J8Z/D+n+JLaKTWbDctzGy+YqgPEVU5wBgFTx64wema9Gu9XttPtn0TT/AA6nlw3Aa+vGvFLQ5HMj&#10;rnbHGMc89T0rnPFWmwXsf9sjWXm+zgTW81swkRCDnGcFcYz0Byayx/s69Fx8j1cllUweIU1ffT+u&#10;h8Q+PfBGh6PpD3sUc0lqZJomdpGWR7sou6G3jB2jPALN1BOBXlsh0R9YiXVvCesXGllhL/xNFklj&#10;ivEixIjchdm7PHBUEZIwc/RXx2nuBrlrBpOmapdaQuoCOSXS1VXlYFHycjYrbwrFuWIAGRXgvxP1&#10;zU9W0+10TxqzQ3Euqu2n2n9obDFYklnDxxKcvK2BvOTkdK/nvOqbjjJxW39bH9PcP4irWw8JS1v5&#10;7L07o5nSdFXSrDV7aytLNpdW09mnu7W1jnhgmBZ/s0beYUUBRnLZbuBnmuHOhPDNFbQ6o15Z3iww&#10;XM19p8iQxMMs0RkIJBRcMdoxnHHFegeJYPD2m6FdaFNpUkdjYq40G8sr0tb/AGwxK7b3bG9tw9AA&#10;Awrz7xf468UWEq6NJrNrqbtd4t1hswY2UyF3Zdp/jkZkPHzKvoRXk4KWIqSaT3/q59nhvaS1j/X/&#10;AAxh6joM1x4f0lJvGdvdSX03l2llBKzT6chZmlUqxUZIIOTwegI5rnk0m20bR0ste1H7HJeakDax&#10;6kCFSFRn7QYxnO77nQjnqea2fFfiK91nV/7Av9ImSUYSNodOjgmhZjhgwVcuAmfTk+wrlvEPhuJS&#10;tzo91HIsMjx3MjTb1iIO5CwxwNo5Pc5r6HDxlZRqStfX/L0OyMXy+8yjqfiXUP7UWwutJhW3kZoY&#10;beGARkhuxJUsFIbkADrWLq1lp+r+IGWO+jj3XTJHDErLCi5PCsecdOSOam1/xFdQXMFxGUnuPNFx&#10;dPDGu0yt0XIHYY49c+lY+sXeGjt5fOtYN6lrU53BiCdwUnJH1Ne/h6PLZxVtOhzVYqOpoWd9aadc&#10;7X271bBj7L6nP6Y9DXTWerG7tGSWFTnPQ+9edx3UkNy3yblVi77l2tgn+o+vWtSx8UNbKUAb72du&#10;77o9MV7WG908LGU/aFDx7ZJHfs8StjjPy8ZrkLolR83XpXbeJJTqVt5/8v8ACuP1aBrdhuGN3OG7&#10;eldVN8tSx51Wm3SKenXTQ3isxxh/zr6D/ZM+L8/wQ+NOieMFufL07UHFhq8fZoZPlz6fK21s/wCz&#10;Xzo9w3mbj/D3rpbfVxP4d8h3ztXGM816EOaFRTODGUYYrByoy2aaP2s0NNBt7CPT2iaN5m37t3Xm&#10;tfWIrJbhRHdvuEfOTXhv7Cfx2tvjT+z5ofinVYmuL6xs/sF9JJ3ng+Qk+5Xa3vur3Y6/oGqadFqB&#10;sdrZCyZFfbUJxq0VJH815jh6uDx06Uls2jPuLG/ttOV4r5mbdlQ3JrhfjK2p3ngbUrZYlkZ4SDz0&#10;4616Fe3mhNOLGK6MbRruHzda5Hx7pVlH4ZuLoXvmrMrAIWz2orU+ajJLsbZbV9nioSa6o/OL4gzf&#10;2dq80Ln7r+tcnb+JWjkZR93/AGa7P4/ac+m+K7rKLtMjY/OvKob7T7fUF/tR5FgVv3vlLlgM9QO5&#10;9q/O6tPlqNM/pnLasauGhLyNqXVbm8vZpmlWNVP7naefrWdEjpHPKJ2aQklix5IPb9aoT65YfaJx&#10;pc7yRec3kyyrtLLz1XJx+dQ3Guh4PI3r/rCVOPmPtXDUhfY97D+7qXV1YxwSRpK+1mG5fMO08/rU&#10;Z11gY1t5duw/e3e9Y1xeyTACNQrYxkdz+PeqVxeyQv5Kuoz1X0pxpHY5HVaZq8Yu2luQZF6MV64z&#10;VgaiksuCflz8vNcbFqT7VQSc46Z5rQg1HhY23fNxuz3qJUGioneaXrEqnNw/yj7vX5vb/PpW/wCG&#10;9dvln32qSMvP3COo9q840zUo8r95QrYxu5rqNI8QSrIs32BoGUkSbpNvA6Dv1rONMmo3ax7Z8O/j&#10;BLAu28uynljGzng1peKviHC+pQ2+o6m0NqyqZJIl3bFP8W3Iz9K8O0/xZpduk0s7yQv5Zkt0VN+5&#10;s/dYjGOOc+2PSrt1qFra/ao/Fk+oWMgtRJZI1r5nmZXIDfNlQfUAitrPk1PNeFg63NY6LVvFdjcw&#10;7J7l2UzbYdqnMSZOSygc569e1YV94hgjnu4LZYZEmXbGHUsVwc5U+v8ASsvWdVW7ddTs7Zba38lV&#10;aOOTOW24J5OeTms6C92lcn5vlyxOFP59a46kOZHs0FGPQvNqk8sP2eJG2nkr/D6Dgd/1rSa50uXR&#10;7YJaraXNuWV79Xdhc98BeikVizi51G/lOnBWjhUyMFX+EdSBnjB6/wCTT7GdrG4imu7c3Fqs26SF&#10;piEZu/fHTiuWpRi9jtjIu67eSalff2hfas00skW5mcncDjA3HAGao+cG2wEqv8CuykKnT5jjqPzo&#10;1iKxkTz7S9bzJCWlhYHKjqOnb0+lU917dL5UKLIFVV2hgWY9OtaQjHlS2NFIr+IteS88t7t418nK&#10;zTeaWEhzwcHoMAVJodvoV8l9Jrfim3s0t9Pe4t1khdluJwAFhG3oTnhunHUVm6vZwPCyWzo0iMFa&#10;SUdfQYIyCOR71Va2XThFY33md2fyRnHHWuynGPLYqWsdHYtGXV2vY9F1eCOCTylbzFizhT8wOBkn&#10;9TirS6/aJbrZu0lxJ5hkaRl6/LjYw64/H8KoaS3lFjNqy27LGRtlzukz0UEeoNVpL4aTes4t2juI&#10;WZSrYbt0/wAmnyqWgXZbvbzTWsreO0uZLebycyszFTIxbOOO3TsOlUAbSK5eOLa0MnHmSJkr6nGa&#10;vara3msWa+Il07/Rdn7to3RRGwxuDAAc/rzVG11QxyyTjyoIlYMQyB1HPAOecH25rWnH3LILleWO&#10;yi1WG3stbjkjMW7zJLcqsbkEleevT9awNQvWUN/oyhlkY+Yv3sen0z2xmtHVNQS+ttpjYkTM22NQ&#10;qLn07/h2qjeQ2Ato2hi3Oq5uP3nHJ4HTg/nXdTVtWib2RRF9GHWKWTYrfxDoPrWfLrZaRo2LNnhW&#10;3Yx/9amaw8DXBfcVyvRVztPp/n0qkzxMNu0jNejToxerRx4uMeVst3csZnUCRcP8u7PQ+9UpSyJh&#10;2Xhsfe5NQPDGrlo5C3H8XFMAZ9pBGc4zXbTpKKsfN1oq70JCZZjujT73PXOKkhuJDLtflV4A9Kqb&#10;mRN6k9ccdqdbsyvhT8v8Va8uh5OIko6I6DTtjJgAHbW3ZRngbtq9awdFZZZsYxj71dBFMERiQCo/&#10;ziuZQ5WfO4up72hYeQqVETj73zflVW8kY/ugvzNwqr/KpI2eUiCFCzZwFUcmvTPC3wkfRHhv/EFu&#10;rX1xCrxxsfltwfX1auPHY6lg172r6IrJeH8Zn2I9nT0it5di98NfDUOoaHDFq1pNHGq/Msb4Z2/E&#10;cDHU+uPrXVX3hnRGuY30qwmhQR/MGkDb2z14A7flV7wx4dhghXdu5bJzzmuii8PTzRm4SFmjRtpc&#10;Lgc9BXxOOzCtiq3PUl6dj9kyfh3K+H6Kp4aCu95dW+9zkItBNmyu8YC4y3zZzVm20SJ3UywzL5nK&#10;mNCcf5/Cuu/4RyJn86aNVBx948gZq9PoVlDIyWk0ktvCoSS4EfBbB7HoM+vNeVPFRTsz3o8ttjj7&#10;TwwvnCVSzehkUD9Oa2rfwrFDDHKssas7YZN3I9zx0rSSNftccYO3H3t3PH9Bn+VX7LRtVv47y+0z&#10;Rri8tLFc3l4lu/lQLxyzYwB0o9pKTsianLCN5O3r934lL7BptnPY5s/tS28iySRu37l8fwuoOWB4&#10;zyCfarPimWy8V6r/AGvc6Jp+nGNcLa6Lam2hPPGVy3T6j3zUMMNjeu0F2kk2w5iWHj2/z/KoJJJL&#10;aRoPlVslQvfPp9adOtLldO/mcssLTdZVLe8la/qWPs1uIQerZz97rROlyNL+2QD90rZum3g7GyQC&#10;R1UY6HvWaL2ZW/0sR/NxlONoz6mtLwtrk9nqqy2sqw7UJaby2YcA4ztHzDOOCCOmQa1jW5NZGFej&#10;JRbRQub+9SwdIZtpbhgrct/n+lV9FnnQCaZvm3427Rmp9RvrO3ghs4rZVkX5pm2/xHjHuOM8cYPt&#10;US6le2MTxqEMc0fzKI8jbn3FdMK3vXOZ0m4ao1DqazRYjlC+rDHX8c1XuL+9i+dT5idHZV6H6VjP&#10;qEMWRbNubruZeg/GoYdeaHzIpAF3P19K9SjU5tjx8TheyN7T9UAaO4kdNyyfdkHDe3X/ABpC8N3O&#10;0btGJFUE+3b8uKxhe6dd7Yi8fzZ3K3Kn/eHeq9rHDpcmLe5dlP3dzlto7hSwJC+2cV306x4uIwnM&#10;ak9hF5vVWXPDL3rW8B+K/E/w18Q2vjDwNr95purWMwktb2zm2leOhHceoOQRxiudj1cCTJH4+taV&#10;pfpcQBMJHyf4Rntz0rp9yZ4OLwvNBwmrp9GfqJ+w3/wUb8MfHyzt/hx8VJrfSfFyqEhZsLDqeB96&#10;M9FfjlPy9B7V8ZvDugeKLP8As7xDoK31i8LRzGRATGT3UnvX4r2mozaffxXNlI0NxHIHjlSQqysD&#10;wwI6EV+h37D37ecfxc0q1+Dnxiv4YdeWMQ6fqk+AupLjhG4wsoA6/wAX1r1MNmEvZewqa32f+Z+J&#10;cTcFrA1/ruDT5d2l0815HlH7TfwhsvAvigLZiOW1uVzp0rNtZ14HOR26V41qGi3HkLJfCMKyeW67&#10;TkDb1JAr7L/af+BlvqWpt4hk82Vo4z5cisWMajsB0A+lfM3iTwnd6XqKxRp+7Zcyeki+3HB718pj&#10;6PLXk0ram+W4jmoRTd9DiNBM39lSaffzJHNZybkVerL+X+RXT+FCbHVDdXMu1ZEysbNyD9KhHhyZ&#10;LoajZ7ZDFzt3YyvT0p15bzX17GhRvLj+cqsZ/nXJFnoStLRHVR4vLtZILf8Ackc/LnPH4VJpGm21&#10;lr+REqGQjasnJPvWZbqkluksFozbcZHH8x0rdkmsJHgu7K0ZWjYfaZD2+mc/yrWTVjn+HQ6SHVY7&#10;Amy3YZMHcwGK2v7UnvLRZLkg7l6jHFcHr93ayTRvY/KV4kfnA/StjwJqcmoWf2SOTmEkD5f1raNZ&#10;StE55UPtI3vCk6aJr3mXf+px8rNxz+IruJrm11DSZpICo3fcHUfyriNSvo72SG32/NGw6/8A6q7P&#10;w48c0K20sY28ZZV6ivRwzV+U4MR0kdh8OZ4E0vyndVdVP41u2ksZ3NLJgY4rkvDiQWOpmNTxwFVu&#10;9dTDbm9iJztbHTtXrUZPkS7HkVox9pfuWJLm3S4VAysN3y8811Ogusew8Lurzx4p4tQjSVv4/lxX&#10;a6BcnK+cWwMYWtqVRSqaqxjiKfLTuaGrXX2e8VoB9Wq1ZXe1GaY9e9Qay8SW6zRqvLU2KQXFou0Z&#10;btWlRyjUZy01GVNaE9g5kuiEkyoFajyAjYytgdPesvSIxbTssp5NXnuFx5m35fpWdOT5SqkeaSRq&#10;6O+4/MuP7vFX4RKXLKR/jWPot6rjLcH0rbt2xHnOP7tehh5RlHQ8zERcZF2yjZGy5qxOEf8A5Z/p&#10;WbBdSGYox47c1ey0g+/XdGScbHBOMua7K90pV9sQq/ZLmEbl/OqzQt5y/wAQ71ofIIsR8YqacHzN&#10;hUqe6kSpIEQDNMnkGODUdurltzvmleI5OTVSuZaJi27uhxUzzv8A5FVo9xl6VcEX7vcyis4ylJNF&#10;yUYyuOtSzlTuq8cMmAazRN5bYWrsMhZODWtKS2ZjVi9GiG6j+bINPtWyv3qWddy5BqG2yH2lqyl7&#10;tS5p8ULFtiPvUik4wcU75doBNNOQcCtHHqZqWlgRlWTkVaTlflaqMzbWyDVq0mV1pU5WfKKpH3VI&#10;dIHU5BoibH36kdflzmoc5ODxWnwyuRH3iQpnkU05FOQ5XANNJ5+ar0JRDdW6TpyoP4V8j/8ABQb9&#10;jyD4p+HJPGHhSxWPWLNS8bqMFxjlTj1r68VR65qjrGmQalbPbTIGV1wQRXFjMLDEU7Nanbg8VUwt&#10;W6eh+LY13VE8LXHhzUUKXWnyPHNHJncGHb25rtP2T/jzP4X8TroWp3e1GYbdz8dff8q9K/4KOfs1&#10;3Pws8YN8XfDNqV03UJFj1aKMfKh6CT+hr5tg8KzNqEGr6HDJLJw22Nu3Gf8APrXzUcNGFRp6M+lq&#10;Yr2lNTR+ikF1pfirSlntnSXzFBOOcVf+F3hbVv8AhK5o7G/MCImfJbOG57V89fstfFHUo7y18N+K&#10;beaEPMIoxLnk4BH0yK+qPFl4vgeax1+03eTJtVplx8qn1roUoyinvY5Je7JpHq3h/V1aAWdy2114&#10;PvV2ebJwCK4KbVG2WuuWl2vlzbSzCtS48WG1eMyncrfxZroq4vlpps5I4fmqe6dNJKpTctUb67i2&#10;neeapw6/DeN+6mBH16VR1rXLW23KynPbivOxmKj7O9zrw+GlzpWOc8YBIbgvCflaoPD2vGFfsSSq&#10;zM33S1Yuv6vevcSEgsvPHpXIpJ4iuvEaLpFxtkkbA9q+EpylTxznbfofXxw8JYTlk9j2vUPDd1q2&#10;nYaPaWXNcRe2viXwxBLplr4chuJMkw3Ei8L/AI16t4Xg1K30W3j1QCWYRje3rxVq603S75dt7Aq/&#10;8Br7B5HGUeei7N9z5enmjozdOauvI+Xfif8AAD4sfHbw62heMvGjafo91HsutL0kBWmXurtjlcfw&#10;jj1zXOaZ+zf4N/Z7+FGpeDfh9aSwfaFaS7umkzPcNz95sdB2HSvrm60VrW322YXy/wDZrgfHXhuO&#10;+ilSe1zvUhmrwc4y/EYXC+zTdnv2Z7GU47D1MUptLfQ/IPxXba/onxH/AOEjsbeVpLa6O8beq56/&#10;55r9D/2PfH+peP8AwctvNBI01tCruqqdo/ya8n+PvwabwZql5rHh2xT7NdRlbqLy8gk/hx9RXp37&#10;CGsxarfX9tp2l/Y4LeyjSRVb7zVy5NU9o4wl00Z9Nnk4ywrqRXZnc/Hz4aad8RPh/qWi6rd+T5dv&#10;59vKy7hG68hiO4BA96/PHwD+0b+0doNn4m+FfxH+MfiK1vrGfzNDvdN8h4J49/XzWBcx7ei8+h6V&#10;+l3x00TxLP4JvpPBV1HFqcMJez87lJGHOxv9k9PavlfxX4D8I/Ez4K3d3pHgLS4fFWmiSS4tJYxI&#10;zHJZ40IA43Et+levh8ww2FxyoVUmpdX0fkfLVsLWxGBdam3eO6XVFL9iL40/sq+N/ESQ+Pvhb4ds&#10;fHVmomg1ZdOQrqeDgzREDAlz95eD6V9a3/jG38biHV/Ct6slnIB5bL93aP61+V3hXwp43vfFOk6X&#10;ovhLTodQGoKdPn0m3eEs3GQQ3J5HPNfpv8GfDdxNoCWUNl9nZTiRVbd83cgcY5zTznA1K0lSpyvF&#10;62/S6MMsxFP2bqVFaUdL+Xc1PEMU2maQ2qX9z8qr8u0/MSfSjw600dgt3balt3DdtQk7uPyzVrxb&#10;Z6VocRXxHqcJhZSI1aQAj8DXDeIfHnhyx09dP0jxOi9fLEK+Z+AxXztSlLLcTOrWilFK1r63Pdo/&#10;7XSUKet3e9tLHOfGXRtSM6ypIxaaQLGsjFmLE8V7V8AvhFp3w10YXszRz311GDPMq9B12/SvCfhb&#10;4T8XftD/ABfOnR6pJFpOklJ5jcIytIwPAwcHGa+jtdbxP4W8Tw+GUCrDLBmGaPG3jrnPQ10cIZbG&#10;VStm8qT5XK0L/izLiLF8tOGXQqK9ryX5G5c3EU0rKFkzHzuToOasTxQvEkyKQvdW/niqujJ9ktt0&#10;jBmZs5Y9/Wq+u3d8I90F1GqAZ6/NX3Vas6WGc57vp2Pj6dLnrKMdkZ/j8S2eh/areLKtuJOO2PX0&#10;rwTW9cuW8Q29y6QsyXHEGdwb2I78V3HxBOv65Z+VdX0zW8DNtjDED/65rzHwnoesv8XbLTbgSfZ5&#10;IWaTzVPygA47d8jmvybPsyxGKzajCnGVuZK59/lGChh8DNzkm7N2PX9I8G6dqXmJDbw7psFP3n+r&#10;yM/5Brh/jZ8M9P1fwxdaVPZqyzwshdeNp7HPpmvWNE0+KKNWMSjbxWV4/wBPF1YyLFFuD8ba97ir&#10;C0qmV25bux5GU4upTxyd9Lnhn7Ln7NHg/VfhFePdaDY3DTTSxTNJArs7cgk5B9q5T9m74Ga58KP2&#10;mryzub2bRbNbORNIk0+42x3kYOfKkXHJXqMj6V6b+zhrr/DzxFrvw+vr7ME1wbmzkbjDE/Mtd54s&#10;8GR+J7yO/wBNmWK4t5FljuExlCO+f0x6VlkFbCYrKMNUw8fehpKPW63O3MK2Jo42tCtL3Z7P1M34&#10;m6Z4uj2SWGt3kq7uYpI94Yc85A6/nXHweLPEmgX0P2uJoZo+jMvI4+lezadomoyaHDb6iZJt2fK8&#10;lcZYjg/T2zXNP8ObHW/EwTV5opUtY96QzIfnbOMcdMV72ZZNKtKNWi3GUvwPKweYU6dOVOpqkePf&#10;tB2Vh8Svh1f2mpwhpIIzcWs0WAVkUfgMYyMd6/Kv9rz4L+GtNurnxZpVs1rdzL80cahUkfj+HHBx&#10;+tfsB8XPAttNp0lhYW2WZGPlovU+mPevzJ/bj0eewS6tbi2kV45CFXbyvPQ/hX5bjquNy/iyk02u&#10;bRvo9T7zKVQxWVzXbVLseyf8Epv2HPC0/wAJNE+MGrRwXS38jyzMyna8h4CYIy2364r7R1P4Y+GI&#10;Lj+x7N4luvLzFbxbVZgPb0r5A/4N+f2hfEHxEs/FfwN8cX08kfh1ob3RWmhIVImJjaPd9dpAx0zX&#10;1J+1neeDPh18ZdD8c+Kb2+jSNCYYbCdY/tDdDG+c/LjngE8dK/UKeUYf2LqzV5Slq35/ofI1sdiZ&#10;Y72MW0ktEitL8JLZrlgbFV3NlI1UYBqtefBs6W29rcIzMQDjOT3HFd18NPiX4P8Aid4ZivNA0S6j&#10;uI2cNu3P5ihuuMdvXpV69vdISHzZLtRtzkH5sevABrwcZlWCp+9CV79ex6FPMcZflkmrdDw7xL8O&#10;riGP/iXs8ext+1OVDY7ZHTFeCftW/tBeMPgp4VvIPCs9ne64sONM025g3f8AA5dpXav6ntX0p+0B&#10;8SLjStHaDwXax2+7Pnahcx/Kox/AD1PueK/Pz47eL/Aek6teXOt+JP7S1aZj51vHJ5kzt23f3R+O&#10;K+NliqlHMlRwzc0mm0lo/L0PpcLRjWwrnWtG60b39Sl8OP8Agoh8WNa1CGx8d+BNOmK/699PkaIk&#10;9OA24da+hPBHx6HjRFhn0K/s/MgD2+9RJvcnHJBGF9wD+FfH3ws+Gepa5qwnuLBrdriTzUjkzkox&#10;yD9Oa+//ANmr4GWNn4XF1qGkqbjYFDFTuXoenpzjmvqVRrYrFKNGNu/kckpYfC4VzrP0MH4keMr7&#10;wV4N/tLQoor7ULuJ/Lh+ZlhbZwz+2ew9K/Jf416940uPiBqOqeOo2XWHvpZLxypUPkg8DsODj2r9&#10;yPH/AMELK4so7SWw8tXXfG8mC3OeuM478f41+dP/AAUr/Ys1u306++JHhOxka606Hzb1Y4d3nwDg&#10;n2Kjn6V9Hl1X+z8cqNVWUrK/ZnhYjlxmFc6T1Wtu6PkHwl8VdOs9Zt7XDKrSKkjbdwXJ64Az07V9&#10;JWljdatpdvbaLctM0kf+uWHAb0IDc8+/NfMHwn8PWemapDrOrIu48x+ZHuX8Qfb9a+1PgTf6TNaw&#10;yrNDIzLjy2Y/QDHtXpZtChGolTRGWus6d5/IytF+Des6/ff2x4ivZ5ZmxtLMc9ABj8h9K9K8O/CT&#10;WtQjWy0CxEk+393G2V81sdQe5+te8/BP4UWutXUFzp8MfncMysvy7c981714U+F1loskkFpZ267h&#10;iRygCoM88+n0xXztSNeex1TxVKk7HzR8I/BXxeWxbSfFngWbTktFVbeS4kUmfnknHXnn6Y9K6zxD&#10;4d1TTIRHGiXB2bmj3EEn07V77qHh21+zMtxh9vG0cDH19K4rxR4Z0kJ5y2qs2Dw2cr7Z9a+bzONR&#10;StJnZg8TGetj4x+LH7RVv4R1i48O3+k31m3lhv3kPyMpPUH0HFeV+LfHC+LLebUoi0dqqgNIzBd5&#10;x0wORX178b/2e9B+JOi3WnzKN80R+8gzHx94N68Cvhz4t2U3wlN74Mm8uSW1yqo7f6xeqnj25r1c&#10;kwVHFRTa1RticXNR02K958RdH0TTJHvYlmX7qgsCx6dQc14T4p8Qy+J/FNzbIrfZVcM4j+VEYk4G&#10;Kj8V6prBspJo5zIzSFcj+D6Vj6RZy2dys0ZLSSf8fS4Pf+tfe4fB08PTbWjPna+KqVpKJvWGiRwK&#10;qeU00hOFb+5z0r1HwJoVjJZLFLCqsvLep9OvpXPfDzSoNX3TvHt8uP8AeJJ8o69enNdhpts2nsZI&#10;B8pbrj+GvJxlSVWm6cZanpYOMKTU5LQ2LPT7axmXZCvzH5cfX2r0zw34ck1DSl1FIVX938qqp9Ot&#10;cT4Gtf7QvkkvXV134j9hXuvgy0sIrRI4p0t41j3SOzD5cd64sLRk6ijLc6q1aKi3HY+Zv2hrr7N4&#10;I1Cx1m0ZZb9vJs445dp3fUHpjrxXiPhDwvdaVFsaRV3Ah92enqK3v2vviWP+F7XlraeM7fWLeONf&#10;s62v3bTk5jPYtnkkdiK5DTfHN7dQqI1O4fdb0r6WvRxNOn7miPJp1MPVqNz1aNq50/8AsS5Ux27N&#10;GzfNIOSK9S0vwFB4g+HjajFrMfmQtua13Yb/AHv9qvODHrd5Gr3kasPlLeWwIGRkDjvXqHwf8QQ6&#10;XBLHdwWsiSL5czSW+9o1OTlecA57kfSvOxDqciV7f5nZhfZe0el/Um8DeGYHtNoK7h8rcHIx6V7r&#10;8GPhwutXdvMSrRhVwXjLDPpjnPNeSeFNLmTU5LtHZreSYjyh1Xn/AOvX0b+z94k0PQ7g6fd6jCsT&#10;MpjZpdu325r4TEVMRTqOMnfXQ+kUaPs1OCPo+H9gvw/8VfhBb+IPDdtb2erWdszXkYiG6ViQc4A6&#10;AV8qy2Pi79mn46f8I343E02l7ldFlHBhbjcPp0r9Gv2Xtds73Q5dPtr20RZUJjmaTLRcckYPzZH4&#10;V83f8FHPAWj6oNP8XWtuzyrI8BuDFj5eoz+I/WvdzjB4GOSQxlFe81r/AJnz+AxmMq5lPC1X7t7p&#10;/oeu/Bm70ez+x+JfDvltZXCqYbhZBt2t9a9yfx5pf2eO2tWWS7jZV2fLhj9AP1r4S/Zq1/WfD/ha&#10;PR7kTSWTkeTHu5RuOVyeme1ey23i2az1pdQh81ZA6k/KeMY9fT2r5/K+LMVgsvcadNvWxpmOQ4fE&#10;YpOTtoe/a74f0LxsbrS9biKrLamK6jVgu8HqOK+Qf27P2HvhZ4b/AGf/ABD4s8EaIsepWEP2uK6m&#10;kO5I0OXUdhxmvdo/j34GsfC1x471rxbZ20NrIY7x7iYKsTZ7+lfPv/BTv9s/4L3f7IV9oHgH4xaP&#10;qWr+JGS0t7bSNSjlcxlh5uQuSAFzknHpX1mGxTzHC884Wk/XqeHRpSweKjGL925+buleI7VLtVTU&#10;D127d55zXaaPf3Nrfx6iixmPZtb5QQc8cZB5rw/RLkG+jsorj/WNn6V7R4SktbLTvsskhm24PzHp&#10;1/wr5zOIywck49T7jL3HE02n0Na58O6zrd6qaarATctuB4r3H9mD4D+G7TxHHfazpq3k3BYTr8ob&#10;6VyHgrV9LFhHc3C7W2gD/D/Ir1z4WeK1/tNU0918zgMy4yQa+FxWdVJVOWaatpp1PSeBjFcye59e&#10;fD06foMUI02EwKse1TbOFCfQCvQtF0TQvEukXLxaheTXIj+bzlJOB2BzxXlPw2jdPDh1bVLrG5ev&#10;3se+K6HR9akd8JLJGp4+VsZHvzX6bwzmkcPhY+1j7r6H5vnuGlUxD9m9UedfGbw74t0TWft0lh5e&#10;nllXzMdOc8nrWp8Nbi6mRpLyQ7QuU9B9K6b4nzWMnhKZZTIzH7iNITls1l/D7bpPh2ZbqzWS4aPE&#10;RZuhxjP4V1VKFH+1OenK11exnGtUngeWS1WhH4/8Z2HhLwtNeTyqrBSV3N3ryvxx+0joXwt/Z0vf&#10;GkV2st5fMyW6qcknsPz5rgf2q/iL4haSTwzYQG5aRtkiwt92P+I5+nNePWFtJ8ZPiD4f+GAt5o9J&#10;0WFZLyOQAAyE55yewrvrYVyoKc3ZLV+i/wAy8G4+15Urt/n/AMA4H4o+NfHXj/w1H9vimit5iz8q&#10;fmLc/gTmvNNZ0poNO8qZ2bcPlUD8MV9Rftanw5mHwx4Lsoobayj2gxng44Jr5V1PXRf3M9vauTGj&#10;FEOfTgn869/h+cZ4ZSirJsy4g5liuRu9kkR+DrqKK7CSttEZxu/Gum8Z2MNzpZu4T96PjIHH0rit&#10;BjFvfMAR977x4xzXoltbxar4VYSMzMqnHNfRTly1LnhU0503E8t8NXz22qiCeP5oXO1s9q6PWphd&#10;wvIq43DLVxl6stl4ua2jU/N8x+nH/wBaug1ae9trSFlyfMUD6mrlFOSZjCX7tpl+EG40uSNyc+Vn&#10;b7gf/qrgZxNpusxyupXL9G7V1WjakVuP3v8AdxxUl/4Vt724aSZx83zL9fp/nrThaOhnKMqlmjW0&#10;+4S+sln35XaPl3Gsi/IsZ5oZUX7pK+Z2H+TXReA9J+0WLWkci+Yr45/nXofgr9mu98beIEk+zvJG&#10;fvt2/nXnYzNsDl8eatKx7OByPMMzs6ELnhViJP7SiiA+8w2sort5NLnezW6B+bH3u3vXvniL9gG4&#10;tNNW8s4d2MHdHnj9a878X/DbXvA8Z068sZHj/hYk5OK4cJxDl2YVFCjLXsdmM4ZzPLablWj7vdHC&#10;WAmRGSWUENyrFuQffn1rl9duml1Se2kPyqxIGR0zWzqs0ukx7pkbKsTgYwf88Vx/iHWI5dWa6jVt&#10;zLls8/5xXux5visfNy93Q7rwvEZ7JAqs37vIY/Wsv4gWr20PmQp8x+9uPb86sfDPXFu7RA5z8+N2&#10;Kd4/tpZvNkY/L15/iHSl7yqFS5ZU7o4XQrK7dTcCLad2cg+9dWtpM8CRBuW/ix7Vz9nqBtbDZ/Fu&#10;2+neumLsLCKfK7fl/i7Vtqc8SlqGkEQ+azMBGfmbmsvRNPmk8QeT5h2rztP14rZkvPtVncYmBAXJ&#10;rL0S9KeJobdTnc3XiqjzDly6HQ65bzRRR7z8oA/Hg1Rt/L/s4wOWWRsnKk98V0/iC1kudJVyuNww&#10;fauSurW7toZJXLf3Q3oKn4ty5aPQpJbxpfZhmZlbbtb0NdGDPb26h2P3ueTj8K4nS7x4dTQOrbfO&#10;xu9K9EvdPa605UQ/ejydvY0TjYKUrplO6kjfa8RX/eJ6VnasklwshDfN5eeMfnVDU9WubCHy8ENu&#10;2DPpTbXUZ7iJhcx4CqMflWfL1L5i34X0uaRNu3oMn3qlq1y0Vx5JLDb7ZrovDskMcmQv8HHrWL4h&#10;Mj33mWgyGzn86IP3mVUj+7Vj2D9uv9lPwl8L9as/it8HXlt7LUWjkvPDPmFvskxXzARJjCs3ZOG6&#10;8YzjnvgN+2nrXhnxFD4Z1ia4gjeQB43O5duf4gcZOfypvij4weLPjR4z8K2nirxheW8cMiTapql1&#10;ZiO0WRoAAwRMZIUBST1OACeawP2prX4KW/wy0fUfBfi/TNZ8V6Z4llt77UbKF4hPZSRBoVO5Rko4&#10;cMehyOTXzud5XgcdGMK6u9k1ujbgnPs0yio6EJPk3fbQ/Rb4IeL/AA38UvDV1qQuvJ8uLEW1vl3D&#10;PyLnp+P61HcanqljqcsECeS1vhoZFj5x5hyCeMDJ56ngYxXzj/wTY+MPiPWtXl8H63olutpDpkcy&#10;30GHAff1Y5xyc9Bn619WeLY76TV11mO2kSSVt8j7h8zZDZVeoABXqMZr8jxmDxGW4h4d6rdPy8z+&#10;hMlzaGYJyl1/M9O+D7apcT6To1pazQADzZrGC3kjeSSPqg5yxY+uMZI4r6t8JavfXGhrLPNawyLJ&#10;5Zh2qxikOCQyj+ID34/Svkr4M6dqxnh1iPUN26ZXdY5n86chsEZHIDHqTgZr64+Gui6fbaXb3upW&#10;j20zNllgCqjSE/dyoHT+metfrHB8q0qfL0sj8o8QI0adVSdr+Xc0NW8IW+v+ZfXWj7WaRWimjf76&#10;g4JZcYIJ7HI9q43xbo9voerX2peHDc+TJaxpqAdd1vEiEnesSKAPvEe9eoz+bJHcXpVl2Kxj+fOM&#10;d8d/avNviLe3dp4cfStNuzbzLuuJ3EeSxTOEOeP6c819tjaVP2Lk1qj8+yjEV6mKjBPRtKx8X/Hb&#10;RPDa2X2y98cX0NvLPI72OyRI7uNTyF2ZxkIoPU7v93J8PvrVfCvjHTvHdr4Y0+zs760litYYpHm8&#10;jK4Vn3c+Z7Eg4HYV778WtWk0HxFomqz62o0GxvrnbNcMoFxcMrMUiUKxBZcbSR3yMZFeB6zqOpfE&#10;XV47+wW7+2XGrRrHoUmpSSmZWXE0+doK5wF+UDgcc1/P+fWljJf1v+h/VvDPtfqsb6xtq3tr00tr&#10;1Oa8a+Ijb+GtS+HHxQsZ7rVo7pZdNEV0kVlbxIrElQvf7wAHUkDtXl/iXT7/AFGSHxRe6rYwwxv5&#10;uIohExIYDaAgGSAB04A7g5r05PhTHr8msvb6rJqVxO8n9nxiXy5iyMWknZZfmaNVByc+grmfFPw7&#10;v/EE2h6fc/EGzks7i1RtNkuLXykii3N5hcqvBURkknJJIxnOa8PD4nDU58qnbvp5a2PusLOhT0T8&#10;393RHn/iyWZdcufFWiXc1zayTlbG9j3wrHIu1tvzE8KMDaSfxrl9VufEuk6LaXi62P8AibTyXElp&#10;FlWk/h+fgAq3OFyfwrq7rTH0+OTR38ZLB4evrpYrq8jh37Tt35KdQeBnH05qk9n4i1uyjvdQ8O/2&#10;lomn27XEKWs6xiJEIUu7YLop67fViQOa97D1acUtml36q2i7XudkpWjfoec6rHqsc19a36JavAd8&#10;0argqwOBtH41iyzXt0AWmkkkxv8ALKkEKq8Nn866LxfcPd3F3Hc6tbyeRdtIu1zJ5yEZA3HlgB0r&#10;FvbrTLi2aW6ut1ytun2XyQRk7/mVvfbn2r6nC+9FPucdWXu2MuWe7S083y1PmN95m+Y1DHqEsLl4&#10;j1XauCdy56n3/GrDNBcLI8e1dy5VT/LtWfeBYl/cyeu5q9Gnbax59RGgdckMTeYdzEfK27r61ia1&#10;dC6uJJUDbewb0wPTsKQ3BMpDfdyOWqvfykocfT2xXZSpWmrnn1l7rKVxMd24ZqW01QxwtHnqvf61&#10;UucsN4PHpmqzzhBvYmvUjT5keRUqWPvj/gi98UL9tQ8XfB0W4m3CLV7OMn7oB8qYfrEfwr9AtR+0&#10;CFbG20crHw0jL2r8fP8Agmp8UJvhx+2H4VuEvPJh1aaXS7lmb5SJoyq5/wC2mw/Wv2Ghub3TtNlE&#10;t/CxnUnlujGvpMrkpYdxb2PwrjrDPD5yqkVpJJ/PY5rWLq3s/OubqzcMv3ZPUY6Vz+v32naylvAG&#10;lW3mUnB9aueMdWvIbO1s/M8y6WTcybvvLmub1vxiLRpPKsE8kx4XLfdbkf0rukoq6Z4uFjLR2Pjz&#10;9r7Qf7O12e4gj2gOeT3WvmnV3JkZl3dc8mvqr9qVpdTjknuEZZHUlQ/8xXyd4gkMc5AdsqxBXPvX&#10;xGZUVHENo/eeGMW54GKb2KbTkcr+HNNlucviWRuuAA1Vp7spkDCgiqb3zD90uDtOc/hXnRoOR9nT&#10;xCsa9vqzJJmUkgcZUdKovcK0hO5myxOahF2u3IY89xUZuY/MwSc+taU6GrNvbliOZ4jgfdLdK0IL&#10;tYh8o9Sx79On9axzOd2A9TW97awwzfaYpGk2qbVo5MKrZ53DHIx6Ec0TpM6FWtE3ra+URLJ5xjZW&#10;xtXv3q9Jql1FLlmZlZe7fN/OuXF1ufGT05yRTkvpo5sF2+Tnrj+VcsqHU0VSMkdil8rIr+bKrM2T&#10;ub/69aNvq626fvZludvBkYscY44JPp07Vx9jqn2i4GZGU7jt3NyF9z3/AEqyNcMcbA5kbdjCnj8e&#10;a5505bG0WuW516Xc93drO/yrINq/KOB9B71Y/teybRpPt9zGt15qeXEytnyzkEpjjg9c9K5fSdSk&#10;lcREBHLc7mwPrVj7cJg37vzGX7vTB55Oe3/1qx9lrYrm00NW2vVhljLDhuWCjkirLajAjLD9qBjZ&#10;Qwycjntjsawf7SmlMaYZVj2ru9OajlvN8vzSMRtyeRS9ld6mkanunU2/iKWC/bzmilWZUEjSRqeB&#10;jC/oOnNVpJbiC6/16eW2ZVIxgjpwPX2rH0+7QS51GRo4V3FnyOw4zzg/nUd74kivJoba3WHy4f3Q&#10;aNApYdfmPc89aiNH3rJeptGRNeJBCrTW/nbm+aPzO/uTmqrPd+cslu43su1fLzg5GOcnvSfbVkgd&#10;pnbzH+WMM2QF/Pj2qkXmR2tojIGXj950auiMbG0ZRLFxHNFeSyy2kMflyIscM9xvOcAe2f6e/Wrc&#10;kllJI2oSqu2OEI0KxrljtIzx0xxyeT61kpf6YkMi3kRLM37sh/u+/Sp7a4tbx7MQSSSSfcmRBldg&#10;xjoeT1qpRkEZe8OtSlyIrKeNIV83LzMxPy8decHHX1qPXLN9Fufst7CHwFeNtuN6EcHGe4/Gql5c&#10;CO6kDQNFmQjymY/IOw5qJr26dJbeL518nnc44XPb1/KuiNOXMn0K5u4HVprMrdRwjyRJuSNsdhWP&#10;d6mJJZpFfb5i/MzKOOe3pUN/fzRRpE8n7stuCbh1/P8Azisy7uQyLllXtIvvnr+tejSoLsHMuoaj&#10;Kks3mjAbj5VNZ0rNkjPfrUksjHCK+3J6ueBVeaQnciuGCkgMvf3r0qVOx5uMrWjYSWXHO8Uzzc5C&#10;Go3Izio2mGBtGP612RpnzeIxFiYyt9xW4/urUkBx8hPzZqq8gc5qWGXG3De4XPWnKGh4eIrXOj0V&#10;wkoAHLc/rWveTsinygcf71YXh8O53Fj9c9Oa9W+EPwvude1CPxBrtuy2cOHt42X/AFrZ6n2H615O&#10;MxVHBUXOb+Xc5MDluKzrHKhRXq+iXdnQfBX4ZRWd7D4p8QW5Yx4kWBv4FxlR7sf0r08aVNJcR6pd&#10;mOVb7dtkmydpBIP1xjryOaaNLfTZGtZrVS0QB2rghFxnkj24xnitJL5pFs4VtTI0ShY2mbCDnp9M&#10;+v8ALNfnGMxlbFVvaN3v+Xkfu+V5XhcqwkaFFWS3831bFWe4uWWaWN5G3DLBsFj2+vWty3vfLsBa&#10;bFVgST82OemCfYdqxlsdQt33Tx7VYb1WNl79D17+lOaVbf8AdzIwZeB/+quGXLUSSO72PM7mzpLy&#10;XF3tmtxJGqkO0mcKD3/LOD60l1qE13cyfvBtZvlJ+UDHQkDjOKyl1CQk+Yzf3V5wfYVoWkccnmu2&#10;obWgQHaUJ3nI4HHFc04KMuaRXs4x1BLxJJWSzSSToDtI+Zvf2zTJrt7CSSyaQKW6qrnDcZ29efep&#10;rqMW3mRNqUMiwoGgEOFMhJ9OvTnvVGW1uJ4vOi2zSbWkbbyI0HUkjp/TvWlOpHRmcqcZbk6+bbyR&#10;ls27t8wZTyAeRjmqt1O8x+0s+5m3bWPUN61DFqWpXKNEm5lChfu5246VravY2+nNbhtInVvscTXW&#10;8g/M3JbOeCR246U5VFTmk1qwcYqyXUyYfOaZQwwzJ8vT5s+n+c1Xgu7u2uWkVn8zPCq/Dr6/TFO1&#10;5YbidTpVvPHHHBvjjeQsWwcM2eOvp2rPuZ2vpVg0+2be0aqVVidz7v1z6V0wvUir9TH2fVklxLOj&#10;G+kZT8+PL9x70X2t3WoyRm4YfKuAq4GBnooqokhLrptwJRMkh2x4G3dnoau23h86rFKdOXfNHtdl&#10;+1KuBuO4YxyeRj05rT3Y7mNSnGMdTM1CWVJNm5843eWynP0Gf88VBLLK6KqwrmP5mZj1zjjrU2vQ&#10;S6fHHYz6fNDepJtlV0ww6njHX1/CqE1vJCiS7d6vnBY9T6GuujUlynDUoxkiQzEL5sb7doJ2K2Oe&#10;gP0pttrUN1b+ZFqcKsrY8lsrJ+Kn61AInA3SN827G08f5NEtlDFZttPzluNpyCp7f1rtp1JW0PJr&#10;0ab3JNM8Q2slrKdTzast00ayXEyqJDxwqk5b6itbT/ELROsbjIVunWuR1Cx+1xhL60WRR/z0XP5e&#10;lVR5VvaGxE0irxt/fHcmD2PpXZTquO54+KwlKUdD1G1vrDUI/JkJVmwQyEcEHr09K1vDGq63pEyD&#10;UZgy+YGt72FsHdnPQY2sDg/yry7SfFE7+W0l0DKOGkZQN57k/wCcV1Wh+LYdpgujujb+Y/wNdulW&#10;J8njsG4xaa0P0w/Y8/ajtvi7oC/Dv4mahHJr1jD/AKDcSKP+JhFjp05lA6juOfWq/wAUPhlDFrFx&#10;M8cjW7NmMFRhCTnHQV8VfCjxbc6bqcEmma19juLU+dp94pIaORRlce57V9Z+GP2lR8RLe30zxpaL&#10;/aUMY/eEfu53x1A7Zp1JUq1BUqnxLZ9z8lzfJamAxjrYde49129DifFHgm50+7mhitWWI8KFHzLx&#10;0xz/ACrl7WO602+aG5j/AHXT51Aypzk4+te8axY6Xq11GokaKWRdjMmCrEjiuF+Inw8v9S3PaQsX&#10;jXZyOUx2wMdfevHrYeUNUceHxV/dkcnFJHZXv2CK5VoZOUxJwOKv6BBCBJZST/6z7qrj5/zxVaCy&#10;iCi0voG88RbT8vQ/lQ1gLeGO8gxugY+YN3Jrnj7x1St0NO90pZ9OaxijbzOoLdB/WqHw41STSdel&#10;054MGRtsbMxwT/nNbK6hbXEkVybaRcqNzsp5P+f0rA8a6Zd6HJH4o0oNtVsybiRj8qdo7oI3lHlZ&#10;6E8sGm3SzXVwHeT7p7evNdJ4Zv3mdd5Hy8Zz0FcTpnlX+hWutvKzK65Zjg/XtzW74T1eFZvKRd39&#10;35eT7/Su7DVPeR59eno0ei2077/Ngj6r8zbutdZp12YoUiI+9nnr1Feewag0nlkOfmbhI/8A69dh&#10;pd9M1sim3LScHlcBcf8A1q92nVtLQ8etSfUk1e7WGZWRTuVgfm710nhi9Z4xKQpB5HtWHcxAwyNc&#10;bc7euOmOaveF2c2rKhwynFax5o1LmFRRlRsdpLGtzY8gUaQixRMGUZX9az7K9mmVYA3tgnv61c08&#10;NHK0ckn6V0zlzWZwRjKMXFlqCD/STJIy+oqa8UpBtX+Ks+W4la62g7Rux9a1LiPdZ5kPO3AHrWV+&#10;aMhu6auJoU8C3WxnG7+7XURS5TaPWuFsXFtfq+c84612FvPvgVlOPWt8DW3RhjqWzRoBoxKGCj8K&#10;uxOm35h19RWWJdpB31eSWN03YO6vWjK549SLsi1I42gg9KsWjlo97dKomRtu2rFrMfJ+YVtGS5jG&#10;UXYsxtGx96exbPpzVW3JeUlD3qy43jFUrSM5LlkJHIvncLV0I54zVJAElzVuKZ34zWcBz1GHYD0q&#10;xbt+7ziqshANWbRv3eDWcf4g5fwyOSVgduagR5Ek3AVbmiAOcVBK2JMAVlVjLe+xdNp6WLiMZMMD&#10;Tpg27gVDZy5ODViQEjOa1i+ane5lJcsrFeQnBBWi1uRHJtU0SNzgmo/LVfnBrDm1TRrFaamlG+48&#10;U2RSrUyylD1K4znIrrvzxuc3wyGxvg5JqR4t3zA1GAF6mpoJB0JqoeZMivuZSRt/OnKQw+YVJNGG&#10;yc9ahEbIcbu9PWErINJxucN8ePhP4f8Aix4B1Dwlrlik8N3bsjKwHcH9a/J681m8/ZS+Nl78NviD&#10;p7SW+nyF7SVl5ntyT+fGPxr9mJ4tyFSOtfnv/wAFlP2bP7U8Gx/GvQbP/S9I/wCPpo+rQngg8dv8&#10;+/nYyjFyU2tHozvwtWfLyp7Hn/g/9rj4R+P9atLG30Ce3a3uVEd2IQq7gcDPfpX15Fr9l41+Hj2c&#10;jq6m3zGfTivxn+EPxZ17wz4ut9Aa3hMM9wvl7gNzMDkDJ6Z9q/Vz4H+ILnWPAdlJdII2a3U7B2yO&#10;leBiKLwz5YHs0Ze2jzyND4XeNr7WtNm8MvqcbiwmMbRdGGDxmvTdAu4r+FbS728evavm74hfCv4w&#10;/CXxhefFvw7oc1x4fuI/MvvKb5owOd5Hp9KufDz9qbSdQ1O3gnum/eLhSG6GnGtyyjCtFq4RhGom&#10;6Mr2PojVHk8P3yNG/wAjN8p9ag1HVLi8G54uPUVkaj4itfFWn20kV8ixt91l65rWW5Q2S2iRh28v&#10;73rXPjsHCfwvQ2wuIlFJSWph3NwQ7o0i7WGGVl/zipNK8Ix3DpqChlbdlW3fd5rN164ltdXWCS1f&#10;fIuFXbXZeGdNv4rFPPf5WXIWvLwuDlUqNNXselWxXJTXK9zrvCPiK4W3Wxv4txXhZPWuhZoLkblb&#10;Ht6Vx2mFoJ8Men3a6nRba4v4/PP3emBX12XutUXJvY+Xx0aUHzrQsl4LGPM2NtcZ418VwyW8lnba&#10;coX+J9vJrb16y16O72w/PEeNu7pVVvDlj/rr9RI38S1x5ssdiYujBcsdm2dGXvC4eSqTfM97I8q8&#10;T/D5vGWmyGayXy5Fx+8xg/nXn3wk8D+IPgXr+pS29pH9mvJMqF6MP8ivdfGep6XpNkY1lWJR0WvF&#10;vi18WvCvhfRZtQ1PWEgjjRmeSR8KAAa+BxlTAZPV5lPVee59vgp4vMqfs3H3X+B1WsfEVr+MR35W&#10;NZOMr82K8t1r4feIfD3jOTx38NtQsVvLj5pI7qHdHMD2I4x+teS6T+1X4V1q1bU9N1oTWZYqtxG2&#10;5Qc16t8JrvUviXYnUPBN6+reXjcsOWEZx0z6+1OlUw+dRU4xd09+qZrVo1Mq0bST6M5Xw/8ADXxD&#10;b+K217TvhLo2m6rPMRNfrNLMUyeTGG+VOpPAFfT/AIVsToGlW1ozMzRxKGbpuPf9a5rwt4Z8Q2Eo&#10;l1fT5rWVW+YXEeMj2rtZYS1otxEysu3sa9LD05Ye8nNuXn0+88utVjWtFRST7Gd4h0bwt4rYy67p&#10;Ecm05RpGJ6dvpWXF8LdDsT9q0vRbRUXPzR7dyVr3EzJFmMc9sVFDcP5ZRnPzN83XmtamKw+IVq0U&#10;yadKtTj+7k15am14Ms4fC14usabZRxSSRql023bvH17496zPihL4x1rxtpOo6QitZwKxuSM7ie3t&#10;ite01xZdMXTsNjru2jjFTQvJLbCbzcxx936fWvao4vDrC/V4StGyemlmeVKjU+se2lG71WupDJe6&#10;lb2iy3C4VF3My84965XWPH+nO7RNKW7RhVPP5V2S3FtqFuyYDI2R9aj0nRfBMMbNceH/AC25/eQ4&#10;25rxMxw+KxlSMaFVRT/m1+47cLWoYe7q0235f8E8g8e/EGXR9N3RaJdNHy5k8vrXn3w2+K2m+Ivj&#10;T4fstb8XQ6XHJNLDZ293ME8+RlysK7vvE4OBnnaa+ktb8P6ZqEH+j2AZIyfujk14h8ff2b/h38QN&#10;GaLXPC8ay29wtxBdQMYpoZkO5JFZSDuUjP8APrXw+YZTnGFzSniKlXnpxabSVr27H1eDx2AxGDnR&#10;jHllJWT3tc+i00u0SHzBhVX77r3rh/FfiaykiuYYodqwg/K338ipPB+szeIPAFhNLqL/AGhLRY5p&#10;upd1GCxHqSM1xOh2uueJfiRdaPLqEc0NnCZZJIlyud2B9fx9K+pzzEVcZTpUaMdKml/l+h81l2Fj&#10;h6k51JfB/mcnrHhu6g8Ial4ukJ+1LI0ihByOc1rfA74lWniOzWFLlm8vho25z+fvXqHjTw/pt98N&#10;tUgsbVVl+wt8vkgEtt7V8K/CX9qay8BfHdvhN4ltrWztb6d4Ib6aYLmcH5UyeAW5HXrXyn1WXDGe&#10;UaEJe7OLb9U9WfRUZRzvLasraxenofoP4Rvbee3IRI1k3sV/vNx0XNcz45v7zRL5dRhbMcjAOqry&#10;wz9Px/CqPgn4gR4WESBd20LuUYbHPWtTx4xudKXUEJ3KpZWxyK/R8bmHtMoUoPWOp8hQwkqeYOM1&#10;o9Dmta1nTDDKLqeWPcucxtySOgPtX57/ALcumaV4k+I8FtpGmMu5sXLMR85zkEcccV9aX3jqKa7u&#10;NN1O7ZXjZhu/lXzbpOlaH8WvjZqWm32oQ/a9P1IxratnekWAVbHcNk9uK/JuKMfPH+xlRitH87/p&#10;qz9DyLDxwLqSm+nyOe+B3wk8ReCde0/xX4futQ0q5ZgGutMmMcpGM4IHDL7HIr6H1X4Z+LPjs+lx&#10;fEXV9Q1T+y5/Ns/OjjQE4wSwVMt+Jr2rwJ8EtEttOsb2GHYY1UeeIw2TgZXFenaH8O/sM++NY4zt&#10;+80YyfrX1uQ8O5lh6K9pUfvWfXqvuPBzTPsLVqNwiro8b0rwt4k8I6YILPQ2YbVVWt+CMdugrh/j&#10;r8SPGXgfw+r6To8TM0jCf7YxURYXO7gc8ZFfVd/odsIBDNtAQ/MV4Br5y/4KIWsfhX9nmez0qaZd&#10;S8RaxBZWckUQb5eXk5/hHlqwz15xWfE2WYqlgKkqdZrlV2Z5PmVKvjIRnC7bPzl/aE/a5+M/xBeb&#10;TNNvI4tLhyimzwpc55O7k4PtivnXQPCmuza1dahOzteXFx9olkZjuYnvnPt69q+utI/ZZ8T+LR/Z&#10;Pgvw5dajfl8w28ceMgD1PAHv0r1b4I/8EmL2yv5vH37QfjowPcxoqeHdFwfIjU9JJ2BXJyeFU46b&#10;jXzuQ4ivKjOVCFtFdv7Vu7/E+uzB4Gi4+0l8l0PLP2NfhDJqmhR+JZ54MyzbPLZgzLg8sfx/Hv3r&#10;79+GXhG10XQLfdqC+VMoaREX/loBwDkcV8/+BPhL4P8AgP8AE3UPh9oN7c3elXAS60qS4bcw3Z3x&#10;EgAMVYdQOh5r3m48cWOiaJ/aF3Oq+XGqqzYG5scc197kdTD0acq09/U+UzqVWvKNKnexqfEefTDp&#10;73JEMMaQgbbfjGO2M9f5mvjT9svx8us/AHXvBvgnT5tT8VXitaaXa2v3g0nBYnptC5zk/wAq6L47&#10;fGTxbJqTaN4Z1B5EuJDD8vVmPP3if8gVd+BP7Nmt+KHi1fWA0Nvc7vtV9Ih3yMRwiHuOB0rxvr+N&#10;zTMlKhDRPr11PQp4XD5bl/NWlrbS258SfBD/AIJp+PNWtbW8+IGv6fpw2qWtbXNzOW6kZ4Qc9eT+&#10;Neu6B+xV8O/A2otJbtqQvFU5ljuthBz97A+7/KvvW0+C+h6Npcei2dhJLHGrNukHVz1Ncb43+Beh&#10;fbf7ZOmRx3iwELMsjEt7cdq9LGRxsbzqVPktkcVDHYeSUYx+/cyf2TNPjsNKvtDEzTXaSLumnlLs&#10;Y/4Tkj8698TR4LOyB3bvlGOK8N+Gdk/gTxL+6hZLe6mVJmZvlVjwOvQGvYNS1aSGB7WCZH4/h5/C&#10;pwuKhHCuT1aOXGUZSxGmzMnxBeLCWURBuCVVW61w/iRJpU86JyDx+7Jq14w8X3ulTeXDp73cm7Do&#10;siqUGevJx/XiuQ1TxTvnaRssOhCt1r43GVPrNR8z3/A9rC0fZxuYnjXXm0+0uLMReZPJFshyxGxi&#10;Acn2/Kvzr/a+8IfELxx8b7rXr2NrdjZxRLGpJVmX+LA9QRya/RC+0QeKNXhtvtsMfnSAR+Y3C46n&#10;r2r59+OWgLf+IrnQLGTy7jzHga/jT5woODgnjn36V72S4yWWxXZ6G1TDxxUWvmfHrfD+107TVGqw&#10;K8iqN745LeprB8PeGbeTWpJpArL5nyr6/WvqTxJ8GdE1vSW06Nxa3CqPLuGO7PYnqM1478R/hpL8&#10;LJ4NR/tyK8WZtqtEvI9uvP8ATmvqY4xYmLUXucc8L7Ozsangr4fRyKpsYY1DqGb29q6O9+Euu3TG&#10;LRri3WT/AGuQfQAiuO8KfECfSlX7Nc7lPEnbOa9d+G2r2uu2jap5TKitg5kwD+nX8e35+RWrTwsr&#10;s2UI1NInjHjn4Nfth6ZGF8D2NsJCylTDLFkc9f3mMV438Q/GP7ZnhnxTN4M+I3i7VNLmjjIa3MKx&#10;pIhGMgquHH0Jr9JdI1WbSbMFri2m+Xcrbwy7e3fivnX9ta/8MfEMabqMmvxy6xprm3WzVt2yE8kc&#10;cDnHoee9fSZZm1OUPgV+9jwcVg6sql1J29T4v0b4ZXkqST3twftBbcvG7zM88ntWvoeny6ZII7q1&#10;PycZWu4j8NXdvy0GzcuVJHanXnhj7aQ0iCNl43IvUetehVxsqq94mjho01oSaBLAbN0Ei7doJ3Gt&#10;DwxqepNpd3qWl6HdfY4Zgs14sJ8vjjGfrWXFpc9rbyLHHl1QhTnrXuH7N9zY6n8IJvCGsW8YWWZ8&#10;+cgOTu7j3rGnGg6bdQ6Z1K0ZRUDF+GeuQahdRk3O3k4Zu/Heuyufhvp3jnxdpMEus3UQWY+aLSco&#10;PbgVgy/Cu78Fa/cW8V15mnzDeuFGUzz17j27cV3X7NPiHw/J4tt9C1m4jj1C2uC1pJIwUSA/w8nr&#10;g18rmEnl9T2tNcy/JH0eFlDFUVTqaM+kvhb4K+IPwW8Raa/hmw1DWtLu1SJofObMfT5uT94f0r2D&#10;9pu9ji+GEOgatpsklzcTpJC8mP3WPmy3rXRfC7VbdNOt76SMiRV6en61k/tDLd+PfD8i6ZbxzR6f&#10;E011M8gUDCk4GT6Z/wA80Yx/WMvnOi7tx2/4B5mGrShmMY1Vs9zy/wCHml3UM9vCojRIgv3W46+t&#10;fVXw00a18S+APsNw9tPJbyhvI+yjzGUjGN/cV8v/AAy1y2aCG4ez3x7djKh4Un3r6O+FevR6bps1&#10;v8sKXVvt3MSxHHGMdTXy/AdSEZP21tb3TOvimMpO8OlrHjP7U37NXh/UdQmurbSFtVl5aFpBtlYg&#10;c7c+n9a/J39sf4B3vwR+LNxbJaGOzvszWbKcem4Y6jqPzr9Kf+Cq/j/4kfDjwN4a8c/D7UZbKSLV&#10;2ivHnG7z12fKMZ4A+uT7V+dnxr8deNf2g9UttU8V4ub61h8tbiGMKdpPU496/So1KVGq4QWjZ4VK&#10;nUxFBTk9UjyrwVpd9qniCMZfKMB349/8+te4+FtJu5F+z2buzsM/K3+NcS3hD/hBvGX9h2d+14rL&#10;GJLhoCuGYDKjPPBPU17Z8M/DFiNUVZH3RwlTcydlA618fxXWqU489tFtY+myOkpe62aPgHwd4vvk&#10;V2tmWPzdiszd69v+FPhG60fVlmukfevLhe/v1rM8J3mmR3yz2FufssaDaF/iPNek/DDxHpt149td&#10;IuLpbZbgjblRt5Pc18TgcJHHyjUqxtfoerjqksPTahK6R7J4H8Szr4Wkiu18lY48xqzda39FvIru&#10;FZLW/t2zkiNJhuHTtmuV+NSR/DHwg2va7MkMcgC2ar/y2J/u4714UfiDrd35bWO6JZG52ZUnp15F&#10;fTV6lHLZRpzWqWx8tRozx0XOL3Z9OX9zLdaoBfqskUbDbHnjPqeent61J4q1DSPCPh97qeGSe4ki&#10;xHDE3JOOnXjtXnfwu8Q6zrt7aW10GEUGN+T046mu58Urpt7rMep3F/Gtnp8fm3G5hjjt/n0r1cur&#10;yxEvbKO2iuc2MwvsY8l7rrY8U8Y+BLfwP4fuPiB49ZZNQuFza2HYE9Af0rw/wrBqln4nml064aTU&#10;r5y106KRtz/CP0FdN+0P+0laeMfFsi6dK02nWUhW32k4kfpn6ccVe/Z4TS7WK8+IOvx5aGEmONh3&#10;xnP4D+detjo1fqrdTr0M8qcY4hOKvbqeX/tO+b4P8PTWE0g+23CYk+blFI6V8qaHe7r57dS25WPy&#10;5r3v43eMH+Jni3UL3zswbiqhmGM4zXz3exnTvFPlOrD5iMrxz6V9bk+H9hgYx62TPDzTESq4pz8z&#10;TRRBqoBPcnp1616N4NuWm0+WDewyu1VJ/wDr1wc+ilvLu2LMFPGD611vgm/23JgYjaMbfavWqfCm&#10;jjw+lSzOL8f6Dcab4ka+H0C4qNtaGoafEjDb5fLben867T4oaK9xaJf/ADOW5VV9B3rx2fWbm0lk&#10;sct8rYCmtqb9pE56n7qo0bGo6vBp17tEv3k4+ar1z40tobOKd5wdq4xnpx+tef8Aim81KZI5zG3G&#10;AxYdKLDS7zWdNkjDPuA5x3rZRXKY80uayPQvAHxStYNSlWK4+YNhctwPevq79mP4tafNfq2q6gvD&#10;KAu7GK/OG9tPEvhq9zZrIrK33q73wl8U/HmhRrL9ll+Vc7k7mvz7iThvEYzExrUpXt0P0/hHirC4&#10;PCvD4iNvM/XHWvi5pcNlDHp5Vht+b5vvCvF/2gvEeh6tpU06w7ZNpO1WHpn/AD9a+PvD37Ymv6da&#10;7tSNxKV6qzHj3rqvCfxzu/ircNvaTyNvO48EemK8LK+Hcww+afWZx5Yo+lzjiTJa2Vyo0pc0pLQT&#10;x1YR3WjsLJNzOfvHoGrxbV7O/TWPsrud3IZj/Kvc70Wxha1aRgNx+Zq8r8YQ28vijdAgCh8Lhe/p&#10;/kV+sUJXifieKj792QeC7690ILwQBLzu6Cuz12/S8s/tJiLHaPmzxXN63ZRwWym13MV+99cVa0+4&#10;kvtG2fNyuFDelaWctTH4W4szr2z22LXpP8WVXpitm0R73R4Rj7yj8PesPxHfiz05bbJ3M23g/e5r&#10;oPCNp5ukRxKysynmPPIFCkktSeX39OxlqDbadehT93j9RWbp960Wr215zzwWVelHia8uNNluFhLb&#10;WkwU7CsvTtaWW7ZB8u08NnIrSJnPex6lJ4iaXTlgUeYVX7xP6fzrLnuI5dJcLLzj5vY4qLwxcpqO&#10;nMhIb5vmZk+7xWdqOoSR+dGuC0b/ACqKiZrHuznIbtrbUoyY/l87nd2P+cflXpek6z9rs2hcFfkH&#10;3T0/+tXleuFbPUkaVtofBC12PgrUpns1lkztZcfN29BVP4SIytIqeLgYjG21sqc524qN7ryY1QJn&#10;dHk8Djir/iH/AEvaTyvmfNkciqGueSgh8oqvy47enX/P/wCrFX0NO5teCp5dQ2pHtO0Z4zVbX7e4&#10;i1FlWJh9F96s/C+QWtyzSr91/l+Xj/8AXWp4znsH1INsdflx8q1HM1UN1Hmo7ngurj4hXCx/8JTr&#10;Vw1tdDzods3317Y9BisbxBqGoXHk+GtLRzHHMHuRNLtXge+Oa3/GuueITrcaHXLa5SC38lTDahRC&#10;ucBc4AJ5J4zXnPiC/wBan165vEzJ5XzFN3zAAYz+Vc9Ol7Som7HlYOo6eHu+p9Q/sJ/FDxN4U+Js&#10;cK6+ZE1CP7JaCJtwgTJ6j15P1r9LT4v1HXXhvL+/DiO2jSQQ24Vd4AXaxAGTtHXngV+R/wCwzbNq&#10;Xxd0sh8Dd5mQwAVc8/TjP4mv098G+I7LVbRbSzvo/Li3NGpOCGJXO3HU4A5PYmvyfjqMqWcU4wfR&#10;t/fofvvhrGWIyydWcdtj6p/Zikvtb8X6Xp9xphmt7CEvbwwOFQvuyu7AAJ/wBJNfYtpYxruluI2S&#10;QwruXaPlYAHaDk+nX8q+Pv2ePEsuiXHh/Vby3DW93qCWX2fcBNPK+MtjoiqASTzwFGB1P2J4dN9F&#10;bq11IqsGLNiQFeOQORnv1r9I4FUZZb59fuPzTxIk3mia0Vnb79STWpgtusd3ukO1X27jxntXkfxx&#10;0ufX/D2pW8d3FCzMDDsOcddwHoqrnJx2r1TXbpnDJNN5XmR9ZIt2cngAjOe/OK+fv2h/Ek8WlQ6P&#10;PepD50TBrjcFURgHKnAzk8/XOK+izjEKjg5PyPn+FcLUxGYQ5d7nzl8U/CNrPZR6xe6rBC2nx+bZ&#10;azeX8rfaNyMshjixntGoGO3XHFeFx/DzTLq8bWvEPxSt9Hls9xmMdrMs6MEDALtHXLBeo5ya9L+I&#10;3jLUrr7Rrzac+owrcQxW2nzr50SqAcJgEMBnHyjGe9cXf6nrfhKQ+J7O+01vDt9ayTfZb6Ty4TN5&#10;YMsaqBuySCoAJzjGetfzfnNapLESnF67fcf1hk1OvQwipuVv62V09/Sxw3xDfxf4ph0S91TxBHp9&#10;mumi2j1HiMbGDHDeWSzEgcjoMjOM84PxT1bx1oKW51G7sLpZE+wR3gt32ywlYnwpwFCgYXKjJBb+&#10;9ze+OZsLKGx1bwhqtiLO6gRtStdLucR2902WKKhYnO3jOOOK5drfS7uC31/T/FV4beHUFgW1vrXz&#10;mt1kXaGGQVPGcAenHSuPCw9yFSe2ultfv7/gfXUIU3TjK34WOfnYa74Zli1lpJNO0i6XzorPylX5&#10;t21gvDvwfXNcrcWep6d4JK6Rrd5KuqfvbfT4bpDt8phueWMMdgz0HU4BrrvG81h4PsNPsmvFja11&#10;C6UKtmEnSThUeYkN8vJwg5xn2xxk3iXR/wC3NQt9KNq0Nw0irc3FgVV4yuSwXnbyOBya+jwPtKkW&#10;0rxvfy0fn3LlLmOQkkurW5mub7w/DeTeW7+YrfKuR970yCay9Wn1iXSLXULtI1tb6RmhWJVB8xSA&#10;w4GfwrRvLS5VxYWizO6XHmfNCyt5WAfwH4VT+0WUentbeTAFhut8ETTKpXKnJz1boOPzr6/D8u/9&#10;fccmIvuZl7etcp9lnsgu1sYXHynj/DpVG5iRRvjO5c/M3oauRzXeo3cjtavJN5Pmx7j9xR3wBzUc&#10;Nu10PJxJuI+6seeQPSvQpprQ8+rLld2Yd5kuDnv2qGQmQHLVJqBZJNof2IIxUIdc53da9WEXyo8+&#10;tPmiVrjBTJHvWZNJ8/zHvW3LEXizjn2xWJfAqev0rtw75jw675TR8AeKpvB/jfRfFlu5WTS9Ut7l&#10;WU/d2SBv6V+29trng7xXa2cdprbRR3cCyRN5hzgqGH6GvwnM2JMbq/UL4KfGfwrrfwG8Jatf6oi3&#10;Ueh28c0nfekYQjj3Br2sD7tRrufmnGmH+sRpTW6dj2L4hXn2mSTWtO1Q+Xp6mJ9z9eevvXC69r2o&#10;waXHZPf7lkk88Z6kZrmJvHema7b3ECagyx3W5iuTjpWJ/wAJJa6ijGBpB9lZo1OfvCvQk+Y+Xw9P&#10;2cUmY/x2EvirQLq7tPmFsvPc4A5r488VyOt/Ipb7rdu9fY/iFLCKwn0uOfd9sRmA3dMjp+PWvlH4&#10;u+HZNF8QzW6L1Y447V4uZYf2keax97w3jlRk6bOHuL0y/Lu+797FVZLhlbO7G7pUVzK6S7elVJLo&#10;k5LtnNebCifexxJeiu8oy7ePSiO5O7kj6Zqis59fvVHDcOTlmA9K09jubrEbI1muCeSOacbk8546&#10;dO9Z8V4w/hwP71TCbeOWPvWUqVjsjiPMvm4YPgN2/vVPbSGQ4UfnWUJ9kmMk+1TxXbbQ/wA351lK&#10;kaRxCbsaUdwrYw1SpcRo3O4sep/hxWdHceVyx+gWpY7kMMv3OPmrllROxYjmsjbstQ8q1BBxJ03F&#10;s59Kf/aTSyK8LKu7htx+XP0rHE6pwXbK1PC8b7Y5J9oZuSRwBjrXPKjy6nVGtGTSOktLuz097Z9U&#10;nba8rB4YQHkX3IPGD2yR9aivdaW5vJGBK/PhDJ97b0APXmsaK8uXjWK5m2wyEL50n3QAev0qtDdR&#10;mVszblVyAyLw30rNYfeRo6i0R0w163QgyRfc/wBW0a9PXg9aztLs7SEyPfTzCNtzhlXPzdhg9KoC&#10;8aTjzyqjkHGT1749qempfOzkhlU/KretVGk4x06m8amhrRNat5sJbycAMshnCqyjrknqfYDNVZr1&#10;1JlluI22gNGki4/Ede1Zd1eAiNYS3mMf3m7kMOwxiiKS/G2OVSuPlWbnhe4we3+NVGjLdsuNX3jT&#10;uddubqMxTGFklYOcxjeuBjGcdKdqFxdaW0dhPCVkXDR+X19RyO5rnp5494eF22q/y+j+9Sfbfs6i&#10;SJJNp/hXkAfz61p7BaGyqalvUdXuWmdJS3yN/wAtMZ5+marT6ksUbzStIsxbEeFGCOc596p3OpGR&#10;nIDBWYnb6cetUp5iQse/OeeWrqp0VorFe1gW7m+tbyLarM391VUgZPWsy+QxyNAz/c4x6U83CRJ8&#10;wXHTHrVX7Qw3TZVeMhmbr6geprsp03EyrV4xjZjS+DtXbg1DLKVBBNK8vcv79cVWnnB6jmu6nE+e&#10;xmKsLNIuAcc1DvYc5NNMhIyWpAykNk+1dWx8zicTeRKHP8KCprYZ6daqh13ZP6Vbs95ZQF/i+X3r&#10;KpaMTyqlVykevfs6/DiPxlqs2q6spOn6aqtMuP8AXSH7qfoSa+k/D8NtY2ny2EL+WqmMyYH3e2Oh&#10;B9PYdK4r9mb4f6ho3w8tZNW05opJ5HuZI34baemR/ugV6ZqlohRUHzSMv3V6BuewHbp9a/Js6xyx&#10;WPlG90nZH7jwnlVPL8rhde9JXfe76fIotcXVzGFaKFV8xnbbHjGSPr3HA6DtWx/YjadqdoNZRZIr&#10;iKKUrGwTeHHAycAd+46enNUdPgsjaSI7/NGyu0bMVaTLYwo78c9amhuriPWFMqzWcLEsrSRmVkBT&#10;jhvbABPQc18/WlKTcYaJXufSyT2j5lK6UW1y0WUm3MQu1s5IGPUgj9KgsYJrm5WzuZ1j87/lpMcB&#10;AM/Nn8D+HFWtUkk1rUJNUtrCOGNQsa/Z4yqIANuep596k0yxs4oGudQjlYp8m1H68HGM+9aqpyUV&#10;3tsaxX7uzDT45oreWOxgjnaST5ZPLycDkAZ/M0W73M9tJbxxq2FIkmwM9QOOcjORU09lJexQzx28&#10;sTq/zzeYPmVjgcDHYYq1ceHre30CHVLSeNpJbiSI2uf3kar0Zh6Gs3KEd+pEqkY2v1ZT0/TrOSOU&#10;TafcSXkq7bIRMBGpHJZieTx2/Oq8Q1a3t/Mg3wx3cnkKomCmTJGVIz0/Sug0nSLtxFDpz+ddXtoy&#10;Isdux2nncAS3XHcdKovIY7iGKSNWube83fY2g3L8oUcnPOcYI9vfFc1PERnVaWv6eduhle7dipqU&#10;09vpsEEdvNHPZzOkjoq7NxPAyOW59cjjikvbK9W1tzFaXCu+3e3mF97H8P0zV/XfFup65pNnFfxx&#10;L9hlkMf2a2Cbc8qGwMHHQVkaZqN3auYpbe43y3CtbusrLtYHnj36eorSHt5UeZpXV+pMI1HT1WpV&#10;1fTLu1vm0q4tZFuIXKtvXBbJ4XHamnRvsqMNYhkjiVfuxttYMQcfqK6jxnq+m+IyJ7tZbHUo9sN0&#10;sk3mLIoJw27+8BgVzcJ+06klvHGs3l8sl5OcSkYBA5z78c4rXCYmtWoJzjyvqv8AJ9iYuUoXkrPs&#10;c/FE0MzsAoDKc+Y3X6H1rtrHWvgf4c+BkR08akvjz+2mWeNsPaTWbgkOCPuFSAD3JOec8ZGmfZHW&#10;Zbq6QRq8gMPlbl659/l9xzisnWLW0uoJZbKH5lZlVVm/hxnuTj6dq9OnXjJunKN01bU5MXhY4rkv&#10;Jrlaejte3R90x+qeLrPVfDv2E28ckqSh4rjaVePqSAc8jn6/XNZFhCtwBOV27OuXPzVd02OSz0lt&#10;WXTVng2eXMZM4RjnkD1461Npl1pWpXlnp9/Otshci6uJEPljK4VcDoMjlicfNnjHOtGNlyQWncyx&#10;DjGOiKsWlyPOs3lMY2XLMp+Ycc8HrVlNE8yE3IRfv/daQE9PStefR9Qgv3toLBozGx2xzSbuCcgA&#10;n72BjkdqmsIkZjGIl9WST9R+Y6V6mHpN7nzuKqdUcvqFiOYnjXHbj/PpXN6xp/koX53KvHcE16Hf&#10;2NpdRMsJXcG+UZ571z2oacxQpJEzd+/X/GumpTtHQ8+NZSlqef3b3Fqd0afdb7ufm5x+lW9H8StF&#10;H5Tsf970PrUmtaWVV5g3Az8v8WM9fpXM3csduzSfvA38J3nnv0rTDycTnxVKNSmes+C/HK2V1Gsl&#10;zhc/u29819EeF9bl8W+F2Gi6g0N9GoezmH8LDseeef0r4qsdbkt2jZC3pgn9K97/AGdPiG6X8dpJ&#10;ctuJBi59O34iqxGvvI+KzbA80XGx638Pf2zdUsb5/CHjSGGG+trko25sSRMG+v5cV9M+HPGMfjXT&#10;Bd27tI0iqY5psjzT3HJ/lX5//toeEbXwPr2n/GHSYZI7fWZFivPIyAtwq/Kxx03LxnuVq18Df2td&#10;YsLW3ivtamKwoFjaNvmRfYZI3Hsa744f61QVWD9Ufk2Moxo13TejufcGt+BLu5tP7R0YtvViGjb7&#10;2Seg9K5K+in0uZYLlDzlWVh91vf2qz8MPi1p+v2lrrVvfs1uWH2nzpASRj1H8X0rutc0vw/4ytv7&#10;Qtd62+7In256+uK8Sth3G7WjIjOVNpS1RwNtqN0qNp32FdqrlWLdfTpTp3uNb0KTTLqNCvIKs3JX&#10;/OKvX3ha/tbwZn2xx8RyD+IVmWN39juxJC6yIeGDEgA+9ccpS5bS0OmLi9UM+F98l9Zz+FJH/eQs&#10;dqsx6V01sl1o2qxmJPLJ+XJbORmuAvETwx4wXxXpxWOKZgl0ivwB27+v613d99uu9Oh1fTsMpIZm&#10;XBz3rWg9dCa8LWa6naabeSkZlRSwYNkHkV1mm+ILhJ4WljGP94/nXnfh/UL2X/SANnQMrdQcV0Wn&#10;lJirwtIzq2NzSdPwzXq0a8uXfY82pSi9z0SC6SWb7TsXZtzuLHOam0nUvKnMUEv3j93PWsSz1IND&#10;HEZc/LlkHUVLaHyNU2Lub/b3V6brXimef7GzaO5024ZLkKMevXrV9r0/aMxrWDp5lk8sxoytWrbt&#10;vnVbgY5wrHit+Z8ljhlGPNc0Wdvs6yjAbdkc9K0JL0zWq7sH+9WZbRMZvJ3M1TQTPDOUlbK/3fWs&#10;+ZxiQ7SCWJYpVmj7nJrodGu2dfMJ+X0z0rntSnCAFht9Ks6JqMqriNcj/eqaNRU6th1qcp0rnVK4&#10;c4zV6zl2YXNYtvdPI+4kYq1aXTGfb/Wvbp1Y6M8WpSNhAVk3FqmtZcblP5VVB3c06HaJNw/Kunm1&#10;TRyct46mlB+7O/H3qsKFPIqsWBQEinxy9FU10I5ZFgKRy3FSRsuc9qrSykryamtpVMYyRR9oX2R8&#10;oXO4HFTWbKy8GoZMHnFOtRhulTL3ZaBvHUtN8yZJqCaMEBwvNTnps3VG3CELRUtbUmmQxSNG/wB2&#10;ryyqR84qnlc7v51YhlEyAHGa56cuVtGlRXV7BNArfMDTUChNtTMQycmq7+oNErRYQHQMY5cZq+pB&#10;GRWY5A53VbtbnKbaqlUUZWJqw5ldEsq5NN8xg2CKmwrDmoZVYdK2kmtTKL6MsIVdMk010zUMUoDY&#10;NTBvMGRVxlzxIlFwZG2TnArh/jt8NtG+KPw51TwhrVqJIby0eKRT3BU//WrumU+tU7+MSAo33W60&#10;p0+em4sqnUdOopI/nY+MXgbVPgZ8YdU8G+ILJg2j6oywy+X/AAhsox+q192/skftJ6Fqvgyzt7q/&#10;QPHGq5ZsgLwK1v8Agoj+yHpnin9pHTtWkjjii8SW5t1Y8b5l5x7nb/KvFNe/Y5+J/wCzhpskv9l3&#10;FxpVxny7qFSVjz2bB4r5nH06kqKlHeJ9Jg61FVPZzdlL8z9Zvhb4s+H3xm+GC6VY3sMvmWvlXNuz&#10;BirbcHjuK/O79qT4I6j+yx8WxZWhkk0e8Jnsbg/wAtyhOeo449CK579hP4veIfhR8SHtb/Xbi6tZ&#10;ph/ozTMOvYE9K+p/j741+EP7Sfg3VfCFxd7dastNeSOG+kWKSAMuPMBJw6ggcg9q9CpWw+dZcrWV&#10;SH+R5vsa2SZjzfYkeTfBz4sS3enf2a1yJG25RWb8q9j8BfEppL6OzuRu/wB41+fXwv8AilqHhXX4&#10;7KG6Li3naCRlG5SVOCOPx9a+m/BOt6vqdzb6tbXox8p2oTzkZrwKM5c3LLoe3WjF+9HZn11Y3uh3&#10;ajUbq1Xci/eZelLB4k0+aRvIn+UNwM155pfiC+/sqNBnDR9zTtGe6uLgYP8AFztq8RiKkpqMdDKn&#10;Sjy3Z6ppU8NxL5qHLdMVvWPiZdPt/IdCrEYHvXG6F4ls9OQ20wVW6eYzVt3mraT/AGazq6yTHo2c&#10;gV3RxlPAUefmSaV3/kckqH1mfLy3RsPqxvszGRePeuc8Z+MYdEspHeT7q1m6Xqk0JmlkmJX+Fa81&#10;+Net6hc2kkUDNgj15718zxFxBV/sZ4ikme1lOTxlmCpzeiPNPj9+0TBpCTOJmkcbvLjRuTX5/fth&#10;/Gf4ofFHVbTwT4cs7yZrpwrW8Kn589F49/519k+HPh74Z8ceMZLTxXceY5fMaSSY3c17b4A/ZZ8D&#10;aPrtnrVn4btWMMiyCQxhtuOnJr8V4bynO88xizGurxvom9vO3lufp+MzHLcnwzoRXvW3Pn//AIJt&#10;/wDBMLxn4AjvPFX7Sun2txa31rG2naKsxeOJm+Zmb/a5Ax2xX3j8Mvhv8PPhBpLab8P/AAna6ZDJ&#10;JvlitlwHb1OetbuiW0CwLGi4AXG2rVxZxvueNtuO1fvuCwNPLcOpUUuZ6t+Z+SZhmVbMsQ1VemyX&#10;Sw3UtN0vxIim5i5XkbTXPeLfD1lotst7ZnbDJ8skbfwt61swTywsGT+HsawvHUF7rNsqFmXa2VVT&#10;XNmWKU8DKap3qCwNOUMVGPPaJx2pTiIbkG75u9Z41aJW3uO/G2q+tXcukXJt9R8yOL7u5hx+dYWt&#10;NfW8X2uCFpIz91owSCPwr4Ktjqu6Wq3XVH2lPDwaV3p3OvttdVl2o3OezY4ryX9rrTPDuqaJofiL&#10;xR8Rr7Qk07XLdbOKG+aOC7meRf3ciqfnyobGeBk1t6fr0wJYXGxe5ZgK+TP+Clnj2fxhYaTbaTro&#10;t9P0Od55I5OPPuMYDD6DIH+9XjY7OIOmoTum2kvX5HqYHLJSxCcdkfoBoM8MmnwLa3G5do/i6ZrY&#10;tYkZgHAJHWvlH9jT9r/wt8a/BkMGlXkjatptpGmpWbZZo8DbuzjBBx1r6E0n4g2Fw2y6ulh+X72c&#10;/wAq+mw+ZUqnK5aHkYrLq1OpKKXU7Z57VDsVQDjqeP1rhfiLqGlJBMypvO0hmVhjoatX/wARNEWA&#10;x27tNIVPzfdH+Jry34l/ECwUPaPJt3A7l3VnnXEMaWD5bp/13DK8oqSxHNZr+tzwf4O/G/4j23xi&#10;8VfDrQvEyf2XA3nw2l0u7ysnDbDngH8fXvXd/sjfEf4geOf2xfE0dtceRoumaAltNDlNs9wSH3Hd&#10;yT97pXj2n/D3w94I8Z698Q7XVr28u9YfMm5ztjHPA56Vrf8ABLf4s+FH/bP8W+HfEPiFLWa+04Jp&#10;dlNONs8ivl9uerBT9cZ/DLJcdRzDM8PCMtrPXoerm+B+rZbWq8u6tsfoB4ytHufDF9E6HdLAxYdM&#10;8V+Tv7Sf7KfjL4u/EF18P3TQyLeOxVICzNzx34PTmv1W+KnjvStA0prO0mae8lyqRwLu2+hPI4ry&#10;L4O/D62PiZtVuom86WQySSsvyrk5/wA9a7+IskxGbZ9QnQnyyjdN2ukn6nz+Q5pHLcvqzqRupbI8&#10;E/Zv+Ef7VXwv8O2+h6//AGlrmmxhfLS6UPcR8jkN12gfwknA6elfQWr/ABh0/RdI+xeOJotPWPbF&#10;J9oYowPbg/0r1bx3488NfD7wpdapcwsqwQmT5Y8nj2r8sf2vP2zfG/xy8U6h4Z+HPgu6SGLKNqlw&#10;dqL/ALRH9OvFe9Wy3B5VhfYKreT+Ju1jHC4rEZ1iPaSp2S2tufQXxH8f+AL77RJp3iK1kCtIFlt7&#10;pd3fuD/OvmP9lu/i0L9qDTdb1/WGW11S8e3kuppixBYnYWY9OdvJ9a8d+BnwvPg7x5a2lxq0k19q&#10;10y30vmY3sw6enf8a+htW+C9tpng6PxDcxvvklZY1aFl+73DdPyr85xWEp1MRKdB80Ive1ro+4or&#10;2OH9nU0cl6n6leAPsthaR28rI0W0MoSMDJxjPvnFdU7LMu5RjzOvP3R2FfJv7Cf7UMPxF0SP4c+L&#10;4fsetaZCqW8jnaL2IDGVPTeB1H419JeJPEt/4c0Oa8stGa5kihaTLNwAFzX6bg81jUy9OK91I/L8&#10;wy+dPGOEt7jfiP4+8GfDrQJvEHi3VbextbcFppJW647ADk/QA18q/Fj4+6f+1v4p0Pwr8OtPuF8P&#10;2Fw0kcl1Cqvd3JBVXVT8yoFLYzgnPIHFeR+PvH/jPV73VZ/iJrMl5PqG942uJDtRTyqAZwqgcbRg&#10;dad+yT4wsvBlt/bt5F5dxHPKIXjUbTk44HYcn6V+Z5xn+Nzit9TS5KMmubu0nt5H3GV5FQy+j9Zf&#10;vVEvd7Jn1t8L/hho3gTSFtRBG140ZW4uEbhQf4V9v61l/FnWdPtbd7e2FwyxKdypNy/TGfpW03iI&#10;X1hHcQXWzfGGdv7oxn615P8AEPxLHLc3CxFtjcq38X16105/j6WX5aqFBW6I5cDh6uJxzq1Dk9X0&#10;c62txqxlh/0WMyRhpQrg9wOeuK8L/at/adtPh14Js119ry3sXuWM19DG7xxFRwHK5257Zxk17Rp8&#10;Wma1HNb3AkaR2HKsNg553f54xWH8W/2fdG1nwwml641hNDqELKsEcqygpn/loue/H4V5uAlioYaN&#10;Vq8Gves7P/hz2pKj7Xlb97pocT/wTTvPDf7ZvxOv9eTTJLzwz4dt18y+mUqk1wx+RBkgsdoYnIr9&#10;CvGHh3w9pmlxR6ZpttbrDxC23DRoOgGOBX5+fsXS6V+xf4o8QaN4NsfI07Xr2G2j0tvligutxCyo&#10;x52HPQ5xxX09H8b/AB5qlw1j4ikt2k3fK1juACn+E/Mc4xX6rktbK6GSuWGW767/ADPjs2w2Y4jM&#10;k6r0S6bfcdfrN5byFIbiZVHC7l6kD29a5LxG5vLl47SL5Wb5FZs1SfxLJLe7riZm77c965H4heLN&#10;XSL7No07W6tnzJIz8359q+fzKvzYdpa3OnB4Xlqo858ceN7m21K6sp5FZFlK7FbILDuPeum8MfFS&#10;3i8Prf6h4ngjk8vC+dKGJxweteQ+OBeWmotG4aRmPzNGvJHvXjXxS8d3nhp/tkd0wCtt27sKWPb6&#10;18lhauIVRx3b0PrZYajUop9j6I8W/FvN4z2Vzu3P/rGbrz9a5C8+M1nbXbXerSq0cfVI5gqk8d//&#10;AKxr5zuvjnreoQeYln5Hy53eeSfpXkNp4g8T/Gb4oL4Xk1i6aBG/eQxTkIFHViAa9DB5DjqspVJy&#10;slr3M6uKw1G0Er30Pr3WfjFrniq98jTJN+5tiLbtlYx2/Lv61LHpVl4fsbiW6Zrq8aIyXUm7Pl9z&#10;34x+NZ/gLQ/DPwu8KiRtq3m3avmMcj3+pyK5XUNL1zxVqUktnPNFbrIS80nGE74H8R+tDwcaHxSu&#10;dFKvzRtFWMPW9Z1LXr97fRlZFVm2t5g5+nPpWH8SPhp4/wDGGmWtpFoVw0MceTdMyk7u3U9PavQN&#10;G8IaVoly9+8zM27/AFkz5wPp0rYk8eJZwtam4LA+rE7f8+lephcY6PupHNiKfPr0PiP4m+BPiF4A&#10;sPteuaXdWCtceT8zlWcf3uOorpPh98atc0+1sdGsNR+ZcedtU5IHdsnHavVv2oNU03xZ4QijvL6H&#10;fC2I0aYfP79c5/CvCfhXocL+JRbSNGG5CsV9vu19L7OnisG5VY6o8WUp0cUuR7ntVp8cdUkltJLG&#10;AfaI2G+N87W569ao+Jok8S6xPrup20cUly26RbdRtzgciqsPgi4kna4t4iqwrvkbkYwas2en6lcz&#10;eZIzMoU7m3DNeFU923K7I9KnJOL50c9qGjFLtY4THyQNo+9jnj6fhQPA5miOfkX/AHeld5oHga5u&#10;pBdmEttOdu3J6110fww1W5s2SHTZlk27l/dcHg8V3YbG+00bOWpTjG7PAbzwzbaW7mX+HkMv+f6V&#10;3Xwd1LSIStrtTLNllOf6e9ZupWcmpXGq6UtrtksYv32c5B9PWszw14a1Yyxy2EbNt2jaWwTXoVua&#10;MddDKnyzldH0VbeLZtARtR0qeBZPIdHNxaLOj5H3QGB59D2rhPhb+z9r/wAStVk8c+IdKl0HS4Lp&#10;mXVLh/LM6hjyBnIHvxXqn7P/AIK0y4hin8SrJfSKu82+3cEUdSevSuY+PX7SXhbxfoGpeBvCYvFj&#10;kb7Oyw/LGFVsH07iuWnVp1KbUlcup7RSSifSfwz1Iad4XtR4e8ZNeWcaiKO4t7pmEiqeTkmtb4ve&#10;O/DPgj4c/bL3WP32oFkSJZs78jlcA/0r5F+CvxH+I3hqO103w2yXNpbj5rWSMABT2zmuqiXxX8R9&#10;duta1KykleNi/l+Z+7hUZzjntivFp0alGMlTe6aXzOxRjUqRlLoeufB/xDpyeF1jkIVmU/Ickj9a&#10;+hvgvr1vqPheSW8lVWhkJXdJggV8k6TbR2eirrMd00ccfGYyR8x9uhrrLL4u2/h7wleFr2OVo490&#10;dur7TK2M96+dyfKsVleJbm92ehmU6eMpqMUTf8Fbvi58Gn+E8Pw/vw9zrsuJtLSO4LC3YdZGAOAO&#10;T1ya/Pn4eLBpT3V7rUkP762Xyo5pMMeeorU+P2nfF34jeN5PG2uWW61lmPkxxqflQHpzzWLKLq6k&#10;y9v++jXaIwnPHavvo1pU7Sk7tni06UYxcErJHpGmWPgt47i+vI1NxIyGyAHPmY49yP8ACuw8MxW5&#10;sn33gjm2kTRRsF83qcHH4dc1886JrHie4uZhI3kyRL8pk4Y49PwrtPhb8Qri01n+z9YkZJpGBikb&#10;Pzc0Y2jKpRbcU7FYfERhUUU7XPqLwb4Utk8PC+muGS4aPCxHv6c16B8NvhxfWhj1jWrRlbzFEO5T&#10;kL69sVyXwavLe7hjmv7kSFjgbm4FfRfgbwj4u8U6TJrUjodOs+FaTAxyANvv/OvFwuEp4qtHkWqN&#10;Mdi6lGm03oyr+09cL4h+FWkaTNr9vfXVvMq2tnGSZE45c5OcAcdhzXho0+S2u7WzeVkYkLlflBr2&#10;7xv4V02eWTVdW1rHlx/u4fQDt7fzryHxjqnhzTdJutSM2+aH7oJ9+tZZxgMRjcyVRx93RL5HHluL&#10;pYfCuCeurPoA+O/hB+zX8Hk1jV7u31bWb6Pbp+nrJmSeTH3zg8Ivc968T8Q/Cj4qftB+H5vEEt/J&#10;YWM+6WS3hkZVm4zgAdRUH7MnwVn8fa1H8RfiaZLiGRh9gs52JCr6kHt7V9eT2ukafoy2mmxKscMX&#10;CqBxx6V6VTFU3UhCglFQ09Wc/NKNGfNdue9+x+W3iPwH4p8L+IJNM1ewl8yBiItyED6n1rsPD+j+&#10;M73wfcaboV80skqMhWMEjnr9PWvTf2wNT1iPxDLY+H9NiaaZCokXG7JI4HGa5P4XfEnwt8F/C13b&#10;eKbxZL1lwy8HBI6f55rtxmN/cw0Tm3sdmQ4GWIrT5ny00tz5quzqPhvXbjQ9XLRzCRs7uO/X2rzb&#10;4n2f2TW0vICx+fc2O1em/GDWU8Y+NZvE1jB5KmUso9q5PxhoElzYLqNwxO49NuePWvucLJypxlPR&#10;2Vz5PHUYxrThT1Sej8iK2huZtA+1IGwyqVY54PpVbwnr0i6t5JjbzM4G3qefetr4Z6naz2B0a++Z&#10;Rwq49q9A8F/DzwJbaqmo314qtu/1cYy30rzM0z7L8ppN1pa9keplXD+Y5rKMqS07sq3PhrVtX0df&#10;JsZpM/dXacY9a8b+J/gbUNAvJr+40p0Uvz+7+7X378K7z4XiCGwXS1lXuzEf4V6br/7MHwi+L3ha&#10;a2t9LjjmaMn5VHX64r4fC+JuBqYr2Mab/U+pxnh/WjR53U19ND8s/CHhGDxdpotfKCYXIJ9a9S+D&#10;n7Lkup3++dQI2xl5Tx+tdZ8cP2fn/Z48XNbWiYtZC3k8Yx19vasfwd8aWsrjy0vPbO7pXpcRcTZj&#10;Tw0amBjdSW5pwvwnl+IrSjjWueL2PQrv/gnL4c8Rq09o8JldecMfT/69ZPjH/gn34o8LaVJLpVh5&#10;scceFyu7/wDX2r1L4QfGu2uPL+1X49VDPmvqX4R+J/DvjOzWxuJoptygMrYxjFfD5TxdxFisb7OU&#10;7vsz6zMuF8jwuHbVOy7o/HL4m/Dy98L3TaZrGjNA4yu4rgH/ACap/BzStU0m7kMKttRvTg89K/UL&#10;9uT9izwr4v8ACdx4i0O1jjmRdysijk4zX5yanYXfgi6urMWG6W3kKY3bdzD6V+y5bmH1/D8tRWkt&#10;1+p+QZtl8svxKqQleD2Z0OpXF3FIqGNsnB+71rjNT0B7q9WZt2Wm3AgYxXU+HtWmv7SPUNQbDSKQ&#10;U7Zx2rH8XaqlvOjeeAqsc5HqK9ej2PHxPvS5irfrJdxNAM7iuxu/Tv0rufhT8Mv7Z09IL0YXbyz8&#10;DHevPB4q0y1lkmkf5fLzg9+ea6Xw98W4PKjW2vMc4AVgMV8rxPmWaYGmo4SOr69j63hPK8pzKo3i&#10;pbdD3/wf+x38PvEwjW91WHOQSMZ5rttU/wCCdmlXmk/afDsyuyrlPJ+U1458N/jbcWk0aPdk5/2u&#10;O1fW/wCzz8c9O1TybS8vl/2t38Q9Olfi8uJOLqGaJVKzs3p2P1arw3kbwrdOinp8z88/2jfgT4q+&#10;DmoXUWu2btDLL/rNv3efWvOrGKyfMlqQqqB905zX6kf8FAvh/wCAPGvwnutYkkhWZYWfdxuB61+V&#10;2kwfYpp9PaQ7fM+V2+tfvnDWZV8wwN63xLR+Z+IcTZVSy3Gr2XwyV0nujqPB2piK2mjkGMN822qb&#10;O11q7hcssjelTeDYre/uZ44+/wAuFqa300WPjCONm6cBa+glynzqT5Uc78QrOOCaMyckLgD0ro/B&#10;Tl/DqzQtll9O1UfivoNw4gngbgH5gvr/AJ9qd8JHF7p01tMRuGdvNTKX7u6KhG1azGQ+I0vdWmt2&#10;DfK235um7OKz/GN1c6bewpMvysfmVeMc1r654Tn0/UXu7RN3mc7vQj+VZXiB4/EECggh48BsN/Wj&#10;3ZaolqUbp7nYeBpbdYlkhVvu5OR39aPFN/ZzakXm3P6deKk8Fad5VjHGevA3H0NWvEnhGQXas0DH&#10;IOOBWHMvaO52Wl7LQ+bNO1KbxBqawaHB/aTecId1vJ8rEntnr9av2/hLVx4s+3N4ajcRyRWepRq6&#10;yLGknBOR1Yg8elSfBHSZPDGoTWc0/wBnmhkZoXKjbIWUqRz1PoOeor23wp4RktfGFj4o8SRNH4R1&#10;CRBqeqSW42W2xSAxCg4OCeOvTrzW7o0YSaR8jLHYijNQkra9dzn/ANnrwxF8O/GuqaQkoaaG8eBb&#10;hOhQHgD2I/nX6B/s7Wcds2m+Ir/QvtlvbySecu04ncICEPoikoT3+b6V8o+O/hTP4A8b+H/id4dK&#10;zeG/EkMd1Z3EURYRyD76OrdCCOh6g/UV90fs4/D/AFaS9h8O6FqNvdLPdII7q1bck8boGOFxnAU8&#10;npwOvBr8j4mwdbEZvGotZaH9W8HYrA0eD4zhJWabf6+h9m/so/DBrHSW8S+L9Lgk1PaGtZlZZBGz&#10;D5yM5weME9a+hLOWze0Z7mRo7dF+9u5Y/hXJfCXwzYeH/DUa2qrIp+Z5Fw4O7+IY4J4ror2a4063&#10;8yNd0c0hXyGUAlcdfav2DJsHHL8uhBb219T+deIsdLNM2qSbvrZehl+MfEdnBo11NcXD/u48W6Ku&#10;cfiOB9fevkv9o/xrolhBdX1pcWdxCl1Gs9vdSb33A7sKVwCCPvYHAGCea94+MviW3TSbmx0+cG6/&#10;5ZxxSfNycFTk47YHXJr5L+Jfj7xvotlea3oXhy/mu5pCLz+0rNZoVt2IWNVU9WJx8w9vavi+NM4j&#10;Ro+yT3P0bgHJZcyrW6qyenY4Hx98RrO4eOy0TSNP0+S+ubP7ZqunxnbBJksYo9p+UkHBI5+leaeP&#10;byfR/Ht9rPiL+xoo9IvI/sXh+aRlgmj+4JEUlsjPzEZyee1XfFOkr4h0yO8s126/qWvNFb2UEghj&#10;gVFBZ3U/c+Y4GeODisv4kT6J488Uf2HrejXVrrMbG2N5LMsgbYhYu4QZPTjGBj6V+Hyqe0rp7rW/&#10;da7/AKH9EYLD0aNuRdGn+H4HO+JNG0mDz/Eej+GmaayZdSbUoZvNt3iZ9qDAXagJHAYZ56ADnA+J&#10;3jHwrf2ml6hZR6XuuIY31BrWF2MMikgQldwHuSB/Dwea2YfEFzZeB9G0fVLe3jXT7p5mtJbowSaj&#10;G75Efl4/eDBY7+cbscYrH1/w/feAdMls9V+FinVLi7eWzzfKVi8vawZ0wfMPzgbTtXBPBrvw9OHt&#10;I82rT013X9anqwnLaXfT0PO/E8+v61p7Wmp+I5ry3hb7R5SNhmwu1ZAGwSNoHsM1F4zadotIfS49&#10;LmS4hSxkmtflZyRkkr/CxGFyf0yau6zrHigXml/2zb2ccwVt032ACJIuMbymTKNzHcMe2TWHJ4n8&#10;GeMNZjs/GGkrbz3k33rFfJhhwGO8R5A3MfUgYr6SjGp7sraK7sv8tL9zSUuY5ubVtbs5bx73wrNI&#10;15IVWQTHMSKduAw4xnAz7Vy81zJcDyL/AEz5rXIeSFeTnPJPc+lbWt3Hh3TLex/s+9lvEmMn223h&#10;kIeEKwx0OOh/Me1Yd6dOaxu9T0nVfIWMMyRyEeZJ8wUKcHrgk19LhYx5bpWv6+nyOepLuZsV5LGk&#10;skF2ysy4Jzglc9Aa0vDeovljJFv2pnczDgd/zrHuLlbxZr43kSNIvzR7Tnjv071CLwxxL5d820DP&#10;zdj6V7tKn1aPHxL92weI40g1Boox90/N83fHSsVruQTEN13Voa3dQ3UnnRhgDH+8x/ex29qw5Cc/&#10;uz93s3avUoR5o6nlVeaETa0+cSnyyxPcYNY+t8SOucNnBq1pl0IJ+W27qz/EEx+2Myk/SuijSUam&#10;h4eIqNN3MsuzS4x93p719nfsq3Hg7U/gposmvPMjW7TRsR904kbH0618XxSKXyX6f3q+n/2ZPGE9&#10;j8FYtKFh5oXVJtr7ecEA/wAya9fDe7W+R8RxIoywt33R7Pp+ueHYbXUfKt2HknMIVfvcdKmj8QWT&#10;y20cCqkTr+9JHJbFZOheJ/DKzrHeWS+W0Lebz3x6VTi8SaSlndyw23mFZD5C46D0Fd1j46nLzRsX&#10;+qRX19KxXb5CnZxXlnx50O11PR11q0ibzG/1leizeILAy2swjVVkj/eD1JHes+5i0DX9M1KDVfk8&#10;tT5K7epxxisqkFONj0cHiZUKqmj5C1cTR3D7z+f161mTTMo+Q/8A1q7X4jeHH0/VJgqHaGO35eoz&#10;XD3KiFsnivG5OSo4s/SMLjI16KmmKsx+6u2ozLsl2j8M1CZsfx015CR8zf4VqoWO6OIL0U7HO3n6&#10;1PbTeWMMd1ZCXBQ53dP71TW+oLuwwI5qJ0maRxRqNNzuH3vSpEuCQD6Vnu6uMl9u7mnRThflL5Hu&#10;1Zez0O2niOpqLcgDeT8vvUiXHmj5cfjWalyR8q4xViK42DBP5VhKnynTHEXNC3l3HaWz/WnC4Vvl&#10;Ulex5qil2N21Tj3pwuMybVb/AID6VjKn3OqlUcpKxrJc3CQtbRvujIxt9feo0jCEwqNuTllNMhtN&#10;YknVLWwuGaT7mIGyx9QcVLN4d8WAsX0e4BPJY/e/Guf93Hql8z0Y+2l8MW/kwEqkNub5uwbvSJL5&#10;sbTM3y549qWPQPETRtKdJkXb68cVJB4T8Q3SZkSKFeg8yYD8cVMpUVvJHTTo4ye0H9xXlkBkVS4z&#10;159aa9xcmBobidmiXJWPceCav2fgzUbhZnn1G2gZY9yhmdjI390bVOD9cCu38F+HvhpYRQ/2/YyX&#10;0jsv2mSSQYHqAvoPXr9OlY1sTTpRuve9DooYPGSlfla9TzGQcLtdsLyOetNjlFpuMdy25fmXbkgk&#10;/XpXoXxY8PfC+5miuPhrb3Nkel1b3BzGV7MMElT7ZxXEnwnLlc3p255AjGcfn1/wrbD4ilWpqTuv&#10;Jo3+pZhraJmyzp5WZCVz930NVrm6ZzhU6DA3Vs6p4Pjhujbafqgmh4KzNGVPToRk9P55rPk8M6oU&#10;wkoYZwOOtd1Oph2r3I/s/MYq/IyhPO00xb+LjFVJZCeVG4Vau9G1aAhWj3f7jVm3KXcChZIWHvtr&#10;0Kfs5bM8XGvF0dZwa+Q55iX5bFQzOW5OKYCz8hWb/dqJpH3YPrXVFK+h83isTK12PZt2O1Jk7tpP&#10;4io2c9F//VToizNkNVPY8OtX7k0bAkE5r0D4C/Dq4+JHxCsfD/2XzLVW869O7GIl5xx0ycD8a4O0&#10;QGTa2a+uP2IvhwNN8H3HjeaBmutUm2QfL92JMjPqctk/hXzvEOOWBy+U+r0Xqz1uGcD/AGrnEIS+&#10;GPvS9F/m9D2rSNLitYo4o7f5mYglerNngc9BirmvaPLo2jC6upFSR5gqx7wQ+Bndmr2m3o0y+W6s&#10;E8wbMSxso446jPft9TVHXL2XVppJtVnaNl+e3wuVAPb8uPxr8XlKUpJv5n79T9pzK2iKdxqnh3+y&#10;nsLDT5murgq4uCRmORR06cLz0H51C+mtLdR6deFoWiiLNI4ywIXJBJ5OfQnjNSWOjQXjNDcXUdqi&#10;5aS4ui21XyQFGAecY/U9qTVFhaTZ9p+0Mv7l5oU+XjuOOcnPJ61lGVONVwg3fd7v/gfI6I8nM1Es&#10;22o3Wk2NxbaRIskM0Sm6SW3HX1X064qHRrRbmcx3Nx5CSbRJIy/KgHfitPTJ5JBJoU1xbQWrx4ku&#10;VUkLj5i2erH5SoHTnArV8O+DrTUdHm1P7UsPkyEyNI3zSDIHlqP7xBz7Vh7ZR51s316+rOedeFLm&#10;5tNtfyObudLka6ZLF2mjVjs/dlSyg/eP1/zmryX2r2lmzwyNHNJut45Uj4MZGGXP0rp/E76u6R6b&#10;HLDZ2qxIixwsokYKowZCBkjB/M9KqQ+M/EUWknS1vWISQPDbyW6eU7bsktu9NtT7aVVR0TS3OeNa&#10;tVpXUU9dr9PuObjt77SYo7v7Z5cmw/ZwknzDdkE+xNQ2l1Lo8q6raQ2rXHkni4XzC2TwcEYBAxWv&#10;q9i+oyLewaU1vFI+JpOGUtk88AY59K0NJ8Py3Wk2+lW80MixLJKzRw/vGIOcE9T+PpU1q9KFLmmt&#10;9H6HVKpH2d5L1OcSwuvE1xcTW0811dSW+Whj/jY4BGAAMc9B0ovNNMfl3etzyWrafCFUxnJz0ChR&#10;0Oc5JqbSNXjsr+6ubjT2ZpgyQyW8hj2Zzzx1xnvVjRdPguQbzVI7f7PbyxectzN5bvuJ4UHk5x1r&#10;aVapG91aKWnd3XT8iKknTk29EkrD/HXgnQfDfgTQ/Fc3ir7VqmpbZZrM26k2rZ/iwx3/AC4PIH3q&#10;4jXZbg3H9rOfO864fddKuzzMHqFABUe1dNrcej3njiC38KeHXxcSRtHZ3GWyP7nzYzn14GDXP+IL&#10;6Ky8VzxhYw2CqgRDaj5wRgdMHNdODqSnJX1bV+2myVrtr8rmGFU4wSnJtu7u7Xs3otO2y9A0rxHp&#10;Phy1NnNY+TcXCnbqaxrJhf7oVgR143cH8K4/Vpo2uUm0+VlWTkNI3zcD5vqM9K6C/WHXL61u9bvY&#10;44NpbzGjK7z1IwB09qwddktlumS0dPs67vI3ff2k9+eD/SvVwsYRqOWt3v2OhRUZXLck9vfaXLcb&#10;4x5LLEsCvtbaf48YyV696zbeO3N59me8SOFpsec/ThemME+ntzWjqllL4b0h4Xv5IG1LTY54w6Db&#10;JGeSATnvnkYNcrFc4tsk7UWTO5v85rtw8eZNxel9DjqR5r2OhsdQnZ/OaSQ7V2ptcttH17fhW7Y6&#10;lJcH7Q0W7yRuk+bkDvXDx65Jp6+e80bbjgKvAUg8j8a09F8RJHatexXbQycqyMeGX0r16Mn1PCxl&#10;C2xJqOg+J9M1y5u9Afz7K5Z3Xa2XgYqSFO5hwW4zk8djitW5hLEyuvzFBuC9OR+FVLTxGwhcu7fL&#10;8yr2z/k1Pb6i+qj7PZKzO/8ACpzn2r0I04xiz5+tKSa0sczr2ns2dqjn+81cbrtgyt8qtt9u31r0&#10;jUI4ri5MUi7W5G09AR2Ncf4hsYxvjh+bHPzHpR7P3tDKNZ9TkZSRJ5YDbd3VuvSu8+EOuf2Zq1vN&#10;5uNrjjd2yRXFalZyRorEH5sEMv1rZ8DzSxX0bLn7vUVjU+E83MIRlA+uviN4KtvjZ+z3rHg2Ns3c&#10;lg0thLj7kw+ZCO/UY/Gvzi8P/ETW/DepSadczmOS1lMdxGykFWUkH8c5r9H/ANnvW4rrRFtp2aQe&#10;XtEYx+Ar4K/bv+GFx8Lv2htclsdJZNL1GQXscir8qNJy3P8AvZr0uHa/NUnQfqv1PxrjDDOg1iI9&#10;HZnsvwE/aSu/Ds1nqC6zJOicNasu7j25wOM9c+w4r7W+Bnx90rxOkdnBqdvGtwPOKM/yoDyQfmwO&#10;3FfkX4I8RxfbIt5dIwo2yxuPm/wr3j4LfFa48KavE0N+1o0hG7Gf3noea9bH5fTrR21PmMNivaPV&#10;n6zWwgubL9/aNNavJgOvG1iOq+1cj4u8AtYyDU9JufOWbmRV/wDrdK81/Z7/AGljq1muna5qqtMX&#10;CbppifLGQAyjp0I7V7loOo20t5cfb5vMt0H7uRf4j+I6eo5xXymMwcoqzO2nUdOX9anncnhyPWNN&#10;k0+4/wBaqkrtbv8AnVj4S+I9YC3PhXWAXuLFiIY2HVfXiu61fwRa6hbf2jpH7q45/wCWmFDdenv2&#10;Ned+KLTUfDWvx61BE9vd2o2y4X76/nzXk2nhZJs74zjiI8p1UGt29iWa6h2TNJhYXjAz7cf1rptI&#10;1ApY+cF2lvuqOM/lXIx30Oq6ZH4jilSSTcN0ar1Pp1rY8PeIIrmfzbiNhngJuzt/WuyjX5pb7nLU&#10;pcsT0DS2Z7NU3KshOT9PzrUhvmsVWZWEhHDBOv0PNc7Yzi28q8WOQxry3PWrF/drnzLM7Q4BVi27&#10;b+tenGr7OJ58qSqSPQdG1Sa408XBVFZex7VdklaaASq+XXqBXF+ENa8/9zeXO7dkAMx5rpIJj5+2&#10;VWK+3Nd8ayqUtDgqUfZ1LHVR3MrW0NwkPXgt0qwrfZ7jfIGYNz16Vn6BqDzWzW23aF+7niraSFol&#10;Qt0PNU5cyOTlalYnn8q7bZjnsuetQabqv2O8a1lUBc1PIQmATz61i+JNsUyyRttLd6wqy5Y8y3Nq&#10;Meb3WdtbTi4iV4ZfxzViFjHcjDbqw/DEsj2IO3nGSa1kmJTEf3lr0sPU9pBSPNrQ5ZuJvJcqAAWx&#10;UyNj5g3/AI9WXaNmNXdvm+tXI5srz+VehGo3G55sqdma1tMssOwipIX2PtY896oWVyy/KavqUxvr&#10;qp1OZHHUhyyJmJlXIzS25cnaaRyNm4N1qNZCj7K0lLlszOMeZWNCMlo8MaIpMjIP50xXKqCBSSOE&#10;+YcVUpaGcVqaCYxndUcsm1+ahhuCByc06VvNjyBUympR0GouMtRkx28g/lS2szBs/wBarzS7T1oR&#10;iSCGx61wSqe9dHXGneJpxvv5ApJ1VfmqO0mUjOasMiyLzXTH95E5fhkVkCMeelPUlDweKa0JiOPT&#10;vRklcDrWd5LRmnu7ly2nWQYBqYgAZNZtszxtlhVyO6DfKRXRTqJq0jnqU+sQeMq/INOTdHyDUgAZ&#10;fvUgTac1tyJaoy576MkVRIPmPNQTxYJB6VISwB4pGkWRNpNdCcZaMxd1sfLn/BUf4f3ev/s26p42&#10;8OW839seGF/tTS5LfiRZIvmO3nrt3VR/Yi/aY8B/tZ/s86fJ4nSG6uJbMQXkrRjbK4G1gw/hbPX3&#10;r6K+J/huy8UeEr7Qr6ESQ3Vq0bRtyCCMYNfhH+zR+0hqf/BP79s/xh8EfF08i6PF4imiWJyfLEZk&#10;3I2PXaRg/wCPPPH2dPFOMlpL7jplGVXDqUXqj6p/bO+Cekfs1fHvSPFvhGZo7HVtz/ZfMz5boc5H&#10;PQg/pWv8bvEnwr8efDyx1XU7vybya38uO4juDGQWGCM/rXWfttWHgb4+/s8x/FXwZqi3V9ZwfaLa&#10;SG43bFC5PHuOPrXxjZeI5fFnhA+HdSnzDMg2qZM7G5I6/wCetfI4+M8ozLmpq0JM+mwPLm2X8s37&#10;8T6O/YX+Enw8sND1G88bWKXXk3DFLyZsLtznNe3eOPh3otlon/CYfDaWKe2YZeO3k3KV9QQcf/qr&#10;if2YdBsbr4JxeHZY/la3MMkv8X4n2qv8HvAnxO/Z48Rzaa2rSax4V1C4YR2+7P2Pcc8A9F/xrnr1&#10;qaqc1tzSjRqezUX00O80L4irpGlRQXgeW4bhef0r07wB4q0K2Tz9RliUTJ/ERXyp+05bfFz4feKP&#10;+Eq8IaBJqmi3MO94bbh4T3IFT/su/tG6L8ZLFvD18JIb1dyvH5mHjYHoRTlzSlGcdn1Kpxj71OW6&#10;6H1p4jv7RLPMUyyRycxsvp6VxN38Rb7RJdkF1ujHLIzf/XrzTU/ilrHh25k8KXNvcytDN+7kJ4K1&#10;hat8Rbm8WSKMlWkXDKcZHHXrXiZhLETupLQ9PB0aWjR7jpnx00HcbW9uljZzncx4rAk8R6N8YvFT&#10;aP4V1pWtbNgt9IP7xOQBzXzrqR8V61eLHoolLu21Sr8jPfr6fzr2j9nP4Xaz8P77+0NSLMt8gM8h&#10;bqfXrXy2GlmmOzCOFxML0YvX06f8E+hq08Dg8K61KVqjX4nqmh/Br4e+GLhb+40uSZ+u/OefUc11&#10;Flr2l6feJBYQsse3HzN0qhc+J4NHnjt7ieOXzMKM9R+tR3kEep3cckQZFXk5XGRX3dsHhKXssNFR&#10;7pKx8tL6xiJc9dt+p6Lo/iSBLfcfm+Xqrc4qxc+JVaP5ImHH51z2gwK8Yx0GPmqzftMo2JKMdN3a&#10;ssV9fpUrwehx06eHlVs1qaVrrLXM+1Zsd9rU3UL64DSrJFuXHystYuml4rtpJf4fTvVXxN4kdD5F&#10;v/CfmbP3a82eZVMPgees7O52xwftMQlTRwf7SWtLa+C7x4wrPHbsd5bbjivkj4P/ALcluNSbQdS1&#10;2ONobgxxpJNuyQ2Mda9n/bL+LWgWPgS78N6ffxzalPCRJGrjKD396/LvxjoWq+GNQm13QNSeOR7g&#10;ybM9/XrX43HGVMVxXWxEa1rcqVtnvdM/Ussy+KyZQqQve++/qj9bNCuvBPx20SafS/8ARdQt1/e+&#10;X3BHX6frXwj/AMFVhJ8NvDul+Gobm2W61S8aAQtyzKATkc8Vpfsi/wDBVW3+BPhG78H/ABT8ESX2&#10;75ra+05V3M2OjA8+nTP0r5j/AGhvjv4g/a4/aAl+JHiJPssDoYNN0tWLJbw56/7x6kiv0nMKOU46&#10;nRrpXqR1dl1S0/E8PA08wweInB6Qe3zPV/8Agnh8V9b+CnjOC5s45JLHVMW+sQqxYvH2I9wfzFfe&#10;3iP4i6OsyTeG5DeWtxCpeSGTDRMf4XB5Br5C/ZJ8C6Lf3VtBFaFWh5jdRlt31/z1r7F0H4RtBp4m&#10;kugzN+8MYxkn3OTmvHy/C4zMadSnJaX07rv952ZjWw+GrRn1tr5kEXjs6ZpXnXWnmRSuVJchsf1r&#10;x3xj8WrLxb4mkhj123lmVsNbwvyozgV9Gf8ACsbK/wBNki3PKzJ8rFThc9ua8B8Ofs063L8U9Ulm&#10;gK2lkwbdg/vCSeAf/r15+dcP4vmpUbtwf6Dy3NsLLnm7Jowtfh1W8t5rCxs2iWaPA+Y8cdal/Yv+&#10;AvhnTP2gP+ErvLHZeQ2Mpt5oxjEh4JPvivpHRvgzoeqfDaS+tbWP+0LGUmZXkyfLP+zj9a5/QPCN&#10;94W8WWmr+Hx5Nx53l+ZsGMHqCDVU8jx2UZxhsXOTcHbRdVtb5DrZth8fl9ahHR2a19P1PcdE0GDU&#10;LmTULyFWflW3dF/CtCaGz0k77PK7l+bacfhTtO1DdZq8yN5m35m45P4Vl+Itbaxspr1CpkHywqVz&#10;z6/hX7NWxVHB0XNdr3PyuFOpiKnK/Q8y/aY8Zzrpg0gXDM0y/Kgk5HHfmvg74tePbHTr+SzisVaR&#10;VZZFXhc56n1ORX0p8d9Tub2+kluZJbh9zFm3Hj8evSvlPx/4UgvL6S4kDxrNIxVWYnGf4a/B864i&#10;qZjmsow72+R+tZHltPB4RX3OC0LTptU8URayb1o5IbhZIRt43Ag4/T6V9f3Gl6f4x+H1nrcUq7Wj&#10;3lg+5E/vcZ9evrXzToHgaaS6YozR7f4s4/CvWPDnwr1eX4eLomueMpvMmWRotNs7hixyeAwH9Pev&#10;pMDFxwvIo3bRlmHJ7RScrWItM+P2m/s+eJ49dktV1K3jfyl+wyLujZscjnBPHevfZf8AgrD8JNV0&#10;RvDT6su68s2jkkGkXI2HaQQff6DFeP8Agf8AYk099CjW/wBEt2mZmZmbLSbv7vtwf1qrbfsY2thr&#10;d3YrpcrKvzQsoHQjP49KunWznCw9nGFoyPMrUcqxdTmm7tHF/GH426R8T9eXwz4JsZp7ebg3TRmJ&#10;QM9Ru+Yn8K9A8AaR4W8L6an2h7hI1UHdNnKt3A6c/UVbsP2Z38Lana+IYrKORrGdW2nGDjtn9K+g&#10;NN+B2neK7FbzTNNhkjmiDHaoO3I55rswOTSxcHaPvLp1JxWa0cOkk/d7lv8A4TjSB4Tjv3f7Ruty&#10;IxHccBcccrxXkPj3xbLqAlk00eXNJH92TLcA9ue/uDXXa1+yuxuBa6vr95p9iGZlgsZim/HQce9b&#10;/hb9nDS/EGntBIJWjjwqXG7L8evrXn5nk+Ox04xcbdF/mZ4XHYOhFz5r3PmW1+IV3peobNQknjVp&#10;9srYJYnI5rV8afFeT/hHpLyx1VYXjh+WTbu29hnnrXhf7R/xl1vw98WPEGkaBpFqyafqD21vIy7k&#10;ZY2278fxEgV5Pd/Eb4jeN7iTTdW1qZYZV/1NqPKU+3Hb2+tedhssqRwroOZ78pUpSVRo+gvgz8Q/&#10;+E/+LdvocN08xs0e4u/OyQ2PugnPPJz1r6ktbq4tNkN4MFOig8D2r89/grqOp/B3xQvxJntrr7NZ&#10;syXCwN8zRn73B64649q+1fBnxO8LeO9Bttc8L6stxHPGDujcEA4579a+swOGp4TBqEbnhY+VSpW5&#10;rHoMupvFZq5baB83y9v8a5nXr17o7mY7tuV/Om3Hiayisw17cMvy8sqnaK5HxV8SotMt5Bo3mNIr&#10;fLcMduD/ALI6/niscVVpaNvYzoYeo3ZIx/id4evppZtUuInhmXaJo3BVlBAwcH1618Z/tNeNidW/&#10;4RyBNrwv5lwQfvNnCr/WvpD4hfFzxH4ijuL3Wr6a6YZaTceZDjAJJzk9uTXxn4nstR1jxnearrFn&#10;dJ9ouGJ8xT8oJOOfSs8DSw1TGe06L8z1pOrTwvK92cf4q8a+I20uW30mQBuisTyM966f9iS2vNL8&#10;Sat4z1TT5pYYVVLi4aMsImJ43NjA3dBnvWDq/hk6betBFLvUnA+boK7X4G6Z438L2t9d2qbrG6mC&#10;SWyysBOF5BIzg4PTIPP6/aKpR+qOEep4c4VPrCk+h7UfES+JruS/nklaNZMqjfdPT/PvW9/wm+kR&#10;6P8AvGWN41+7u69q8n+I3iTxV8K7K31q50HK6hiNYpJvlU4yO3FePat8WvHN7qLXHnrDGrfNDFn5&#10;eeOTXg18nqYp+67eZ6dLH06Oklc99+Jvxj0PSLZCurorKx/dbvmI+leJ+K/2o9Q0/UGsNN06Sdmj&#10;PlySMyqPf3xWcbyPxBeSapq1z511Mf3krNnPH+enFcd4x8OwG8+17pF25Kk+laZXltHDVuWs+Z+Y&#10;8wxNStR56Xul6bX/ABD4taa7upVDSndv3Hareg7YrY8ChbG7gk+0/P5gIkHr3zXH6XdHyWe2nXbH&#10;ztk7+9a+ia1crMrC2YqGySvSvpqy5qPLFaHiR0lzN6n0jotzJrFoq7FCsg3bWOH/AF61vaR4Yj2+&#10;ZGu3r8uzv9fw/WuD+EXia1uUjgZ/MSTAb5h8p9a948M6Jp8tv9olXeFI2hVznivgMdzU6jge9R5Z&#10;Q5iPwP4ehgkabyV+WP8AiXkfSuuufs1vYK95Czd9vRv84q54d8NrdFQyHbydkZP+f/r1qePLO30P&#10;wtcagbBprjy/3Vsq/M3tjtTwVSpGVkcuItKVjwnx1r3w6bUrm28P2aG6uoVF3MGB3eqk46j1/Cud&#10;8OeD54pFuLSPJ3gKuMgfT/P/ANfH0vTr2DxSyazaNG00xaSPngk9PYCvqD9nnwlpVqD4mLQyQwxb&#10;WhmUMTkcj/69fQe0eIqKEtDHljh6TktSv8A/iB4e+Fkd1rHiuxmkhms2iR4UyYm28EjHI5/SvhHx&#10;NZeJ/C3xB1HytTka2ur6ae1kmh6oZCR344NfUH7WPxS8EfD3XP7G+HIvmmlXzZrK4XiI/UdQfoK+&#10;fde17V/Hd1DqWv29vCtux8lbeIKBn1PUnit5Qp4SDstWZU4utJTu0bXgnxFqsc6iO+myMDcpKk9M&#10;9K9X8N6lqWowrHJPdSJkZjVjkjPOeee9eV+ErQWciiSDcucM0fbnqfSvZvhuND86FJpGDSNt3Mc8&#10;9+K8CUqnN0R7EeXl7nrvwfvrd9MuNE8Yac2oWcoX7HAzHMbgdsYBPPf9a7Dx/wDBvRNf02ysrbw+&#10;mmtt++eWPpwB9fXmuN0prnwzrET6fDI5XBiZ48LJ3z/hXo0XjbWdcn+26pKWm2qGOzAUDsOMYFTW&#10;xkea03drY5+SUZXhojyXxz8IbTS9Gl0ck+Z5wVcW/wDrEwcsWxwM4GM/yrk9D/Y/8JBpvEurwydT&#10;JIy5VFAHpgk1754q8SWkbxxaskc1wQCse0ZVfU10Xgy603VbXEll+7dQjR9QQevP41th5SrYiKb0&#10;MamJ9jRbtqfnL+0P4d8JaRq0SeCNPkYxRlrs4568cAV5v4S0/WvEniq0t49PkjjgkDGR1P5Zr6u/&#10;ac/Zx8Q+D/jBe6k1gIdN1ibzdPbCqpOBkADsOK5KH4G6xovkzLFFJ5zZEcS9M/Qf55rTEZ5TwspY&#10;aVuY0jl9TEQjiFsdl8IvFNhonk207HbGAF9Ca+rfg743t9eRdOtpZPugqqZ25x+Wa+a/AfgK20dY&#10;1ksRK0gAbcmQvt0r2LT2g0DRVmaSa0WHBWRWK4PrxXn5fWccQpa6k5hT9tR6HsHxMuNF+FHw+u/H&#10;3iu2XZbw7mkbaST2A9z7V8ZaZ4z1f48fE9Ybe3aHTftPmzttPKg5C/l+pr0G70Pxd8bdZx4o167l&#10;0OFv3aTyM5kOegB7Ve8U+EvB/wAK9Fk13T4Vt1iUEHb97/PFfT4ipCOHbp6ysfPUKUvaqL2PZPBU&#10;8GnWscNmm2ONVREUHnH+cVreLfHz6XpjI0xVtp4718v6t+3X4S8M6BDp3hqxkvNbuWCQ2q9F/wBt&#10;z/CP1NU/ir+0JqmkeBo9X8X6mv26ZC8kcXygHsFHpXgYfK8XTqRnLeT0R6MsRSqNwvot2Zv7Rnxi&#10;0/w8k95azLNqk25bVW/5Z5/iPHX0rzX4N/ChPH3/ABMvFevlJLiXd+8bnJOa8h8cfErUPEutPq2q&#10;S7mZ90a5PyrXafCH4qf2dJEr3Jxx/F7j8q4+IKuaZdT/ANm0n1e591w7hMDjKPLU1j0W3zZ9MWP7&#10;D/hbxDYMdN1WOaZl/hXHP0rx/wCO/wCyB8SvhzZSXkWnSXVrGp3Mo+6vrX0d+zp8S9P1y7ht5L8K&#10;2Rt5xkV9Pa/ofhrxV4Gn0+/EchkhZV3KCTxXm8J8S8RV5OWIldR3TNOIMgyuK5YQ5W+qPw1k8Rxe&#10;GtTktopWjcH5s8Y/wNdBofxDkB8w3mO/rXN/8FFfh1f/AAd+N99Jo7MtndTM8Kr0zurwnT/jVq+m&#10;OqzwSMBx0z+tfpGK4djnEPrENeZXPkss4khlNR4Wtpyux9wfD/4wHTLiPzbluMfxdP1r66/Z+/aS&#10;0Cz09W1bUFjCpuyT1/SvyJ0P9pSJrpYCZAzHCqBXoE3xe+It5oDHw68yqyf6xmP8v8a+NxHh7jI5&#10;hCdNJO/4H10uNMpqYN8zcrLofSX/AAUq/as8L+LNet/D3hS+WeSGRmmaPGOhH1r4nt/jZq+manJF&#10;O7eWsnzbX561Ruf+EmvdSnvtdmaRpjmQydaqXPgI63E1xp5+baN231x/n86/V8Jk2Fw+Ajh6q5v8&#10;z8oxWeYytmEsVQfL2Xkem+Hv2oDYj93rBjYDsx617l+zt+3ze+D9bS71XX3ePgbDNgAf418Q6f8A&#10;Dye41ZrCXcJOTgGtZPCMGhXqreXksfdevP41wYjhPLJXdH3Zd1ueuuNMzqwiqyuj9Rvi/wD8FS11&#10;7wLLo+g2KzM0eNpbIXPGf1r418SeNNT124udRvrqN2nkMhjRTk5NYfgS70qPRdjsWWSPa57A0h1r&#10;Qk1KFbuQeWq4kY9TXZlOVwwEXG7lLq31PIzjMqmYST0UVskbk13q8OiQzQybWzlRzjn1rvPhV+zZ&#10;4n+MkHn3F1sUd3lC/wBa4qfxt4YXTY7O3uV2r1Urgmum+FHxln0C8WLTtVkWNW+6Xxn261x8RYvH&#10;YHAueG0fodvDODy/HYxQxWq7XPTX/wCCYPinVo2a21djvGFCTD0/lXnHxd/4JsfH34ZaY2teHJbi&#10;4WMb9hXdn8RX118FP2g7XU4YYLjUMSYwdzfpX0N4f8YaJ4l037FdTxzW5T59+Dnivy2fFfEEai55&#10;KS7NH6W+FsjjH93BxfdOzPxDj+MPxD+GeryaL4z0a4hmiba3ynnnrXqnwx/bYnsJ4RaT3CSM2BtH&#10;SvYv+Cmnwy+G0HjCM+Hba3+2XG4yRwqM9TzXx4vw9u9A1iGZEKxsOqt71+kUchyfPMFDEVqXLJq9&#10;l3PgcXxBnWR42eFpVuaK7n0P8WP2o/iR8QdHXS9S1u4Szc4Me7lhjvXmV21mmn/aLeRmZ3PKr1qe&#10;SNdR0FeV+VPm+bGP84rOs4Hilt7WR1ZWmxtzkCvpsDg8Pl9FU6UbJHyWYY7FZjXdStK7Zp/B/U5X&#10;8UvazAjDZ6cfWut+IXhy+hv49RstzLu3F14OOf8ACuK0yeLw343txHFt3MM47816z48urceHFkK7&#10;m8objXROTjUTMKcU6TXY881nU9RmsWW48x2jiPytjpj3rP8Ag9FcrqMwjYZZvlUenWuusNEtdT8O&#10;3UjIGfbnPsBXOfCNDZeJprd9u3zCAozRF+6yOV+0iegazpIm0qRpl27xtAbt9K8qttFuP7Xmg818&#10;rL+HWvbPEs32q0WGFW2L970K154+jppusSu7ht0u7BXoKinPQutTvJHR+GZltUWJXDYUED6da6y/&#10;1TT2WJ7i33ZX5dqmuU8Oz2izwxkfLkrluoNdbZ6bFqFurRyKoTj71ZVJRUrs6qUW4+6eO+APDmn6&#10;heW8Wp6ZMZYo82lxbwbvKxkkyKPvKMEnvj2FfY/wb+D9pqnhZXa60rVtGmVo3hs5TKu2ZAGkjQkf&#10;vVPOGxwCBzWT8OvgPoelRXA8SRatZz6Xb2sk32O0QWcFu6SGUOzsNzlWVev3mbjAFa+hfByCy8QP&#10;d+H9cvtBiuhbNDqWlXLQ/ZpJYy0f/LT5vm+8cHOCRjivzqnxhTnUsrtWvc/XONPCnLs+rSxGBl7O&#10;o99Pdb+R7H4U+D8Pi3SpPh5Pf7m0iF9pSzQQ30WQkalG6MM56g5yegr0v9nzUPD3wF1f+wdWsY7S&#10;O3DeXql5dLsijJAVJGGRz8yqR1zjivnXwx8XPjVp0c3g7x1Za1qn2WMzXutaPqiWtyYUOBv3hg5K&#10;4ONwPzHABpn7SEWjt8OpvGXgvxjNNa6KsF5qFvdan5k9zKT/AKraqkqTy3OAAvbFfT4HEYLM8RB0&#10;2nM/HauV8ZcA1nSrpyw8t7axfn5M/UfwL8SdA8MWVvpOhT2e1oxI8bXWPLVnPON33c5OfXI7DG3f&#10;/EHTUC2MerWr6hNbtcWKteD7uAd4XPAHvxX47fCD9ujxh8FdcsvD/wAbvGKtpdxZw3OkyXswXzYz&#10;yIkIxjgj72STk19U+G/20dA8exSarYa0hs7o/vGMZZo4m58tWGcAtgDpnvwc13Y7PquVw5Kyt2a2&#10;Pq8k4XwnE1NYrBSv1kvtJ+h1/wC0H8Xzqmj6o0V0omiuFImNzt8z5sbQv8R3EH2FfOWofEb4oWes&#10;jSYdfWzmsrIeV9uZfkUyKQQzcABsEZPAzitvxxrOsfEV55LLV7W20mOZvsf2t1RpdoKjAHJY7eg5&#10;yeleea0s+ra8tjoWl6bY2um7LxoLzLO7bFyG3DdLtHzlRx161+L55mn9pYqSl5/I/ofh/JaGXYNU&#10;+VP1W2n5lzxV4j1TxjbQ6Jr2oRRahJI5uZrXaklypZfIkkUHkEyFtwySOg71ymifErT1muF8QWNv&#10;c6wNYhe3utRz5CIF24dFGMfL75zgDvQb7wj4/wBT/tDWNWtVv72NoreO3Uw+S8SBIi2RtCyH5tow&#10;e2RzXN+OPEFprupx21vqGlWkE06SahBp9iY/IZW2ZIJO5tvOFO3PvXl4fC05XpNdL+h9NCjC3Io2&#10;/roN/aSvbnX7+x1mO1tY3sLcWl9Hp100iwP94RhTxGADgYJyScnsOD1jxW+sRfb9bW6eSG3WKNre&#10;6Yea2cHeWJxlcDjrj2rtPiPNBLqNrpvhvTLrT9NN7DFqNxDMHtZycJHJs6iQqWYqTkZ7Vx+otr9r&#10;4p1Dw/ayrDpelai11NHNZkxhQRtaROXYEY4JOAT6Gvcy2nTjhowt8K07pdupcIcseVINY1+4sPC+&#10;pTeEbyN7uLUw8lmtnvK2oX7wl3H93vIXHfg55OOJgl0/xOdSn8cX989za6eHs/s8KqpYYVFkPZcE&#10;DjntXaeI/Gw0vTNQt9JvUivNcsgv3UXy98qu424BjXagCjsDxwa8/wBO8L6VrGiXEy+LHGpPGjWt&#10;hGvM6879xzwF255+vavbwUYqjKUk43as1v5/ImXNrcjmt9JtddGoSXlnDDeW5DwW7HZACpBDd92R&#10;nbjmufufCGmxai1snie1ZfIkk3+Wf4TwvfBI5q9Z6msXmWmneHkuzZySTR30jMJGHQEjJXAPOMfU&#10;modQlg0xI9S0TU2dtQDNOkkY3JtbkE9M5J4HtXs0/a05csW9fT5ehzTsY2p6dYGOJbZ15gJLdy/o&#10;cVjzNwsW/jHzfL0rVvbOyuLV72z1b/loxa3ZCNq+pPvWPPJNEOLf5ZB5i9yFHf6V72DcnHV3PNxN&#10;k9iG4uXUedv3HdnnpWbcTzTXLSBVXe2fTFXnuI2VQxGFXCrjrWTO5KHOf9n3r2aMeljxcTIkW88p&#10;96Hp93iqN/dNLKzl6JXJHDVUuZAUYHuK7qdNJ3PnMVLcijkPmZznscV9J/svX9xY/DtZvsSyQtqM&#10;yhu4balfNUBG75sDdX0N+zTb61N8Pm+yOyw/bpXDE/LnaoyK6qelS58Xn0r4P5o9R064kk0+8F3p&#10;pEjEmEDPK56D/PaptLEsrxxyWBSFlJkzmoNPutch05tUubwbfuKu0ZJ9BTG1rVrKwkjnh5kOV46+&#10;grvjrE+MjLl6kt1eR3WoSQrG22EZX2ptpcW00PmShj5km2QD0/zmnRahbskMJt2+0Mf3hUfh/j+V&#10;WrK7sIL2eGWBWxHujZh/FzTjE19ocl8WfAcOvaT9q0m3+aFM5x94flXz14l0l7edlMe0qf7tfZEk&#10;i3HhqCRbXbI3yyqq8sucV4j8cvhpBp1615pqDy5PmYL2rkxWGv76PoMpzL2MvZyeh4HKu1utNdt3&#10;Q/pW/P4Q1W/uzbabYySuf+WccZPet7w5+zz4w1UCXVpI7NNoO1uWOf5V5VbGYfCxvUkl+Z9/l+Fx&#10;uOsqMG/PoedSSbec/nV7TdC1rVGAsdKmk91jOB+Ne6eG/wBnrQNEWOeeF7i6DbkkkjzhcdcdK66z&#10;8FzodzWjSY5DSNkj9a8TEcS0Y6UlfzZ9lgeEas0niKlvJa/ieF6F8FvHmrw+e1tHbxLw0kzH5fyH&#10;pXYaF+y3dXxVr/xTHHHx8yw4/nXr1p4b1VUVQPL/ALykgYNXLfwrd+ZiWcAd8d68WtxBiqnwyt6H&#10;0VHhzK6Ks1zerPL7f9nrwRpzqL7Ur66+YD5NoB9/pWlH8JfhFpsNwZdHuLh3XELNdEKjZ64A+YY7&#10;V6GPCdou55ZsqO+BUX9hwR/dCtweNvT9K4ZZliJbzZ6FPLMvivdpo4NvAvguJNtp4bgRo+V3Rg5/&#10;HvVmHwbaTSs1h4fjZtu8+XAN2AMk8Dtiuvt9NtIzucr9NvFXNX0a20HUpbO31i3u1hYeXeWTExNk&#10;dmwDxkg8dRXPLGVGt3952Rjh6clGMEvkcMugSkLiLav8O3t+lMudEeMf6oM27k/1rsE+zqCCUO32&#10;6f4VXnntE4ZVbk9QBUxxNRvY2jUlF6KxyP8Awj0z/OtuGx+lV38MXmGKbcMMbf6V1U95boTsH3ul&#10;U7i+j+ZwR1/AV0Rr1egvaVGc9aeEHvQdpVeTin3Xw4vYovMiO75ecL1rYjv/AC8EOcZ/CpP7ckjG&#10;1JGO7/a61rGtWI9tWtocne+GtVtIxH5KhVJ5C5J4x1+lZsWhiGXdc2m/923ytuGDjg5B7Ht+FegP&#10;rKS4SSJMbvao5FsZlbMK/wC0u3+oreGInsH1qpFao89i0WSA4EfVcMrR54z7jr701PDAO4JuxnHT&#10;B/8ArV6C2nWUirJGF29wV6c0iaTaw/cj3euRW31qo9ETLHSOAk8CXVxBuSRdv0z/AIVlat4AuLKP&#10;7RInyKD/AA9a9ckitoYA0e3af4u/eqdnGI7bYZ/M3MWVgTu5xTjjsRTdyfrnPujyvwpa3nhadr+0&#10;0yOdZP4fKBzj6iqfxbPh3xVbw6novhf+z9RXHnGOPaky46kY4bPevZI4bCeLa0KSt6LGBu/Kui8M&#10;fs3eI/ioVg0XwheTr90OsPCg/UdKwxGf4PL6ixWJmoW6uVjy8wo4LGYd06kUk+vb0PjCaC6tW2zR&#10;MpHqpqa2iMny4+lfon4O/wCCQOt+KZEufFN/HYxty0RjDEA+1ew/DX/gjv8As9+E2jn8RPdapKrZ&#10;xIwVT+GDXy+aePfA+XxcVN1JrpFXX37H5djspp0azUaycfx/A/Kzwj4Q1jxRrVnounWMrS3lykSl&#10;YicZOM1+hfgjwTd+DPCVv4f03SrwG1slhhdLfam3bgt9c9/c9a+vfBP7IfwO8C+WfDXw102Fom/d&#10;ztbhpAfqRmvQLX4YeH2RUOjwbY1wq+WOK/GuJ/pB4fM5xjh8K1BX+KW/3Hs5Dm+B4eU3ZzlK2u2i&#10;6dep8U6FpGoR6S1pc6FJGzMkjTPCd4+bkKe/GPy96k1nwHc6pps11pGlS+YZ/wBwj87Y8gDPv1ya&#10;+2h8MfD7cf2RCPpGP8KP+FcaSi7IbBF+i18JU8Yq0p80aKWvdnv/APEQaCqc0ab+8+GBZajZXfk6&#10;ro121ul1n/RYf3ZKqQGGRyeo5GOazrXSpGV1Sx8tZnkdpHYsyAHHP59cV95N8J/DEyslxo8LZ/6Z&#10;g9ay739n3wVeMR/YcK/9s66MP4wYdN89G197M7aPiLgVK8qbR8dRx2f/AAi02nWNx5cgYSSBrcmR&#10;yOQBj+HLdW4yK6jwf4eudXsIrB7kQiBg9zKVxjIOD7n9TX0Xffsw+F5GmntUeJ5owjeWSAy9gcdR&#10;WDd/s1y6RI1zpsrNtVvL8xchWIxnHqK9nB+J+R4iLi+aN9b2vbuarjPK8TTlGE7Sburo8c8QeE7V&#10;pf7Oh8Qw6nBaqBara53SZI3DplQAT1/CsSw0TTDI0mqWqmOGMxtAmVctvODnuccmvWH+EHibw7Ju&#10;SFmPzK0i55U+pqHUvA8BtbW0n0yNSo3yOjEsTjvxxX3eU5vk2aRUcPiE2+l0n9x3Uc5oqKiqnMu6&#10;sumux5XFpW3QrjyYfm3KrIuTx6+mQKoWZjtowl1Arb95k2sVK5XAHGOnf1r1+z+H9pMxhvHnjjkc&#10;mSSP7oB6Hj0rF1vwFDoitqD29vdRSbo442U7sZHzjHT2r6OtlvLBq176/wBM76edYepUdN9f6tc8&#10;nu9Mg1XVWW2hW0YRqkLJkR/KPmc+ucfrWbc3Olf2zHc32szXW63QmZoTtjYfwgHPCiu68T2U7W5k&#10;Wz8g+SV8uNT0z0rlTotvZSN9kaW8giVWbamz5j1VjjgckHkVhb2cf3mmlkv+CexRqQlBO/T+tSlI&#10;Ytf8UXV9PdSTXC27Ot7b7lEBUDDnj7vsOOa5HxNodppsdnqUWqefHdKyyZyfKKvj8eoOcDOa7vxF&#10;4006y1G8tb3RLO3gjs1s1sYyS8nPPzrxnoa4yXw1aWl9pNtqDzRx6gRJLH9nbIXeQFU988VrgKlW&#10;ElKacVbRaO6SfbtuVTlK6bVv+GIPFui29vb6bY2Him1ZrhfMt1ZvmiB5w/GF4P4kVn6J4Me1vG8R&#10;eItPjubW3t2uRHNOUF0i9QpH15outP03WNVvrWW7mjkt4CLKLaCrsg+ZWY4xgfrVG08TXmo6ZNo/&#10;yR+TZvbxW0Stm5LuCAMZAOQD0GQK9WMcR7DkjL/E7WdnrpY0fNKLSZg+KfO1fUYriLTFs4bnb5UM&#10;bt5arjoCxJyev41gszWdwwvf+WZ3NDnhhnBq7fRzWzPaMJvMt1/fQS8bWA5/GszUbl9HvF1DS5Ve&#10;TyWWRZYfuswwc7vQHivocPFRioR7aEyioxshpvf3sn2iH5EmyVV+QD6Gr8UHlaXJrgvGC7vLVdvz&#10;DKk/THasKKFJrGNlufMupm/eRmI7k9Dnp/hVzxA0FmUtUuJJLVgu2RW6tjJx7An8K6JJ8yjE8yvG&#10;+hetdamRI3dg3mZ24P4Y/SnReMJ7KVYYJm+ZsrtbkH19sYrmzefaZljshu3Y2j0H+NWrHT7q+vE8&#10;q339TtRT+dehGUkeBiKMOp00esy3FzM9y3zx8yMxxg1TvL03ELOQM84qM+BtasbBtUgeSSGX7wjU&#10;nIxVS6uPs9nCxjZWPyyA87m5rdSlszxanJfRlLVrfMm1SWX+DA69KveGMW93Gnyn+lUluZZ323AO&#10;U/vDFX9GAH71VOFkxwpOORx71x4jRWOCv7y1Poz9nm5aVvsQk4bpuYevSvO/+Cj/AIIk1qDTdd+0&#10;uzTK9rJwMSZHyqw7jk+/euq+CWpJa3ccXmr+8TBUtgjOc/pTf2x7hL7wL5FxZtPHYxw3AyB8+GwQ&#10;PwX/AMerLK6ro5jCSPguJMGsVgakPJn546/4Q8U/DC8iuNRVVs5mOxoZdwH+zweCK6Lw146a18vy&#10;7mZ/3eZImYYP9QPpXfeLPBVv8VNPln0XQ4LH9ziRXulCuR90gZ4b1rwWW3vvDGrXGi38skcttKyN&#10;C3BznHb1/lX6VGSqxPwj2lTD1LLY+svg98brnSlV7HW4Au0HZIzFRzwMg5yPwr66+B37UL6ha2ui&#10;anO9zuZljyD1P1Oc5r8x/B/jeLTNrwzbpmYb2VR+HU817d8J/jOdEuW1G1vWR/lLNLckhR1yB/n+&#10;lefisLGUWrHu4TGxlbmZ+tXhDxNbeJ7CWaydmjj4uIW+ZxtAGNwHYmtnUW0nVoRbazaTCxaH93cS&#10;dVPTbnqfpzXxf8B/2nriwms7OPXWhDZ/1czbZfm3BSuOSe30r658L/tD+DvEGn/2dLpBmmjj3MIn&#10;UHHc7eckn19/SvnK+X03TaenqdrqT9opQV0YOo+Gb/wBdG5tkmudLm58yGMnys+o/rWlp9tbKyTW&#10;ys0UnPmMcYrufD3jXw9rVkRAWbDgOs0YV4yR9zB7/wA6f4p+Fel6hpskmg7rdWxhlYiMMf5V4Msv&#10;qUU5Q1/rodv1xSko1Fb+upg2OteZ8i3EjQLxhVzmt6zuVa1WwtF8znLb88A1wNppus+C797HW45o&#10;1x8pk+ZfqD0rtvD2sWrp9pkl3KoGwq2N3tU0MRKTtLQdWio6x1L1lJJpF4s3l/ex8pY12ltqDXVl&#10;GFfn+Lk8e1cXPf2ty7zuG6DAjwcGtzwfqltdW3lyRMv8JDck+9ehQnyysnozirQ5o8zWx2+gXUEL&#10;qwDcgVr3aRg7k6Vz9jcxpIsCqqr/AA8cmtyS9R7PzUVSY+OvJr0lblPKqRfPexctLmG+jxKMFeOO&#10;9UdetYpbbdPB93lW9KLG9VTkRrg9jTNZku8LsPyseV9Kzqyj7JjpxlGoi54O1yKW1NrKxyvH1rfi&#10;k2/KP4q5CBfsjq8DKDntXQ6NqAu48Sn95mqwVbRQk9THGUVzcy2NyyuPLf5z9Bmr2ABkHr6Vir8k&#10;uZX4U1qW00LgHJPPHy17FKpfRnk1oWd0WklOFIf61pWtyjptXmseVzF86ncO/tU1hfCNlTPLd/St&#10;oVFGWpz1KfPHQ3YZiw8s0jEknkZqmZXjfPX3q1E6um7vXV7Tm3OP2fLqTWd1n5MHNWJWyMhazyxj&#10;benerlrL5oyzdaI1L+6yZx+0hsF0yzbXaryy4baBwfaqEkQU7lFWbS5LfIwrON4y1Kl70boc8QV9&#10;xXrUMmedlXgqOm05qGS3UcZoq0vduiadS0rMhs5PKORWpDKHTNZojA+7nNSWlw8Zw1RRlKloyqkY&#10;1FdGlJGJV461SkEsTZwRVtJkZc5p8kayrj9a7JU41NVuccZ+zdnsVomWZcHrTWkeE5P6U6SJ4DkU&#10;CRGGHFYSi9nubKS6bD7a+2j5zVvz1kXKtWdJbBvnjk/ColuLiGXAHy1Ua0qWktSZUY1NYmsThiC1&#10;Qu5B4pttfRv95qc5R8lWruUoSjdM5eWUXqipfSJcRNHIPyr8Dv8Ag4J+GDfBn9s2y+Kh07ydI8Wa&#10;XGs0sY/5eIvlZvrsK1+915ESp2ivyv8A+Dmr4TW/i39lnSfiNFZs114f1xfmXoscq7ST+IFcWJny&#10;zg5d7fed+DV4yUex8u/ss/tPfEXwF8O20C9gXX/DeoW+FZslY128Px6dz6dRXndl8Vki8dX1rb6j&#10;iKS6aSKFZSRDlvu89q8T/wCCe37YumfAjxrH8PPi+/neFNSmCfaJBuNg7fxe6eo7dq+mP2wv2StP&#10;tbaP47fAO/FxZ3UazvDatvVlIB3JjsaeNwLxlF3W2xeFxccHiV+KPr39jz4jr4s+HBTTdejF3bsV&#10;mt/MwzYHcevTpXsfhb4oQ3EzWVxJ+8RsSRtnPWvzH/YF+MNnb/tA6D4Z8d+MB4Zjvpvs815eNi3E&#10;hwVEmeFBIAz2J61+hH7TPwa8d/BzXrf4n6Rdx33h+4jR7qa3/wCWW7GW44Zc85FfPZlllapgfbUl&#10;70NH5o9jB5hRhmPs5vSe3kz2jT/FCX9i8UUcMhkjKrHMoZTnsa/Lv4lfGvXv2Yv2+LjVL/SF0y1u&#10;tQXzre3z5bxseo7V9xeBviVbanZwyW0/zbc/e5+teN/8FAP2SLf9pbwnF4x8KwRrr+n8+Zt5kT3/&#10;ADrxcszB8yoVfhe/ke3j8DHl9tT3X5HvXxT8S2t74c0nx3pFn52n39skjXSLu2ZUHNcvbaNo+rXl&#10;u2k3LFblcyNkkBq8w/Z6/aC1z4W/s4t8E/jr4fNxfadH5VjfdVePPygg9x0/KvXfh542/Z10nwiN&#10;b1nx7a28i2/mSfabhV2cZPWu2thanNaR5uHrdUdh8OPhzoltrn228vCscONxUZ3V63qVxpdnb+Ug&#10;VV24j9vyr5I8K/tk/CrxF4gaT4e+MbfUIY5mjDRsGViDjP0r1rwx8T9Q1S6TVdRG5VbeY9xwV9P8&#10;+lY1KlHC2go77nTCnVr+83ojvNds7pru3aW3nCsw2yNXUaTZalJphjhaWYL8wf0WuB8M+Pdd+Jer&#10;SajdRLBaRE/ZYSccDjNd14f8V3mk58mb5GXa3y5rzcTVwtPEN3aT6ndGnWdJKyujY0nxQuj3G27k&#10;ZYRwG3Hg+9bT+I7O/tmlimVlYcMvQ1w2qX8F0jTqB/jXEah8ZrT4ba0LDWoxJb3EbFCZNoQ89/w9&#10;K48JnFSWKWGbvfZ/5lVstjUp+1itV0PWLzxPdQhoordsN/EtcV8UPij4e+G/hO58UeKtUjt7eONm&#10;aWaQKP1q/oOoa34l8Hf8JbZ6UTHIrNDEs2WYduwr8u/2+/jd8aPiz8Wv+Ea8T6Ld6LoOj32LfSxL&#10;98jjzJD3z2HQVy55luOxFP2et2nq+i8jsyeWGlW9Gb/xS+KR8beIbzxDboHju7pnWRG2/KW+Xqfp&#10;Xl/jzTJrkecZM/L8vy16v8LvgVqXxJ8Crq1kypHbrhtvO/6cVz3j/wCHmoW900P2GSSNfk4U/er8&#10;tlkdbJ4QqJPd3P0ujj6NS9NPsfOGvWZMziQYA4962/gR8NLnxT48t9ZUM0VmCZFyMNyOx9K634jf&#10;B/W9J0ePVbzTJ44X+ZXEddp/wTdvvB+ufG29+FfjGWOK31OzxbSyNgiQHoD6kfWvuOH68a1ZRa6W&#10;1PCzf3KLlfb9NT7W/Y9+Dlvpukwve6IGkUiRXjydy+tfTWmfDyKINfx6Y8jM+VXcea1Pgf8AB/Rf&#10;h3oFvp1pI0jLHt86Q5JXsK9QsdEt2P7zaR0I21+kZflVPktC2rPy3Ms5lKrd3PHb3TrqFXkSEwqv&#10;y+WW4qvZ6dDcxzBlhDL97AHzH+tex694U0i9tGgubaNsjB28Gvmz9peL4jfB+0j8afDqB9Ut7Tc9&#10;9puPmdB247/4Vz53g8Xl1H2rg5x6239bF5XiqOPqezjLlfS/U1o4ZdHuJbW3laMTja21jhlz0PrV&#10;dbGKDW7eWROGmHzY4zXk/wAMf23/AIOfFaSHTdevZPD+qNxJZ6h8vzZ52P0bn8a9S+yavqsSy6OX&#10;vIFIdHhBOfQ18fSxUsRTTiublenf7j6SpRlh21P3W0ehW4t4rXzJiwGMttFc/wCKH36W6xq251O7&#10;I4H+RWx4ZvF1SwUXEUiyKMSxyJgq340niO1j+z7VRSo7betfQZlKdbBu3VHg4VRp4hLzPmb4seGp&#10;GgkndRtZvwNeEeI/Bsl1cq4gO0fM7enPWvpz4yWwt7WRJGYAjcPm6da8a8O658P9U8R3VlqOqRSL&#10;bqrPAD8w55PoPxFfkmByiP8AakpSP0WnjJ/VE4o8u8c63a6RpFp4a8Paeq317fx28CxoTIzMcZI9&#10;QM+1fYvwc+GulfDu2ePTtJjubi8to/Oup4NzxjbyoJ6HPpXzB4T1z4dRftg6LqwC2+hWt0sEl1cs&#10;DGsu0gvk9geM9a/RjTNJ8LQQLeWMcbtIgaGbO6Pbjhsjg1+tcK4P2/tK11eLsv8AM+N4nxkqPs6b&#10;TtJXOQ8K+CtN8P2j63CM3VwrR28bR7gnGC5H+cmsm+8HJo1vHrM1u0c0WZA00XMoJwV+mP8AIr0O&#10;PUIbCZZJpRNtJLNHEzE89OnSue8cXP29ZGjnZl/3SuQe2CK+gx1GlTwt1uunn3Pm8LiKs6+uzPNd&#10;ZhiurSRrayU7mVfMKAY74xyfxrq/2dtUtdE1w6FqcO2OdSbbd91u5A/pWXbaHNqjtHa7gI2y52kB&#10;ee/pUHi6wi0bQptRhvoVltXQqvmFXfJ/hHtjmvCweIxGHqrFyXw79mj1cRTp4im8Pfc1v2k/Emk+&#10;FfEVgbW6RJLxgn2ZiCR7gdq474mfE+58PfDK/svDSR22pX1uYo7iHOUDfKWA7HGf514j8V/jH4f8&#10;W+M7jRrGSTVL/To0n2Wo3S2xzyWc8Y9jUVh8Y9E8XSx+F9Zka3vn+WOG4+XzCPQjgn261y4rNaWN&#10;rVZQfLzbHo4fK6mGo01LXl1Z8xePPhjO2pSq8LZLNuZlyxPqSec1yWk+E4bO8htjpqb/ADvmmeQ/&#10;Mp/h9APevpb4z+Jfgp8O45l8YeN9N028VS7W014hkK4znZnNfHPxa/bC+GcbSaf8PEeeR5Nkd5Oo&#10;RSM9UB5P5YrxcNlOK9paCv8AkfT/AF/D8l5ux6d8XdPtz4I1bTtMt022Ontc3DtIFCDqcE/l714b&#10;8C/2yNd+EV2f7KEV1p10ziGCSbcqOuCzlAcqMY5xg+9eH/GL4geKPFWuySXOqXMcLLjyVuW2v/vc&#10;4NZuheGjqK2sELfvJmCN9Sa+yw2XUaWHvV1Z4VbHVKla1Nf8E/T74QftQab8ddMm+xWMslwqh/Js&#10;7YvGfXAXn8K6DWfC+ravOsixLCH4/eMq449OtUf2K/h9ZfB/4M6boJto4blkL3EwwG+bnkjtjFdx&#10;4r8WW9nb/YJJbcRGXLOsI3f99YyR/jXy+YU8MpNp6HoYadZStY8n+IXwo8R6xGtvYS2EKwqRI0ab&#10;Wm+bOWPTI4rzvxt8G/FGn2P9pCxjm2jLhDknHpXrXifx6YJVhhuFMYlAaSP+7msfXPiDZWvh8Tpq&#10;ayMT/q8dfavDjjKHtbJ7HtRw9f2eqPlXx3babLbyatG0a3EDbJoNoGcH9DXU/s63uieNbS48N2ty&#10;v2uA+YY93Kr7epzWj8XPD/wz8c2tzJfRx6bqHll/7Qt5Aob2dRwR+vNfOvwT+MHh/wCF3xSi8TyO&#10;0z6fNIjKrBVmjII3Anr2OK+3yynHFYd2vp5Hg46rKhWSdtfM9m/aS+Mb6vCfg/c6TC8llMhk1BgS&#10;+5ewyPT3rx6ayPlmVz95cN7ir/iHW7TxtqNx4rtpGD3V48u0yBuCxwM1g614g07S7hbKfUGfd83l&#10;r24r16dGXLZI4JVo7tlrStGuyJCGkaOL7rBeFyf89a53xRcTy6m1lNcMzRrtZU/hFXD8S76x0+60&#10;6wS4UTKFmXzNqtg5BI7461g2+tNGGfesrTZMhAyQce/rVRwurm0T9Yi7RTKMUE0s8sbzeXH/AMsy&#10;vUn0rtvh14TuvEmwafuba20q3Tr+lc3Y2N3reqLY2UbtJI4wFB/pX0l8K/Alj4R0uO1uVRJGUOy/&#10;xH2/OssZX9nR0RthaCnV1Zi6T8NfE3h+Rb3T9VSCTK7kaMtgD8q9y+E91qz/AGa8i1OGSHGLi3kj&#10;4c9/pyO1c/fRxXVpsHlqTw3y/dp3he0mtJkawuGR1bKqp4Nfn2MxVeVW82rI+pWHo+z5Yrc+m/D0&#10;emJHAdPupGaSP97HIv3D6D+8Ov5V0w8Hw6vaNM11mQ4ZfMj+5jB4rxmL4j+IdC8JHVo/D63U1jCW&#10;k2ybPMXg+h5rl/CP/BUbwZNdR2Xij4aalYshKNJZ30UqtjgH5gv5V6GBjUxHvU1dHh4ujKi9TH/a&#10;g0yLwH46t9Ymulzc7jlmwSw/pWP4Q/a18H+FHk0u81/yW25VVhdl3dxkDvxXJ/tD/G1/2hfFDX2j&#10;aY1na28bR263GN7E+oHT0rzDS/BjwXzDULFpPQckfXHeva5aUFzS3M17WVo2Nb4ifEO8+I/jm68S&#10;aXZSeVIuFSUZB564/hH41UstL1K8wJkZSvJ9/Suj8PeCVtb0QxIGVhnaG2498V3WjeDZ55I4ktgA&#10;TwvrXm4nMYxfK2d1HCTlG5zPhbS7u3gYGYFsDdH/AA4r0bwZDDNcRS3EYRVUfcXrzWf4o+FXjPT9&#10;Gk17wzZGaROWhUYJHsMf5xXGeAPizqXhzxgth8QXa3tV+WRWhwUPqa4fq9fHRcqclZG8q1LDSUZJ&#10;6n1LZaldTeTeW8byQqgVZG7Ad66i38QWeiaPcalqt4qsYsxrjO72+tfPtx+0b4WlspdP0iOdt0ZV&#10;JIT8pNUNA8WazqxjW/1KaZN5fYz+9Zxw0qavMynUjLY918Eape+IL+bULu0VpG3eXuXonYj3xXs/&#10;gm6sFsYdPGn/ALzfl7jcMAZ6Yx/WvDPhZqsMxWKS+3O64X29MV6x4e1eJ746LYtt2482XqU9a6cL&#10;CpGV9rHm4yUdi38fvhtpvxH0LzLe4zd6fHuilbOE9q8Y8HeFo9LWS5165/fbMQxucDg+hFe++P8A&#10;xNpHh7wFdm0k+dYW2gdWbBz9a+NrT4keIPF/iqSG5/d2sMxKbmxuIPH+TW8sjo5lilXas1u+5dHN&#10;amHwrop77I9o1TXPDnhW3W7vIPmVc/KBx9a5/Stfu/i3q/2Ww1bbawHEymPJ68dOOfSuQ1nRvFPj&#10;G7i0Wyu45opUCsp+bPPOT6V6f4H8J6P8ONAj0XR9PAK/NOyj77nkk/56V6OIoYXB01GFuZ/gcUa9&#10;epJ86sjstDsbTQLfynEccMa9ugH5V8z/ALWvxtfUb9vBmkXh2q/75lHQele9/EPx3p/h3wFc6neT&#10;RxssJ25I44/xr4evLa68UeIptevtSEj3ExMah8nZk12Zbg+aPPN6bnn4rEOOkPiZ0/wc8K6bY3cn&#10;jTXlWTyxvjWRfQdK8o/aP+Md94o8YPHBfbYLdv3cS9GI749K9I8deJW0vwh9gspPJjRcMynBZsdP&#10;zr531Pw1f39/JqV9IW3tt8tl/wAa97B4dSrOvP0S7HDUqctNUov1fdnCeJ/jLf2195dzL91juPt6&#10;VpeDP2m9E06VUv59jDirvi79nhNTX7fE67XyW9q4i/8A2fZdLkjupGyGPTnj9a7cTl+WY6FqsTqw&#10;Ob5tlta9J6dmfUHwq/bC0jSLqK6sNeVWRgVy/P4V9Dab/wAFPptI0Rba81VGVUxu3Et9MV+f958F&#10;7PSdPh1iA4xtbdzz7V3J8JadJ4G+0Qx7ZFj3K7duO1fJx4JyunivbUpSV913PsKnG+ZVaPs6sItr&#10;qbn7XvxCl/aI1ePxLcERwwf6vj5mz1JrzPwR8MvD+rwSwXNqu5Xwu1evX/61dl4H0qPVvD7Q3EQY&#10;tle+SccYr1D9nn4H6B9u/tLxNqixRud3lrklufy/WvoMfmGCyHL1KrK0Vt3Z8vgcvxeeZi3BXb3u&#10;fMPij4Yabo2uxpYWn3ZcKdtevfDzw3I2gfZpiqxmP+Ja+5fBv7M/7NPiBobjUNN8yXruO0H+Vd/f&#10;f8E//g94s0SRPCM/2WXYdiqMdq+Uh4hZTicRGNpLz0Pp/wDUnHYWjJ3jr0R+YvjXwfb2vmOkKnr8&#10;y42//rxXKeF4hpt+IHQtHICcbe3/AOuvqn9pb9k/4h/Bia7FxpLXFmwIjuFjxtx64r5j0i4sF1ll&#10;uiqyI2CrZ4OeRiv0HBY2hjMOqtGV0z4HGYWtg8R7OqrMoxadYSeMtgUIW6njpW58Sfh1ay6Et/aq&#10;pkVctjqKy/GMLaTr0Gs2qfLxuC9q9m8DeGX+JnhyKyR+HUAscAA+tVjMVRwsPbVZcq7svA4XEY6T&#10;w9KPMzxnwE8txpklgqjcG4Dcj09ay/Gfg/VY7k3JmZUHrmvsr4Lfsb/DfTb5Zde8QxySNyViUtg+&#10;me9e0ap/wTr+HPja1STw/rMZlClo1k4ycdK+P/4iFw/TxXso1Ls+nqcBZ59VUpRSfY/Ku1vbszi2&#10;lSTdwFbnrV6KLxvpV6l/pauy4ztC19SftafsN+LPgiq6jBpDS24cHz44+FHrXlvg69hinjgmtQ3I&#10;XBUV9dRxWDzXD88GpRZ8k8LjMpxXs6t4yRmeEf2lPEPhMompx3MLr/FtI6Yr0O2/4KKeMbDTP7M0&#10;SeQs3yh2HFV/iB8PtG1jw1JdW2mxpNtyflB3V4LYaPcWmuSWE8QAViRg/pXjy4TyerUdbk1Wp7z4&#10;uzmjTVJVNH1tqexXfinWfiLNL4o8Q6r9ovJBuUu2T9PpXF+N5NRN1DNIn7nB2sBwWwO9dB8PU+0D&#10;7O/3V7nuKufEYWVzpcdlAqh45CD8v3fevfopQpqEVovwPncVKVZupJ3bM/wjp8+oeGYpY2/1hYNu&#10;/lWfqaXekavbTOh2rKBtK+hrpfg7a/aNP+yyN8scmWUg881r/ELw1FcxR3EEbMFYsUjj+59TWvMm&#10;7GPL7qsc74m0CfU57fW7aLbsAfIb07fWu7vSl74W8q7nCsYwPWudvZrK00BWmcqzW/AA/wA96u3A&#10;kufDkM0Un8OCu7rxxWcneSNKaaiyDRpr603WO5drKWjPtVPwfYWg8USeV8rtLn5jyP1qLTtXWz1e&#10;3hmk3Rv8pPXnp2q5qdpc6P4qhuLaDCzDcfLbP4VUlyk05Xat0Z3tx5Eab2dTujwFVue3v2rjJoW1&#10;fxSsfk/u41xu2/eatC5fUVmjlK+YQoxtasu08Q6naeL2spbJVWTo+Ov0qYL3TSp8aLUkb2GorHI+&#10;F3f3e54ruNCs5ZbEGGXK57sOK5DVI47m5W4lLDBwx2kc1t6dfTR2iiGVtvswrlreR14e0bn2Zpum&#10;6DY2EccV81vNZTXxa2u4zcLM7geUecgtgbST6k960vBuiWfgnTNN1eDQrfVtWvWka4jmQN5IQgjH&#10;qGTd9BXU/Z/CFlG96mn3DQ2sLXenzMqbrtC/kxg56Ddljxn8ucTVNSj8LXGrGGaC+vfDscUcl0rZ&#10;WBWYAsq/x7clTnPt0r8P+r4SlFxjc/qT2/tvdV/6/wCC/wBC5qE/hjxd4p/sy0msbeRl3RwzacsQ&#10;hZt5lMjHgkLub67QK8a/aT+H/hfxL8J9d1bwNez2aWFxHNHbWMuJtTMbnBMZPTaWOCDgflXo3/CY&#10;eHtG8LXniexlkuP7QkWB9YusCWObyiXRFYHIwSOPQVzEHxC8T/D+2s9ctfANv9hjVbmS4kUsWjeP&#10;yzuY5ALbx19sDFVhcdPA4mNSho4tW1te26MMfkizPLquFn8Mlyq9t/8Ahz80/wBqa5vNbbGpaxcX&#10;gt5Ixa3Fxw6qOob0KkheOMCvQP2VfGPxD03wuum3d7dG1t7gpJcSbvLZAN3IHLe3Hf8ALS/aN+Hu&#10;k6x4iubfy5I/7QbzbXzFDF2B4UYAGMY/Lmsn4UaxqNv4nsYpp7SKXT7QWkMckfyu0Yzlgeu4bhnr&#10;0r9nxM8Lm2U6K91f0b/4J/KOV5nmvAfEz5bp05Wkujjft6an0VF8R/EfijRLXVdVvZ5LWyjC20LD&#10;BVM54Axjtk9eetSeOPiAfEotbK10j+yriCRpWaP59zMi8ActnhQASQPxryfSPHtv4R8bz3mlSxy6&#10;bcSJILO43CN2b5hlT2BIYKe2BXpPjR9fsdP0lU1/RZo7y9+12N1p8yI88zMGYO4O6MLv4yeAR0xx&#10;+TZhgY4bGxUo73s/lrpsf2tkuaYPOMvpYvDu8ZpNf5EGr+L7u0jvPC3hnXpW021fd9pkQhp+Oeo+&#10;UFi5wfWrGuaNo+r6HdXuv+LoNKuLfUi2lzRwl0vmZFJXzgPmZTt44CjNcv4g1zw9qdp/qpILm03i&#10;aS0j3xyEnKjJPT7wyck4zzWXe6nqml6Dp6ahrk1vpU80k9mskIb5idjlB6lVB7dBRDBuUY8j5XfX&#10;TV9+mt/Q9iUea1i4t7421zV20+Lxb5kE292upWKRNIiZcrn+LAChhWTp+uTa/dSWlppc1x5sMn21&#10;vPdhI+G/fMxcAnnvwPfNZl14kXVdJl02QW0Mn25RG0iiPcp3YJHOFA5PbOPeqmiNp2ovp8Ooa2tv&#10;DDaO0jtv2zYY/IQMYXjn/er1oYXli20lby/HTe4SppmekflXEdxcatDDujaRZmY/u8DIzjucYA9/&#10;SsvWIm0N45Li682TULPzf3MhVotx43Y7kDOO4Na17rFtfSteXM7tNDceYqLGZYVTG1AozyRgDk9B&#10;3rD1TVbUab51hPskhUtLM1jtZ33HC9+yg845Jr2KMZOSTW+hyzTJrjVb9dQtdPbUBeWyhDcSWcYD&#10;eXjLR54DEL29aufEbx7pPi7VLnWNJ0kaW32yV9N06H5ksbfGFixgDdgAlsZLZJrlrfWlitZbSe6z&#10;u2tGXGcY4x9OSai1C5sWuLiGMblj3bZejNz1rujh+jWz3X6nn1uX2nM90iJHeMbppJNu8MBtyG/x&#10;rMvb1vM3Lu4Qht3f0AFWTLcxzKUuMwjn5m5/nVG6uJFtpImcqTL/AKv0Fexh6fvXPJxFX3SpcTB1&#10;RiCxOD93tVS4bI5P17Y9hT5p5RGIydo67m4qvJKhX5W+vtXr06Z4OIqLUjmkOTsA9jVWcbyen+FT&#10;SEZ3KOFbK1XeQs5YgY9q6onz+Kl0GKoXBX1r6R/Z0t47L4bQ3y6ns8+SYvCx6/Pj+lfNschbnHev&#10;oj4BMj+B7a11a1behkMBXoYy+R/X8K1o29ofF58/9nXqeim0mjsxaQX6uSu9f3nSp7Ky1KZY75pk&#10;+T7ymQcntWKZLMQK6zyBm4INXrGyW42WkGp/6znczng+ldy1PknJGk8Otwal5SKjC4wF2/w1aj0r&#10;WLVfKFsjPGVdsEc89/wrP0zT9W1jxJb6Rpk8lxcq4WGC2jMkjn8OAO5JwAK9f8MfC/TvCZfVfiHr&#10;LS3U0eDpVvIBgA9HIP6Z9q58RjsNg481Rno5bk+OzSoo0Yt+fQ5fwpa+J/EeqRy2Hh/7RCFIk3fK&#10;i/U9Kt+Ivg/pmp3Es3iDW45FkZt1tYx9M/wlm6fhg10+r+ND9nOmaJBFBDGv+ohYKiKO5OcfiaoN&#10;qujaZotv4h12RriW8mdbW1t5htZFHMhbBGM8D1r4nMuKK1a8KOiP2DIfD6jh+WpiVzSOR034aeE7&#10;CQWej6NbxeYdvyqSWyT1J5zzVjUNG0zSj/Z1pHDK0bYZkUMoYdgTwcVNqvixL6PyV0+K3iUHb5eS&#10;WH+0TyT9MCs06uRBtUru9F64x/n8q+MrYqpUk23c/WsFlPsYpWtboOntoA7OwZmPHzH/ADiqcs84&#10;DLHJH17r09uKHuZ5WUn7pG6otkMk4UzBWJ+8oyK5rntU8MkrFlbiYxhnmUtz+PtVKW9uo+A7cHsM&#10;VblhgUAIqhU5w7HmsrUZlA3KeWOAA2f8mim7ysbexj2EuNSfDSCbnofm61Vl1GR5MscYXt3qC6mc&#10;HIQKvtVOe8jkyIGbKsyqHUfd9frXZGBLox2Lsl8d27zOG6e1RnUmLBTK23k8889Ky5LmVG2GXk/d&#10;9TTIrqQqFlHG4HkdPb61XsyZU7F575lPzKxw3QL1qDzlurpUkuFjVvvOw4WmtcPJlJH6DHvUb73j&#10;C+cq47sQOvSjlM+REV7I6ts8wVTlmdP3jfjVq5iEsm1X3cjPQZ4pI7AnPytnoPat4+7uZStEqo7F&#10;9xb5c4+nFWI7O4deSFq1FbW0EkTXLrGzuUj+b7xx0HrWxa2cexnVSQG2r7nNaXlL4TmqVoxOXltL&#10;uNnKSbfXd61WW8uoWAeN9393IORXW3a2aW7XHmLIuSp/D+ua5fxBHpcUzNG+1lJ+6eue1bwjLqYR&#10;qKp7th2m6zb3lysMt6kayceZJnavpnir8GrQvJ5UjfMOOuK4DVLu587baIWAba38Wc9uO/Nevfs8&#10;fsjfGr456jH9g0iS0sNw33sykKBnPpXPmmZZdkeDeJxlVQiurf6dTDE040qbnN2S7mTb2Q1OVbW1&#10;TzH3jChc8/gPWvYfg5+wj8UPikq6vcwLp1mxG2SYHdj2FfXH7Pv7Bfw7+F1lDPq9mupaguGaadcq&#10;rYGcD8K9/wBL8NWemQLDFEqKvAVVxgV/NfGPjs5Slh8ljb+/Lr6I+Jx/FFHD+7h3zPv0/wCCfNvw&#10;g/4J5fC/wN5V7rlp/ad4v3mmX5Qa958O/Dnw/wCHrYWuk6RBbIowqxxhR+ldSlpEownAqRUUcZr+&#10;f824ozrOqzqYutKbfdv8tj5HGZ1jsZK85sy4NDjHCoKsJo0Sj7tacMeDmnsnfFfPyxFRvc8mWJqP&#10;qUotMijGSoq3FaIF4p2wnrUkY461jOcn1MJSlLqMMCgYAppiGMCp2HNNKjPWs1JmfMQrCNxJP6Uv&#10;k5PTNS4QGgFedpquZj5mRmFSMYqvJArA7qsuT1zVeRiOM1dOUlqmXDmuUrjTrWfAuLdXH0rJ1fwF&#10;4e1JcCBVZv1rfbJ6UwxnPIr2cJm2IwzXX8/k1qdlLEVqOsJNHB6j8NL+C3ePT5lYHgqawLzwAzlf&#10;ttm0bKu1WP3eOleruJF5Q+9VbuCO4jaC4jG1hhq/YOFfFPE4FxpVptx2tJ3X37o9WhnOLjuz5x8W&#10;+FReeJGvdZ2LHIrJJshBUJz0A/nXkfixbvw9BPbaRaSLZ3Fw0ZJ4DjOcEnv/ACr688Q+AYZEkl0s&#10;qGkjZMMmRz6ccGvCPjN4I8XaXaNY28DSafFufyUA4J6nP61+vYHjDJ85ilpGT6N6fJn6Nw9ndPES&#10;jDmXRWfl5HgXi3wfe2eqz2btBJNb24u75o5BiNTjj0JHHSon8Q6JfWOnSuLe3uNNk3xSXLSSyXJz&#10;uCFAMAZ44rTt9OvYn1K1tY0ht5o/Kup51ZRGDzyB0HFcve2cNr4ttYfCzea1nOpmv4cSDcgyzr0G&#10;3HPSvoo/vvcqSu4q6a0W2t+mu1j9Ai1KKTd30KXj/StL0fU9P1HRdT3LqluzXEbtloZGGT8q4IAy&#10;BXOX0Vpoen/YtR0m4sdd0+8WXzORvjx0K+vTGOvOTWl8U72Ga7t9dk8V/wBr3O0i4Cw7VgIbhBgA&#10;EY544561g3uo69pTTXNyscE2rwoPOvIQypCeN6sclRj9BXrZfTqSwdPmd+99G7PbzSWmxUeb2auz&#10;GfVpdZ1m88TPdM155vnmOSMKjcgkDn17elY2r6hLr9/JNdH5prhmkkAIX5u3ccfnV7xRZadaajNP&#10;p+rQ3fkzBVmt4ysDfL82AfQ9+5qnrOpWSaP/AGTYRLcNI3EkaYZSDncfbnFfRU+X3ZRXZdrIVSXU&#10;o6nMunt5Fg7RtGrRviQFScY4+tQ20tze2sOk3d/+5+0bx5icq2MHHGe3PagS+TKBdwDbKoCksDtI&#10;4JPfPXirVl5mrXa6CZGmCzb4ZGXpkc8euMd67VoediJWuWNL8P3ljdQpPatuZRLGrIcMp7n2NdJp&#10;+lGOXz0geGPdnavZfQU/wpZ3V2Ps81s/mw7YoSW5VR2+n0r0bTPA97remALCcwqfM2kfuwBXZh6b&#10;mve3PkcwxnJKzMzV72FfBTyaOEXyVzsk65TrzjuDXA+IvD7SRRzRFljkXfHg9Dmu2tYX8K6/IuvR&#10;qbOaNhJHIp27h0Y+2Kbf6fp2p2sTWJyka9JPcZyB9KeH5oylTl02Z4uKqKLUoPc8euhJbXAR+vpn&#10;86v6LOonZGmbcrA7c+2Qad40t1ttQw0uW8wqzL1XH5Vn6BOxvFZRu+b+LiuXEp6pkSnzRPdvhNdi&#10;1uY5yAeAG5/T8qT9pTUo77wRMjzZVrORWOAGPzcDp6ZFYvw71Moihn2/LwzdPWsD9onxKZdFe1S4&#10;x8uB+X+NceEi5YuPqfO5lFOlK55v8P44JtEjsdV+H2kyWN/HmK4N0/2h2H3nJB+TBx6V5j+078N7&#10;/Q57PxnbSwXVrJF5Nxd2jZ2OPuhxgEHGOSOa3Ph34/n8E69Jdz61a6bG1v8AudQljVjC27rgnJyM&#10;9K9Wm8VeHfjjosnhD4n+M9LhguIfJtb6Hy4jdf7X3eowCMnNfpFOUo2lbQ/AMwwz9tJdbnyLp+pz&#10;QhgoV/mBLL96uz8J+IrcL5ckc3zRkM0cpyCemTjoPesT4xfBfxV8GPFt1pNzKLi1hbdaXcJ+WVe3&#10;0ODnH5ZrF8Pa4I38ppmQ46+n15ya6pctSN0eVCcqMrM+gPBXxEutHuI9La6mjDLll3fdXnBHA6gZ&#10;69a+ifg98QNbik8uO8Mvkr8sysfNjU5yeDyPmr458I63I0kaMwbb8g89hkcdPbNej+FvHmraXqH9&#10;p2jzMGkWPy/M+UqmMYJI9Bjg8V5+Iw/OrHs4XHSjY/Tb4OfFmZ9KbTVu1uvNj3T+ZcA+Ww/j+fBz&#10;1PPA49a968B/GK21PSorRkE4MaxutxIQi+nzZ78+vavy38F/GbUZbiKGa3jeb/WNGrncXYfdP1+o&#10;r334c/Gz+0bqylvNVjs448NM010EbceNuWHz4A6D2xXzuIw9ShrHU9yjOhiviP0Dt7bwL4ptZdJa&#10;xDeWqiVZDvRCRkbfQnI56Vzes/CCTRma+0OR1gUDbDK27Ayc4Nea/CP4yaBs3WN9GzeWHWGC4+Yr&#10;/wA9GB68c554r2Tw18YdIu7CSPUtTt41iX955wBAC4yAB3x7da8h06Nb41ZlShWw8v3bbRzFuLiy&#10;gYXVuyFuilM5NZlvLeaFerffbHEMzfvFxjFdhNrnh3Vr0z6FLDKGbbcQpyFJHBJPA+vHStDWfhn5&#10;1gsltEWWb5lZcHbkZOcnrwfrXFKnU19m9jqUo00vaK1xmh6wdTsV+yDcw6Nu610Oi3s8Unlb2Ctw&#10;2O1cLpmheLfBUrO1g81vK2EuEU/d9RxXS6bqX2iNWhf5h95XOOa7aGJlZKd0zhxGHXN7mqOxeIrF&#10;56INoGcU2KZL6AhgQfSq+i6rJeW/2W5zu/vYpbzzrKXzoUY7evHFdspxcb9DzeV83K9+hVuLS/jf&#10;cR8qtkH1rb8P3MzD96OvGTWeLxtR/d5+boQF61LaPNpt2qcqjH8q5Y2jPmTdjaXvU+V7nU73jjV5&#10;2/4DV/T7vM+1hj0rIimWeLLMx9PerFszAbt3PavYpV9jyJ01sb/mQiLOSG7+9QRu27OKhsbtLlPL&#10;eRdy9hVr7O7sQeDXXKp7TU41H2ejL+nXaSYVm3fjVpWxJz0rnw8trLvjJxnkNWtZXa3sGcsMVdDE&#10;X9yW5lWo295bGmEWVcq1EcphbBPGar2c32dtjMeamdiGziuvmvqjjcbF9CrpkVFKJInygP0zVW2u&#10;ZIHyw+WtCJ47pN/8VWpe006mUoyp69CeynDIqyVc8uNxnNZr7oyOMVNDehSPMaumnJRVpHNUj1RP&#10;LGIz93rTZIcpxU0cqzjpTSGAyDVOnF7ERnLREMYlg4z+NWIbyPO1m/Oq8jMTytRPhfmxzWDbpvQ2&#10;5VU3NdXR0yTUclmjrmM4qjBfyRcSCpv7TTHJxW3tqdSPvGXsakXoGJo/l5/Co2Z2PK/pTxqMRBUv&#10;+NJHPGG+/u9qytGT91mnvRWqI18o5Y5BpjXMg4QtVhp7RSUz1pkjWuzZvFXGPmTzd0QPeyj5Sm7P&#10;Wvjz/gtP4Ps/HH7BvjzTLi3Zmh0o3Mfy5IaNg2f0r7AnSJlIjmy3+9XgP/BQ7R4tU/ZT8cWlxLjd&#10;4bu8r9I2PpXLmMqkcK32aO7L4054pR2vofyh6yrrdY+b/WY2jsa+jv2Lf28vFnwOvrbwR43vptS8&#10;KvIP9FuJC32YHqVz2x2rxHxLpce5mRPm3sOeo56/SsIL5PDqV+XjHevWoV3yJoxrYe87P7z93fhF&#10;+wv+x1+3/wCDE8ReFtcjsLu5h3wyaXOitvI+8MjqO6nriuc/aD+H/wDwUC/YR+E+ofCHxLBceNPh&#10;x5bLp+vWavJJZKeiTLyYxjH+yCOCOlfmd+wB/wAFEfiH+xL47XVLQPqWhzMBeaXI/Tn7y57/AJH0&#10;Ir94v2JP+Cr/AOzB+2n4IXwcfEtq2rXEJU6DrTCOZ+OVjZuJcA/d+97d67KODo4mLUXZvfseHjKm&#10;Kw1ZS7baHwP+zN+0PaeJdPjga5aG4j+TypJOuD/WvpbwX8V1YeVNLuIX7lfPn/BTb9mDwX8NfGD/&#10;ABJ/ZnkfT7uSdpLzT7eHy0Zt2dqjpke1fPXw2/bF8caDMun+L9NkhlibbIzrtI9SeK+HzzhutluK&#10;vG3fRn3mUZ1HHYVKsrPbU+m/jv8AELwVrGr38Z1GzkuIXUtbqwWRe/3SBn8Ca4j9ov8AYp8QfH/4&#10;ZwfEj4Taq3y2u6bSxIcNgcketWtG+DXgb9tLw1eeI/DusWMeqafEJb6ESqZFjwMsVyGAJONwBHFf&#10;RvwBbw14K8A2vgXT9QX/AENTEyyPuIIyCPoMV3V5f7HSqRVnbU5acf8AaqlNu66H5HaSvxN+A/iw&#10;oFnhktptskYDcsD3Hevor4b/APBT7xn8Nr+z0/XbT7dG217lZQdoXjK56/8A6qp/ty33hi2/aK1C&#10;wtrSNbdo1LSQlSpYk9scdK8e1Dwx4evVZ1torqNv4o2+YUSp4bFU05rVlUqmIw82k9D9lv2bf2kv&#10;h18VvhfB488LN/o80ZMkHl7WRu69K7C28cNJbLq9u3+iyHCBjyPrX44/CX44+KfgxYyaX4M8XXum&#10;21xH5UlvJGJY175Cnoc9xX0/8GP22dN1zw5Y+Edb8UNHLt/1lw4AkbHUn+n+R8FnuU4qCbpJtdPI&#10;+ty3HYOtJKTSl1Pvi08bpdH7HJcqqnn6Vzvi7SfDPjy8h0aSVXm84Y29Dz39q8HtvideT6KdYTWV&#10;mVAThD2xUnwa/aij034g29vcaPDeQtcKskwlG63XuxB7f57V8FhVjqObUY1lZKWr12/S59DWpUZY&#10;OpKi7u2i7n3l4X07T9K8Iw6FCY4Y4bcAx7vlHFfn3/wUu+Gui2mpxeKLOz+0TNcETSKvBUdNwHUV&#10;9p33xG03XPD/ANv8PvGVaPO2MjnjqK+aPjPfaP8AFW8k8KJfFrWTct9K9uVkRwegyOMetfsWZVPr&#10;nIqWvn5HwWUxlgqsp1NDF/Y1uXf4RRXUNvECsjCaNYiu4emCK0vibpOkw3X9pW1jGsUqkSLImQp/&#10;kK7f4IfAeD4UfDmS7s5Ly+tXw0Mkjk5znpx71mfHLwPp174I1C+uNTXTv3OUebjBx0r47iihUoYV&#10;JJNpXsfT5TjKeIxTaejdil4P03wn4h8O3Gga/okN9ay2+027Ip/I12fwA/Yi/Z7j1jSNb03wFbw3&#10;Wn3X2uO827nLDnn9Pyrxn9kbS7nUjI1/cy3QB2wq0jYXBIBA9xX2d8Nvs+ipE4RVjxhiO1cPDfJj&#10;aMK1SOgZ5Oph5Spwk9T1yydLeJY0PAFaFrqv2dG+bPy5rnYNXguI9kCsCOfwp15rKm2CM33h1UV9&#10;QswlQm5Qlotj42WE9rZSRh/EfWfiPqWoCLwnrENrbhOskO8s3514f8e9V/aQ1HwxeaX4RtLG8nZd&#10;gkumaMdPbNe5Xt6yfvGQ4PAPrWdq4sriw+1SKuOm3sfanHOsVWoyUpdOp3UcNRoSjywWh+cnjz9n&#10;r4t+HvDOkeLrmeJddtb4C6m02NcRb3++TjJIr7c/Z70j4g+HPBlj/b/iCfVb1v8Al+aERluOmFwP&#10;0rD+J2nWUsvmRwIsZk/eLjjr34r2z4aaHFJ4XsJbc/KsKldoHQjnt/jXyPBqrYjOsTHs7r5nv8RY&#10;qP8AZ1Jtb6MwvE914vn1OHU7XbGI1xLHjIc578Ump+LdLs7LzNXdlkK4Ee0nn/Cu21jThBbMlupa&#10;OT1HeuJ8R6PCcvHCB8vQjv8AlX2WYUatKpJt3b7nzWErU60Y6bHh/wAetMm8badJHp8cypISnmJl&#10;Gx/Ovl/xl8JLHwRdeUIRDNM21vmzI/uc9q+6rjQ7ZvMa+fdv/hjjGCe2eOMV8Q/8FMNfg+BHi7wj&#10;8SNKMdxqN5evbzWE0nyPCq5L4Pevl8RkcZe9TesmfWYHNOX93skZ+peF7a5sbey0vT8zKuW+U9+p&#10;/EGvoz4K/tR+Kfh74QtfDHi3S7fUms4VjzLG8UqDoF6YbA71yXwZ1f4W/Gnw5B4h8H3VrqFyVQXU&#10;dvcK/kSYyyHGcEdPwr2DQPhvaa0hu5dBjj8uPGfLHDfiOa9LKcsx2Fm5wla5x5njsLiIclWN7Hc2&#10;PxOXXLaO6lsTarNGrJ+9DqCR06DFV9Q8RwXCeXcSrJk56nivMfG3j3/hC7v7FZtbqkKnzPMjGwY/&#10;z2r5n8Wft+6Hp3i9Ybe91y8jWUi6+y2iRogBxxwciunGZk4ycVK7W5w4XK/armSsuh9uJr0Fr8lr&#10;dTKkoCyqsnD/AF4rxv8AaT+NmgeAtPuItR8QRxMcqmJM/PjOwe/FfOvxB/4KS6h/wjF5p/w70G9g&#10;1ab91Z3V8iMsSn70mBj5h2yOteJ+Dm8V/Eie48QeNdcur6dZ2bfdzM43HHQHgdTXBiq8sZhPZp2P&#10;SweX+xrc8z6A/Zpim1KbxL40Ij8zULhEcYDOcndj1xjbXM/GG2sr26v/ADPNikt23xmBMfNnoOmM&#10;CtL4C+KNB+H1xcaBrEzW8N4yvG20nc2MEZwf8isX40eLNGTVb6/tblvs6zbo3ZQu5fb2rw8VCUaM&#10;IR6HtUX/ALQ29j4/+Olk0/iGSCWVpJpid0kjFm+pzzXhOs+Gn/tQXwi+WOb727HevevFOfFXi68u&#10;0QtGzgW7Y/h9f61qfs7/ALJ8Pxw8bTW2uaytrb2lwDJb7v3koz24x/OvrcprPA0I8zd7ann46ksR&#10;JtI+afEVhrmtal5GmadNcFR832eFmH44r7W/YQ/Y9jbwnH4x8beHxc3F1Gr2sNxCf3eSexHXFfX/&#10;AMPv2UfA3ww0JdK8GeErOG3aNXvJNq75+B8xZ+Sc9uleg6B4c0Tw7YSW9jHt8vLKoxjdt9h/nmqz&#10;HH18VT9nGPLHv1OPCexw8+a/NI8p1P4Za54f0K1sfC3idbFmjKSb4d4iHIA2kc/59K+e/jPrnxE8&#10;GzfZtQ1uO4j3kLti27/f619ZeP8Ax7ZaXpF0tyI1bfu8tY8E9u31r5z+L6r4rjMkVulxNM2bfYys&#10;MdMe3FfG4qN6nuu6R9FhazlDX7zx3x58X9ai8Hx3Gg6aFuFX94J5MDOPbn+VeF+Kv2m/ibaFobvT&#10;oY42X5tzN78cY/WvedZ+CvxC123jtrfRXKzyY+6AFHqT2rB8ffsYQXekXUOparcK00QNvMEH7pwM&#10;nPOGr1cpp5bQmnWgtXuwxksZWp2pTaPkbxP8T/HnjTUPtOo65NHbq2Ps9uxVCuec+v41He26uq/Z&#10;rb5hycd/0q74v+HWoeDPEc2hajM37t8RuBw69N2TWjpUWmxyLEw3NtwknGOnSv0iNShCinSWnkfD&#10;ShWlVaqt38xvhvSLu90qQJO9vJINm5W+YN2OOuPwrs/hp4E8N+Iof7N1SVkvEbbKJMtyPSqNkmm2&#10;2nxypHI1w0gLN0UJ04Hc12fhNLaTULPUXZVaNfmbrj6YrmniJcrR1ww97eQ6/wDgbaaTZzXEVv5z&#10;bMK0i7sj0Arze38Iz6Hqz28tk0e6Qsu5D93OcflX1MXhu9KjEp3Iy/eUcE9vpXA+KfDdlK8i3S7p&#10;NxMTL8uD2H415DxlaDa7npRwtKTXSxy/wl0q0sPFR1SSxNw3l4iKrgKfevXNH8Ha2dRPiLU76bzJ&#10;h+7tUBCqo7n6j2rnf2c7JJfF1xbajbNgw/kQf1r3S5sVuNQEskZOzCjI7D8K+dzLNq1Ko6Xke1hc&#10;FR9mp+ZzulaReXsLAxJuOB83f9K7TwJ4LjcqtzF8ytzxWho3gtpVW9BjWJmxwctnjjHau58LaC1o&#10;f3Qh3H7occn/APVXzGI9riF2R6MatOmyW58EWtnouPJ2rJbsk3lKfm45yfX29q/O/wCJXh+zsPG1&#10;9baed0MF9J5bdP4jX6KfErxuvgDwLfa1Ldr8tu27+HseB/8Aqr869eW98ReJZLmzglmFxdM75kHy&#10;gsWJP519HkdGpyyseZjpxnHU7L4RWlprk6WU/l88KT9OnNewWnwQu5V862WPdsBRmywP/wBavFtI&#10;s9S0mEXNorQyR91bp716H4O+OGuQ2Eej6mzMq8eYsn9M1pjFiIz0Koxp8iudh4b+GsMlxNFfXiQz&#10;bMqyqTuPoB2rtvCnwn1C4j+2z3Uasq7hGB972/Kq/wAIX8IeKZ/s0muRxXSc+SzfMe/1/Cuu17Ut&#10;VtR9k0y3eGCM4kdR8zfXjoR+leHWwtWtJOWh0PFRorlhqa+jal4d0m5j0+Wwa6nYgMlum7HbkjgV&#10;5t+0p+zfp/jNG8Z6TYx2twqktGqDLADPOODWw/xJ/svV4NM0+wWSaPBk3R9Olet6be2niTwa2pa7&#10;bi3VI8nzE9veveyuCp+7FHh46pOVpS1Pz68O26WerSaZdja0Unlk++a9h8E+GrS90/7Slyq8Zy3a&#10;vMPjT4k0LTvirfJpOnrHamZsf7Tc8gdqk0H4sRw2v2W1nK7RjZ6DHSvfjlMq0lNLQ8mWZxo+7Jn0&#10;d4H/AOEf8PoLzxTeOtsrHm12mQfQHH867f4a+Lree+YWcrm3mZjH5339oOFDEcZx29fWvlTTPidd&#10;ahfw6XY3TSSySfIvpk19GfD+1fR9Egur518xV5kx3x0qcwwqw9OMY/E3+Bjh8UsVUcui0O/+KMkt&#10;x4TknWRgIhkkrxyenavjS98e3mm+OtTtrJPLVmzuboDk16h+0f8AtHSeFNEn05rjczKQqjooxXzf&#10;ofjHQ723k1DWLrfdak2/Ysgwq54B5/Gu/LcI5U3NowxFdU/dUtT6e+A3jGLT7v8AtLVNQWSaQbI1&#10;Q5x6123ib4g2cSyXf2jbHGNzMvFfIfh74m6jotyRpyMIU+WNV9fauiXxp4t8bp9luGktrVshnZ8E&#10;1zrJ51sS5yeg62bwVJRW6LXxW+L+t/FPXzoVrcTf2XbyYZVkJ80jt9Kw70x+GtNbU74qpVf9Wi8j&#10;0WtxY/CnguzkZYWmuONqrjcCf5fXvWdFp03iqGRrvO52ZY4zyqL2r6KnRp0YKKWiPLi62Iqc0jir&#10;XVr7x9cyOw2x4xHDuzgZ7+9Z91pKO9xZvB84bfuPfp0rpvD+kweG9Vlt0RVVW+X39TWTr1448VCI&#10;IAsin5vx6mnHm5rI7OVeziyPTZhqPh77KYl3I7Bff2rk/Geli2sIJBbcLlOvT/P9a3oYLy11VrEn&#10;b5rZBxwfp/Ksfxjf3EFs9jPFu8r7uffj+dOnHXluVVlaHMaVhZabq/hCI+QGkWPBXqCfU1U8NpHc&#10;aTNpFydrRqw+bB+mfWuW0LxjqunadJHp27cpIx1/CuVPjjxgNUmDBo23H5ckdfaumNPzMZYhaeh6&#10;D4H1nTNK1afRr67VejLtAxXWSeOf+EeuUS0vNsaLn5j26V82Lr2tWHiNrp3ZpNx9wfas7xl8W/FM&#10;TeRKxAUYVgT0FcWa5HSzbD+znv0OzJ8/qZTW9ovR+h91/Db48y2xXF/z04NfUHwB/aRt0uYY9S1D&#10;5WwPvV+Pvg/9pe808qt3EzKuPmXPavTvCP7attpZVre4mDD+HaeK/Jc48Ocyp1OfDLZ30P1jL+Ns&#10;mxVFKtO1z9uPHc3wy+LfwpvLPWri1kaSzb5mIJXjr+lfit8c/h/Z+Dfi1e2mj3KtA14wQx9/m7V2&#10;tr+3D4w1vRjbWesTwwspDKznDfhmvJfHHxQufE/iDz7kbivO4n+Kv0PhHL8ywuEf1mKi7Wsnv5n5&#10;7xdjstxFeKoNy13f5HVavolvd+GlnuUDFW/i9q9C+BGvRanpMWk6Mv75G2sqnqa8F8R+MNXvNLaK&#10;DUfLT+JVb26V67+xD418OaWjXEckb3SyZPmc4z14NYceYeUskdRXbi9v8zu4AxXs89UVa0l1/Q+u&#10;/hZ8HfiXrhjuLe1IHG3cuMivoDwZ8Kvij4fSGeKJmA5YLzXk/wAP/jrcWflq90qjHf8AlXtvhX9s&#10;PwX4StFutbuUYJ95Fb/69fzFGiswzGNKtJ023o0lZH7pjq+Ko4dypwUtNtSl8eLuJfhlfwfE7Q1S&#10;2W1Y+dKmQvFfkn4h1HSYvilcL4fG2ye6Y2gY9FzxX7rRePv2ff2kPhlc2Ov3NhItxbsskPmAleOh&#10;r8Xv2xPh14U+E/7RWp+FfCeqQy2MNwHiVWz5YJ+717V/Qvh9hZZT7XDVMQ6zeqemi/Rn4bxliqmZ&#10;U6dVUuTldn3b+fQ3dTdJdChVuRtAZVP3xj1+teFfFHRJtC8QR3EUIi3Z2rnqM96+g/Ckmn6tpEEc&#10;f7zYFYt61xXxx8FaXP5d1G7ecsgXy1wSPY1+mUZM+DxVJqN2ziPhdcXM+oeS52+YoHzdPyrpPHVr&#10;Z6VdNaybXNwRyq9PxqPwXoVtYWkbvGytvIZ1PTHWu/1fwdpWv6bHetE0k0a/Lub8qOflqWFGMpU7&#10;HDeAEutPjmtYN37xsr2BBrsPJ1GfRpIp1Xav8IXn6VyGnW/iHRvEaQahbKluy4Vt3ofT8K7/AE6K&#10;4uVke1dmjYZXbmpl7srF09YnnPiMSanpqQpIgeEMoG0D/wDXWx4OtdQm0Q6bLIhZlLRt7/lWKIbu&#10;X4gXOl38W1CfMRQ3qcZrq/Cy6fpetx2t5LuDPhVyeKupzRhoGH96WvoYGp+GYLNWY7GmRgytj7vT&#10;2qLxv4p1bQLSzkmsNvnSBTI3pjrXZ/EjwHfXEZ17Sr5mRos+X71z3xOWy1HwRatHBukXb94dPU1E&#10;Kl2r6hUp8t7aG7pkSXWl2+pCZWbjdsb7w+lQ+LP7Mh1CK/gtizR/dbjPPY1tfCkabNpi29+R8sOQ&#10;N3TmtLVtJ0jVdOmmtdokj4UMB96seZKTVjo5JSpp3OW1SOe+0wTJAy45KsvzZHcVd0ZpRZqs1sHb&#10;GclTmjTIbi/mj09JhvUYOc9c+tbGoWq2F15UV0rYVQ3sRU1NrWLw/V3PrbxDr/wg1fStF8ZWcupW&#10;2uaZeC1uL6TYtpMyybi2wElgMqvbnnGK5fxXqWueDdSufFOof2deW+pLMsOoW9wDbzrjdIgVs/vM&#10;FcZHynnBPTiykK+IbXS7DQJ2j0tIDdCC4WSZ7hsH5STtXL7QVVSQE55Bp3j3TtD8b6VHrOgTraQr&#10;MUhs5rhmE90dhkKrj92oHJYn5sE1/Ps6bpYhOb92f3LayWunc/sOjhIUrRu2ut9dN7f5DtI1a+0n&#10;W9Pm1nTBqGmXtksq2vMn2dZZCqlFBADErjccnHXPSpb3xF8StG8Nah8P7yaM6bqGrLaQrcrlmEB+&#10;8uR8idAW9M9OTVTwJcahqMlxHq/iXTYbrUYVtbUXkbs9t5GNhAjAIPTb2JDE9OcmP4gePrHQYtT8&#10;Yw3jaTHaz2Gn30cIUyNIMyD5hyxwOc/Lj1pP2tTFcvuu1t73e9uXo30Z3ujGUrWXTc5X9rDwLa3n&#10;hy48b+CrmSbVPDt4zzaTHAc2sMbjLnGRs4zntuA6182/EHWItE8ZWvjCwtG+yzYlmWMYjXcM5xjj&#10;5s8nsa+qNJWJtD1iA2/2j7dosYZTcH5mmYLlg2NzZYeoBHevnvW9Ll0fUbn4S6h4da5UTvHDNyWe&#10;I/w4HUqQPriv1PhHMOam8LJ35dr9U9/uZ/NHjPwpPD4yOb0FpLSXk/8AgjYYdO8TeH21nw1fyhRO&#10;st3G0I2dDlweSNpwOeorsvAXxK05Lhbvxdpq3DR2v2SzXyV8mKFgVeTb1LYJYEclq8u+G/je4+Hu&#10;pzeFYYo4TcM0TNdLuXYQRuCnoR1HTArR07xFYaR4wv8AQ4GS6uIG32eoRy5LDaGVAD8rYJwRjNet&#10;nGVqvTkmr+fWxj4Q8ZPLsZ/ZeJl+7n8Hk+3zPR/EOpeBRq7aP8NZNRvmmhjS1nvlEf78E7ztB5BX&#10;gD39qxtctLo6ZJZ3V3NJqRPn/Z2h2xwLgmQFicKQf4R/hVPRLibS4r2ebT5IJvsvn29xcqwPDHDJ&#10;tH3slcHoCDntWh4W8WafcvDonibyJPJLPDLPIGUTYJw5yAFYnknJ+WvmfYzw8bQu+W176t6H9TRk&#10;nFOJj6v4g1WDQV1G3v2hkks/IleSMM04ZssQcfQfSsrQNZubm0uW1OJfLt0DsZj8zEFmCBffnpx6&#10;iq/ifxJepryxQ6nazQws67reMOsak4L7cdh361keIJtR0+6WTStU+2b4i811Gu7rwQfoMD0zXtYf&#10;DRlTUWkubVeRs5Wia0uuWmnWlxN5jR+c8Q+zQqfkX7wYEk1V8Q+I7m7ktrbT51azmj27WjO5xnPJ&#10;AzyT2rn49U1EaQ+lh1VHbmPyctJk5znHtWjbeHfG+sQQrb2EzEKqx7EAAQZ6nsfSuxYelSfNJrfq&#10;cs+aUbRTM77S0jzS7o4VEZ3xlueMfqTToY2SAmF9033jHjORzz7H2rptJ+CGtX483Uz5e5ScRnoS&#10;eM/rXQaV8E7ezVTcvJMc5JxgGqrY7B042UrnH/ZeKrO7Vjy+aSVx8sRVt3Yd6rXNrqNw2FiaRn5P&#10;Fe32/wAL9KgbfBpiDByG2nv9a2rHwLaqFjh05VYKN21RzWP9uUadrRJ/1bcl79T7j59TwZ4lu7Zb&#10;kaexy5HzdSfYVJbfDDxddfd049OrV9GW3w1LjLWwX/eXkVqad8NsDEpVRnvxUPiKt9lIzlw1l6fv&#10;ybPmkfBfxLMcBNvrVhfgDrjquHXDLy3pX1Np/gXS7QZlhVu/Sri+GdOiG1LZenUrWD4ix3Q56nDu&#10;TyfwX+Z8u6X+zi5lVtS1MQqT87bScD1r6L+H3hz4O6Podppt/wCL5IWt7ZYg32VucAD19q0v+EKs&#10;Zjho19eP/wBVI/w/09l+SLH4VFPiPHU5Ntnm4vgnJcdFKcLF248L/BVl8y2+IETDb91rdhXPS/8A&#10;CFafcrax6nHMgY4mjJ4Un0/z1q9d/D2zcZUqp281ly/DuEn93t9WwK2jxVjnszhj4a8P78rO4tPj&#10;l4T8E3C6B4B0iGxjuFUX2sbfMmfj1x8v4Vztx8UIdVvZGfXFbMn3pgdx96wf+EAmRmUP1/z6VVn8&#10;C3EbFo0zn+LFeZisfUxj/eP7j6rLcky/KoqNCCVjp9Rm03WbURXN0lwdwKtGxUI3r/SrKZdFj/eN&#10;HGuyM8lVX0HFcENF1PTZGbY6r1OxutXdN8T6np8hVrhmTb/q3Y4zXmzw8mvddz6ajiKMd0dY80bM&#10;8JH3vw/D2qGKW6UYtzt+b5tp5rLg8TRyInnR/e+80Z59v88Vo2k28s8U7fN1Knp/nNYuMobnqU6l&#10;Gfwlu0u9TtoZLe0Kqt1GI5/lVi4DbgFJ5XkDOCM4544onjtxcKkLttVV3edFt+bblsAE8Z6HuKdb&#10;kRQYT72eN3r6/wCeadMgjbe2Dn7o9KxlIrlitUUb57hfkQnaw4O3qKz5ozEC0rbVPIwea2rgyzIr&#10;FEwucYHSs+/CM2Px9a0py6DWplyQAjDMvIqrHp6GXMjbV3ZO3723PIH4ZqzLNAEJkUDDGoItTSCV&#10;mSOP7pB3L1H+NdUXLoieVFe7gsUuWktfMWPzMR+Yw3be2ce1VJ5iF8sSKq4znHPWkudQjZ2ETcHt&#10;urNv7yWNly/y7eWVgfwropxlIwmW2vxHMEb5lk/5aLzj8Kbd6jabBEhmZ92C235QPrWZLfRhcFxg&#10;/nVGXWvLbZLwNpK7f71dccPzbHPJ6HSQ3Vuh2eYv+1nrU0esxWh3F+P4WBGa42TWZmdnHzbYw0nO&#10;MDPWopdeztkabovyqzVawrkzjqJs6+/1lbqMvPhoo2yzFxnd1HuelQ33jxbIebHKu487WwQPw7Vx&#10;N74mbk+au3bg46isO/1uWYb4xt/Gu+jg5bMzp4X2m51GteOSm4WbNF5knmSCNuCT9e1QeD/D3jf4&#10;r67H4e8LaVNdTXDBdkKkgH1rqP2av2U/iR+0r4nj03R7KSPTwwNxeOpChc84r9T/ANmD9jX4bfs8&#10;+H4bfSdKjmv/ACx9ovpE+ZjX5nx/4oZJwTReHpWq4npFPSPnL/I8vOM6wOS0rbz6Jf1seA/si/8A&#10;BLfTPD4t/Gfxhk+1XmFZLFW+WM9cGvtrwv4I0PwxYJY6VYw28Ua4VI1AAq/bxxW4wi1OHz8pr+L+&#10;KOMs94rxjr46q32XRLskflGaZ1js0qXqS06JbIki8qI4AFSBlY9fwqDHzZp8ZI5zXyL7niNdSZee&#10;M1IoPSoYwWOc1NyOnrWUjGWhJFhRzUoK9RUKn5ck05W96zaMrE2VJpRgHpUILbsipo+TzWckRLQk&#10;aPuTUZI9am+8vJqBkYCpW5EZdGMJ7UAE9BSsTnGKdGec1oWMlQkYJ/GqkwOOtW7hjiqrtuOK0pmt&#10;PcYRkYpcEDGaCPQ0CtDYYwC9TVaeMg81bIGMGmzIcZFVGVhxlysypoWByD9ayNW0Wx1SBrW/gVlb&#10;r8vWuhkTceKrXFuNpYY969jA5nisJK0Jaduh3YetKm7p2Z8/fHb9m7SvEmjyNpNu0ci9FtyF3jrg&#10;4618veOtF8QeC9IvrXTfC62M2oXEtqMyCSQxKg3HJ5HHOfqK/Q28i3L90de9eS/G/wCBGg/ETS5g&#10;AYbh4WTzohhtpHI+lfrnCfHzwdSNHEtulfVPW3prqv8AI/Rsg4kqU2qOId13PhLUPA/iNVs4J4dO&#10;WW1jMjQrMGZgAGDSc4OQR+Vcha2U+vy3FlNqAaVYW+zwxNnzf3mNvXAGOldz4x+D2rfBvxNcXXia&#10;xurqzTeLiNWYEREYDBh2Gf6V55qur6Lfa2s1ldQadEUCNbwsdk6rjGSTnLd+lf07lWMhjqKqUJqc&#10;WrqSWi7rds/S6daNaneLuvIbo2m6h4hWbwvoOn7ZJkCzNndkq5JJzxx7EVX1+4u7KC4MGo2KiBPs&#10;apa2/wAzJ3bnoeOv1qA6prtlqEmh6RrkcItRJPHJDzuKgthGAyc5PWsTRdSjXVJLPWLnyzcP+9uZ&#10;V3AHOTmvchRqSk5X03tbXfzMpSexZvNK+waisKlf3oBKyMGCg4xkjjv+VJPYXunGNGWRlUF98ffn&#10;GQe4460XepWcVrb6jpdv5CrcyM8ksg2zJuACqpz2PftWe+tX8rfY3u9tusjC3UjopOcf/Wrto+0l&#10;b8bnm4iV9j1D4dztPHHDM+7PKsvJPGMdema948EaJ5VynkvuUxr5jNxuz1Xp6Cvnj4YatAktr5hW&#10;aO3O6aJQVKDOME19EfD/AFK5lVX2bbdslW28MOm3Prz1r3MHGMpaH51n05RubPxV+EKPAupRafnd&#10;DkIy7lz/APX5rzS18N6TbaVcOLhcDCsjDLK397HUDtX1DpskviXwrIk1ojPDattjOQeBjJ9fl/nX&#10;kvxD8KWnh64uNdktlWPlWjVQu4gYOf511YnDcsuZI+SweYynF0pPVHy58XbWWDUpJvK8vayhV2jJ&#10;HrXHaJt84Ylzzkd/f/P0ruvizcW0kpFttHlnHl/e455/OvO7Wfyn2qepHPrXg4qPMz6KEn7NHpfh&#10;3XY7KLzQW4HGOc+1edfF/wAWPqHmIZMs24/e9vSr+oeIxa6b5QdV+XqOprzbxbqjX11tSTPbrRgM&#10;P+85jw82qqNFxOD8by21veR2ly263mtgZI9uW69q9G/Z98GaPrc6WsmmXOoqrLNEqF/MGD/yz29x&#10;78V5/wCNNG07UfFelW7XDLO1phfT7x4//XX0P8F/APgtEtbHX9euY1aIlVSMsgIG4kbcYKgZz35r&#10;7By/co/G8bTi8VUb7npHir4ZeCPif8HdS0DT/DEnmfZneSTVrEG4hf7iSxyxj5drD5kYfdOa/Pe7&#10;tbjT72a1uPkkgkKPz3Bxiv1T+HNl4gTQJbSy1ZHhTLaLrq2JtFZuvkvu+WRWGQQxz3Havz5/bS+H&#10;r+Af2h/EVsLcQrcXpuEg248vzBuxjt1rbBSvdHzeMXvcx5/pmsXdjdLLDcbdvZcn6ZFdloXxAvZI&#10;olS7b5GG7J4HuPpXncUxHzMmPda0NMvI5XxFIuSMEqa65xuY06h714Y8XQxm3IvV5k3MzMUbrjdn&#10;8a9K0X4k+NdPeOC0gW6tvMzIr4bkDkZHT+VfM+h+IDbxJE08gbBDcnH0rvfC/i4WyQyoiq/zAskm&#10;D04Hp781w1acZ9D0qFdx2PqzQPHutXN5a6vo8ktnNMijyWlY+XxjIzkjHHHTFeq+EPid8clj+0Qa&#10;7Fb2N2dn2yaGN49oGC2ACTwOgXjHtXyn4Q+Is9+9vc3M20QxkfLgMTnG0Y4PHPI79a9E0Dx1Jp+G&#10;0CxV5JpG+VgW8tM4IGOAQMHjuO/Q+FjcshWWmh9Bg8zdOWqufb3wF8WaFpJguNf8RNc3EkOFntSs&#10;UTnowO488jr1yenp9HeDvit4Y1XT49Ts/Eh+VlijIYPlgACG7fTp+tfnT4E8fXkljbk6XJP5e50h&#10;hbMYdhjBxyGJ/vc17N4H+MV1HFa3Gn6eWa0RgsduSAJCOcnk4BBA/rXzv1ergW0lddz1alSnjvev&#10;qfe2la7oF1Zo+suqw+VxI2CR15xnpgZqTQ9F8La/a7pI1iRpR5ZYbfxPfivmP4c+PrrW9U+1Lq7y&#10;KI/lt3bYjt1OWIyMbvSvbPD/AMaLPTtOhs9SmWaR9qzQq3XcvHPTr9OvNdlDFYetJe0Vku+7PIxG&#10;BrU4v2bbb/A76++FNralJNB1lmlbllkXOOPoOPxqt/wjerwtJb30fmLxhk+6+Tjj1ql4Z+IcWrRx&#10;35lNrG2dqkgg8d+egPqR6V01h4gXUr9oCY5FbBQLIFZl7kdRwPzr0oQwtfWCtf7jyan1qjpN3scf&#10;eaFremzvMmnTIo+8zRngflUihrlA00u3j0r0q01OGVXuVCtzt+bv/j/npVe4/su5mkNxpCyA/dU8&#10;YXOOpGOtTLLaaj7szOOPqXtKO3mcRp14YNsbyd63YwrpujY4J5xWhJoegXBaJtPWPbkqwP3Rz9M+&#10;tXLDwxpnkb7a4JGcYUk59/alTwVWOidyauKi43aaMVZFsz58Qb6CtrR9Qiv4txb5/SnHwoVAbzi4&#10;ZsYHX64qC68MfYDugndZlXLx5Xp6it44fEUZXS07HNOtRrR5W9SeaB8HLd/7tESNZDzVP+8tV4Lu&#10;9gm+y3sfmN/D8wHbrn0q9arcXJkEEC/L93LfeH1rSNP2jvEylzU42kXLW6hvFVt+GHrVyO4SM4dq&#10;ox6fNHF9qh49R61Q1nTdd1KJRba1Jan/AJarHEpZB65NdH76jTvy3ZzxhSrVOVysjonaOUYHQ0sL&#10;yWzcNnjtXA2/gnxTHJJPJ8QtUdY8lVXyl3Y+qmtnRbnxBYMttqF9JdK65R5tvPt8o9Oazo4mvUd5&#10;03H5p/ka1sHTpx/d1FL5Nfmdet0lwoKtTvm9Kw/tGpL8yRxjGd3zHP0qeO48SGcjFqsWMrIzHmvR&#10;UnLc8x0uXqaaXctr8wY1LDqLu+8t1rL26wwaQyQn5R0Q9ajkXVXDKJFXGDkL+f5fyNNSlF7h7KMt&#10;0b6XMMnfPvTjEGGd1czHe6nFMyyKMdFZTjP5/wCeasxavqcw2o23b/rFbrWka1OWkmTLD1I/CbJQ&#10;lsbKTy+clT/3zXPT+JNTtpVEu5Q3Ct1yf8KsNquqzW6zWbKMthmcghf8/wAqF7CpJrmCVKvTinY2&#10;RAWHP8qUQun8Q/DtWBca34lgYK4VlLYyq8jjp/8AXpIdb1KSEtK233rSNOjeyM5KtuzfPzHaGH13&#10;UjrFty75rEbUL1VOZwPlBX1NNN9fMG3SH72chveto0okamsZbfGV4968Q/bhuLW2/Z38aXN55c0K&#10;+G7wzRzSbQR5TV6u0l7JH5sV7zuz8y/pXAftD/BHR/jx8MtY+GmueJ77TP7a0+S1mvtPZC8fmKVy&#10;A4IJ56Vz4zDyrYZwideBqwo4qM5vQ/lK8RT+bfTTI2EWZj+GTWBPMb+Vgu3gmv02/a8/4NwP2ovh&#10;PpV54o/Z48W2fxIsI13Np0cH2PVBnrthJdJcccK+4/3a/OXxb8K/Gnw31e48LeNPC+oaPqULFbmx&#10;1K0eGZD0O5WAI5z+IqqPuQSZ1Vo+0lzQ1RzunwwzPJExatDwt458V/DjWF1fw5qjW7LJlcMcNg8H&#10;2PHbFL4f0V3uNsjfx881t+I/CEL20alFG7r/AI1pHERp1+Uiph/a4e7R9R/Aj/gp34o1ZtPsfihr&#10;M+smyAW3h1OYySKOmNzffXHrzX1zf67+w5+2L8J2lubvTfD/AI7tfuMyiB7pcdA2NrjttPzZ6E1+&#10;PereFpbOVXtpGVg3ylev1rtvh38R/Efh5UF9O1wE4WRmw68etZ46jQxFeGIqXco/j5PyIoRr+weH&#10;jZJ/h6H0N8T/AIKePPh54hafwrrs0PzMYWjLDP0IPGRVf4bfF74x/BXVJNQvdcvWsrjKzwySMSPc&#10;E9O/Io+Gv7SE14qWd5rQuVI/eW9z8xHHvyPwr17R7jwf4z01L4w2V0yyYkspsBh9O4+tc9b2co8s&#10;duxpD21OpzPfueC/ErxZ4e8aXk+tWGsyT6s03mXC3c24svQAcf5FcrY+K7JRtnuXtZB/CrnBr6V8&#10;Yfsi/D3xqg1bSbWTSbz+Hptz/vDt+B/CvKPHn7H/AI00bT5LiW1efYfkuLf5s4Ht0qY1afLa1rFJ&#10;1FK434L+F774teN7fwJp99F5l1/q3uuFPtk9K9I8X/sI/Hvw/wCIfs9v4Xujasf3dxp8u4fXI7fj&#10;XhvhP4l6j8INZt/7b0+aFraT9zeRoVeJvX/9Yr6a8I/8FM9Vv9Bj0DxHO/7xQov4VAyPXOeD+deH&#10;mdTNqU1PDxvHqmezl9PLa37us7S73/A3odL+JXw/8M2PhXRfD+p/26kYW4s9QyUuxj+Fm/lUll8V&#10;bzwfZf8AFzfhTqehtu+a6WxLISP9oD/Cu0+GH7XXwo12CPw7rWsO2W2xXF5JmRGP91/xr2LQfFHg&#10;nU/DDRXOvafd2/nEqJJEkJQHuOufwFfF4zFSlFrEUNe6un959Ph6Ps6lqNX8mvmeD+A/24fFHgvU&#10;vM8BeLFu7RpA02mXkwxtzjgHlSfb0r6g8EeIdC+OumWPj7SZVt5ZsfardcfKw6j+deWeLvgV+zJ8&#10;XbiG0uvANjHcbsNfWLCF/wA19z+tT+H/ANl3V/hPZSJ8BPjpqWkmUhvsN9EtzHu/4EDijC5jg4Ne&#10;zlKDXfX+vuDEYPFVL88U79Vp+D/zPrC1vPEV5otv4PGrtDYxYKKPlRm7Z/wrkf2kf2cvGXxr8Aw6&#10;H4X8XQ2txDcLJIsn3J1H8Oe1eT/DHU/26Ph7rqzeJ77R/GuiyMPtcccaW9wi9ymAFJ9j+ddV+1H8&#10;f/iX4O+G3kfC/wALarLfXyhY5ILPzHtP728e35V1YqNDMtOa7a76Hn4eNbBzTirIk/Zo8F6x8PtW&#10;uvDWvS4urEqkksbcE19VeF9QiisQ8xEqsuGGMYNfBP7HX7RNjqV5eaZ8StVuodWNxmSTUEMbSnue&#10;RjqelfZHhHxbpV5ZxvZXimPHZvvVx5XhamXwdKx0ZnUjimqjZ6RY61MsqmJtuOc+1Xl1dLzdOZVV&#10;V/h35Jrk59VQaU00Of8AV5GRXDxeNNWuJXgmsXG1iFlVuOv86rFzqYeS5Yt3OHD04173ex6xcapG&#10;4Kltqg/LWRrUwuIn8ybjHy7fWuRg+LPg63iSxu/FNmtxjBhaYbga4X4uftgfCz4eRtp934ws1mzt&#10;kVGDtkjoACSfy/8ArcuIxVGph/e18lv6HVRwdb2iUV13Lf7Rnju08G+BL7XJJVk8q1ydrchjxjtz&#10;mvEP2Bv+ChP/AAgHxFuvhV8X5fs+iazcNPZatNeNiyk/unecbG9BjB+tec/Hr9oXU/jcx0XQfMi0&#10;iGUPlhhpjjIYjsO+K4bS/A1ldRWktrFcSXJGbrdCAsf+7zyK8fJa1bB46WJ2b0t2R9Fistp4jA+w&#10;mfr5B8RvBfi/Ton8M+JNPu4mX93Ja36SE8ex/GqTJp88DNeXG0gNuLD5fqa/OTwN4A0yTUlvpr5R&#10;cJHiGWElCvv8veui1jSPiTqlz5CfEPVhZ2vzBF1CTY3HTG707V9lUzOdR+0nG/kfLRySnTlyRqH0&#10;Z8Zv2nP2X/hK7j4m/Hfw/pewFmt31JDKfoikt+lflj/wUZ/ah+HH7Rnxgstc+C3xFXXNLt9N8li0&#10;LD7O4c8AOAVzgZx171rfte/AvS/EF1N4isreBtQsYd86xL/rV55zjqD2r4V+IN1DaeILubR7grNI&#10;376SMBQW9MKMYr1smw2Hx9PmTakunQ5sfKtltRX1T69T3f8AZ7/a1+K37PHj1fE3w4vzL5kirfaV&#10;sLR3ag9CB39D296+39O/4Ks/tNeJ7uTTPhr+yLczPcWsRil1C/ZWVj94nauCD25B9a8H/wCCa/7N&#10;fg+PwZY/Ebxcz3+oas/AnwVhXPGM8g1+inw7+CXhjWIYYNNiWJWK7vMUNnt9f51x1cc3ip4fDRvZ&#10;2u76v0R1So0vYxrV+utrXsfKfiD4z/F74pXl54e+KOknRbsN/pGmrxsU9t/O4fia4/8A4Qf7Xqkd&#10;rBYKVZwoZo/lB98V9vftLfsmwav4EuJvByRR6nZxmWA+WFaRgPu7uvPvxXxj4L8T+KH8Qnw5rNoL&#10;XVbGQxzaXcFY5FwOZOSNwxXg1svxEcQ3OFvyPawuNw9aglTZn+KfhHf2Nl9quNONunzlWibd5mPT&#10;itr4RfDB7rQVaxvFilkkP7t1PJB5yMc/hXonie08cxaFHbzaNuZYRskdgytkA5z1FHhLUJPDscMG&#10;otG+6PLrHAcQMTnAz3/2gaxmoUqlm7Gsak509LXMLVvBV34cv49d1W1Wb7GpEapwjkjjrzXzd+0l&#10;PqV/qES6pcTpHMCyWsK4ji56ZGN2RX118VNf0zWrQaVpmlzBViDPK/BD+o9RXz/4m8P22tac+t3C&#10;faNjMkLMvy9fTPr+lVRXNiEt0uo4yfsby0Z41osd1pdi9sbIzNtAjk5+Qdcelavhr4g+Jfhp4tXx&#10;LpEbKz4E0arwf/1iup0vTdPuYZbL7Wqy7stDt6471gfEe3sPsSQWk8jSIwYMke1Vx7168oxkZxfu&#10;2Z+jvwd1q51/wRpepa14kgma9tVmaYKIgFZR8pye2etc74u8SalN4ruLDwfNHJbRny2mb5ldu7Lj&#10;qM9K+Hvhp8Zfiovijw/4ck8eXJ0trmGCW2mkXy/LLcgk+3f9a+2rvXfCWmWkNouv2a3cihobe2O8&#10;qvrwcevXr271wZh7SrheWLtbqc9GhGjiuZ63PLfFPwx8f+K/E4WbWpl0/duubglV3dto9TxU4+He&#10;gfD2xbV7C1O+Fc/aJFyeRyfSvTYtRsoLDc06hvvM0jAY9TnP41438ZfitNqVlNoXh54Xi3HzJX4Z&#10;/wDAV8quXCxfM7vofQQ5q8kkrJHGz/FGTS9SkitrhVMedu7pz7V5z8S/iBqOpsy32oyeScsBu+Vc&#10;/wD6qr3T3El/Jc3k6lmb7o6n6Gr6SfDHUPB95Hr+rahBriXC/Y4Y7NGtpYiPmLyF9ysPQKR7+m+H&#10;VStWi5PQ6+anSp6I+VvjJdz+JdUfVhH+7j+SN8bdwycnn61w+lXqQ3Bhc/JwOOhr3/4r+DPC2qxy&#10;DTtP8z5QBIW6c5z6V49pngO9j1KazvYDvhk/dhe/NfpmBxdBYO21j4bMKFb65fe7LsYmhVV80+XJ&#10;0O37vv1rrvB9wjHyXuFCuvy7s9afpXw/bULBXaNzj5cdx2zVy08AajpcmQ/lsn3sc49/xrmljKUt&#10;LnVTw9SNmd94ZOotp0mm3M3lMnzQq3BYe1cb4ye/1nxjF4a0/VlXcuZHORsYHk1H4i0zxNc2kc8e&#10;rXDeSwz5cuAMc1jah4e1KCdW89ftcyb13SD5gffNFNQleW5U5Sjodr4L1yfwprUN5aF2lh/1i7v9&#10;Z68+9fQXhTxRpmtWMN5CWVXTdh+G9xzXzn4Nsri9tI7a4kiik3fvHdgTxx19M16hYW0mn6fEtvNj&#10;0kVjivk89p0+aNlqe3lvNOL7Hu2i3LwwrOkI2suUkVh/nP8AjXUWWti2t1u7i8VI0XcyswAHHc18&#10;zan8Y/iL4DsWh0m+tWhBO2O4h3j6g5BH51498Rv2tfHHitZtH1jxP9nhWQqYbWPy1kPpkc08vyXE&#10;ZhH3Hoc2Ox1HBfxD2r9q39oa18cwy/D/AMJ3KS2qNi6uI3zuYdgfbvXhXwl0LxJ/bMt1f2W2LzDt&#10;MmfnH9OKrfC/WNL8Q6hJCrj72U3Y+b1719KfDPwbpe2G7u7ZVUfM25RX0UcPLLIOhGOvc86OKp4q&#10;Kqc2iPKfGwksIptQht/LhWJfOf8AhDcc9fw/GsjQ7bVtdA+wIzfLktEM5Hr1r6B+NHw303VvC01h&#10;YWQjs2jzPKw4b9RXj/wJ0PxJ4Y8WXmn+G9PvL+BflZI4mkAXOR9K1w+Fo4mm5t2kuhliMwrUpxSj&#10;7rO2+BX2j4eeMLLxjdW8d59nkzJazHHmrjkZPQ19Oar8TvgLqtnNqtlrWqafcNHubTZrFXBk9Ffd&#10;jA96+XdW8c36tJp48OtDMrsHzbkMnPXsPyya1tT8MeGNR8I2uor48jmurhSZLWBXzCcfxE4/rWjw&#10;+Hh/EXzOV1cTWlzQO88LfFyz+Hnjb/hI9B0W11qdpDttZlEisPfHT8K7T9ob9sPSfH/w6tdM0T4T&#10;SeHdV6ag6XCmGRcfwDqMn1/WvNvhNa+HPCHh9nub5by6H3rjaAAM9h2rmvHfi3RtQ1VkN5uPJzkY&#10;/nWNoQvClFa9banRGMpSVSrKzXY8V8e6hpenm41XWd81xuLHHQknpXkviD40a1ueDwz4Y8teV8wf&#10;Mxr0T43eI9Hhu306CSJ23cMnr9K8/TU47IrJeWEUjMP3caqefc+1fWYGnGFBOS17Hx2aOMsQ0np3&#10;R6n+yZBNDdS+OfHmq7ZmGbaOZhhffGfevom1+MmlJolxqt3qyra2qFuuN3HQDv3r40jh8aeJbdLW&#10;wuWhhZs+XB8uPrXXeHfhnr97YxWuta1O9ujgraqx+bnqxzXHWwMKtb2k5FU8fGjR5IIwfjZ4u8Y/&#10;GXxFctYWzR2c0mE+bkLnrVvwJ8Ib3T4o90rN03SyfePtXrnhL4W6daxbwo2qu6RieQPU56D61av9&#10;c8KaRZTPpEseoXkaf6uNsKOvVv8AAV2KtyxVOCOL38RUv1MGw0LSdDst99IoWH7xb27Vx+t/tAWq&#10;37aFotuY/LJDzSLj8qn0zxo+uazdQ64+2RW+W3jUgAY9/wCZ9K5b4neHNHkuYr60i8syqBvJGGbP&#10;etsPGMpuMjrlh6lOCnc9P8JXsHiC1iv9QvldWxn5uvHHX3rQl8SW2m33kiVVVmAUq3OfwrzjwFrU&#10;Q03+ymuNs1uw467vStTxFHqAP2y6kXyY2z5m3HPesOTlqOPc9WMv3SZf8V69MdeVY41UMvys3fNU&#10;vGpmt4bLXraTcySgSbhxj+tPutLl1mPTb60Rt5IVlPuO+f5V6f4b/ZX8V/ETw5JYWOpW8MsvMbXE&#10;o4P+RXmZjn2U5TyvF1VD1Z6eByXM8yjL6vTcl36Hn2qaBd/arHXpt3lyBFaUtx26elVfi98N7uHQ&#10;/wDhI9PYSRtES6q2T/8AW6fpXt3jP9iX9oTS/hstvZadHqkluA+2zcNnHTvXnl1a67J4Pl0TxDpk&#10;ttdwKYrm3mU5644owOcZfmEo1MLVjP0YYzKsZhacoYim4+p4L4buLFDCbaKMGSTZMpXnnt+dbvxA&#10;+G9vZ2cOrJCP3nLMvTpntWX4g0jT7XxFJBZW8iY+dtzYCnP/ANavYPCWhN8QtDsNPMkbxthS393t&#10;k/hmvUxeKp4Om61R2ik2zzMFhZYqoqEF7ztY8O8VfDCBtIg8T2T/ACtzIODWHcfBTS/GFg15CjLh&#10;TuyOlfqL8A/2a/gBYaDDoutaDBfh+ZDct94+wHavX0/Yd/Zl8Wad9jsfBUNqZF/1lq+09K/McP4v&#10;ZbicQ6dOjOydruyv8j7LEeH9fDx56lRarazevqfhv4H+EmhxalcWF1a7mj42t1/KrWtfB230vWC1&#10;jYosb/dA71+gX7UH/BJTxr8KvE8nxP8AhY7alov3ru3OTKi9SeBzXzz8Q/BWlQ/Y7tpZoIY1xMzR&#10;gHOeRgmv0LLc8w+Z/vKMnqtnuvkfMYrK62Bp8s4rR6NbNeR434S8HSWcMkE8f3Vzt9BXMeLdIjsr&#10;lr6OTaAc4UV7X4W8Ppd+KmsUkLQy/wCpyPvCofib8GFtlMUNqNs3+10zXs4WooyaPNxlN1Kal2PE&#10;PD14LmKSN49wZCFA6VkeE/F3iTwH4lkvdHuWUB/mjHRq9A0P4WX1hrK20D7jvKsvXjPtWx8S/gJD&#10;pFp/a1tGqcqW3enerrfV616M1dSWxlReIp2rQfK4vdGx4X/bavtMtUg1a0mVguS4XIrQ/wCG1rLx&#10;DO1hDeTPu4aNENY3wh+E2meKblrS90/chUjcyisTVvgTdeD/AIiTQaXpcsysxZfJj3AflXyNThPh&#10;tylUdOzXmfc0eMOIoxhT9pzJ9ban0d8Pfj3460HwzJL4RM0bXEeNzScj3A9ea+fviBb+IdW8RXmv&#10;60Z1kmnLPJcNl3PqfevXfA1hruh6BvvNPmQIvKyQMMCuL+JXhjV9Qgk12Ebf3n+r2nb+X4V6+T5b&#10;luBTlhopX3a3fqfPZ5jsdjqi9td26bL7jsPgteqbC3tZHwF+Tc3c/wBa2Piz4P00J/aQkxLsJUMS&#10;MnFcv8LjJa29nd3ODtkBEY7Zr0jx3rum6tpZ0j+xgt0YTtnVsnGOgH4da9OjzOs7dDzMRyvDq55X&#10;oY1CWy3xyRho2wwbqPbFegeCrS41jSV8uZSVG361xPhiK4h8+F7GSVN2z5efm9K+u/2Iv2I7nxto&#10;a+LfHly9vp1x81vD0Z/oK8vOs4wOS0fbYmdrvTu/I7snyzEZlNwpR0S1fRHyP8QZNfs/FMNh9o3R&#10;t97ZHnnuOn8q9F+GUUcyA3GnzFAgX5VIxX6UaP8Asdfs96JH59v4EtLmdV/110u4k46/WrWi/Br4&#10;Z2M8lmPh9p6q3Hy245/SvgcR4nYGNZQjTdn1ufV4Xgv3XN1tV0t/mz8n/ix4Zg034gxalap5a3Ef&#10;BVuKxU0250vxPFJeSl43xj5j9eK/TT9pH/gnr4A+JmktrnhO1Wx1C3UvDHEPlY+lfJvgX9i34p/E&#10;/wAdr4VuNKWxXTrvbd3cinAUdxkelfUYTjTKa2BlXqS5FFXd/wBO54+I4Xx1PEJU1zJvddPXsef6&#10;jfM/h820cfVeNzdW44rD1XS4IfA39nxrHJcLHnfjGwda/Sjwr/wTi+Bmm+F4dN8UW01/cbf3kxcr&#10;lvwrgfj9/wAE1vAuk+DrvxD8OtTuIZobZtttNJuV8D3714uA8TOHMfmCwcOZS7taevoaVuGsaoyl&#10;Gabttr+Hc+Efhvvh8m0uMeYy4fnn6e9dVfaNp1vNJZzPsZ+fmz+nFcN4Qt9X03xrcR3qt5ccuxfQ&#10;bcgn867zxHHcR6lHfGb9yQMIMZ6cjFfoFoqty33VzwU5SoJtbM5rWDpmj+II7mNmVFYM2F/T6VT8&#10;W+I7HUb9X0i5ZlVf3mxf4s1c8WWd2LW31yO0Vo3OGJUc8/4Vn2ejzzNI9ssca7hhGXkflWnuuKZj&#10;FyhNpbM9e1PTNGktP7c8PStJCLqGCGGFSsj7odxK5G4gN8rMcA9s9uk8Cahpl/Y3XiKwsb6Gbw7Z&#10;vffMqyQGYsqDZGAOg55yCVGeBirGhXkFnoetGCKa4gt4bqfS445UjU+ZmNWk3ZJKgnao9TisPUtG&#10;n8P6HZJpS3032mx+zyXDHZEjlsyqEIyQM7cnuCR0r8AqRq4mLpybTvZPy6/gf2k5Ra5WNuHN5fHx&#10;foV3NdRxas1zeeJrhhETwpJ8tc7AHJ5xzwMVq63p+jxL4dn8aeMZLPRLPzbuxlVXnWcBVykaHk5Y&#10;HLEcbj06ViJ4an+z2L+KrdhpOm3EkcqW0YXeoYFvmXliWIXcenGKdp+o6D4Ua6i1u+a6/tLSLi1s&#10;bdY95sVODGQGPAYZxjpnPWpqYSUpRcW247WWtnpv0dvwNeb3Ul95yy6n4+16+judO0ppo51dLdpL&#10;cFViO5BxzyoJCnnaQPTNee+OPCFtfaW2p6WE1LVJIxepc2szKdNEbEOknHU4XvjGOua9BtdfnstO&#10;ttL062xLZ3TX7Xio8kp2LiOAjoIw2WPqX5HHOfeWEtrdX1vd6hJHbrNHd3GkySeW91HJgSDcM7fT&#10;nsc9q+lwterg6ycNLWtb9TgzbKsPnWBqYTEQvGSa8/JnzX8SdI0q+n0/U5dVi/tRY/IkXPlq2Ble&#10;3QcZJ6n1rH1bVdG8S6C2p+EbGa2utJdXZpZvMDSFiXkYhRgHhQv616J8WvB2h6pA00tvC3+sSNLJ&#10;33R7SMHJ7HJwep9hXhZb4g2iXXwy8OXN2treXcM9xapAC0zpnblsZ4z0zjPJr9ayvGUcdhbydmlr&#10;f8T+PeI+EM24UzhUoRbTd4SS3/4J6z4U8Z6z4k8M2zx3Max2cbQ+SijzV8w4KH2znHpk1f1DUoVs&#10;V0K3sy1u8w3XDQfvUkx8yg9cZNWvgB+yf8R9Z1ZdR1W4XTYZgDNI0h3Fs5DH3A9hX1N4M/Z3+Dvg&#10;aJbjW7g6ldfeZpSDlu5r5PMMVg8PiGqXvddO5/VXBeOzbF5DSlj6bhUSs77u3XyufMmm/CzxP4gn&#10;tb7RtIW4j+ZF8uMqzkEEGQEdCfzFdvafs16/qdz/AGprix226RZJIYoztyD93B425ycetfQV14r8&#10;I6Cn2bQ9FhVU6ZUVyuveO5NRbllUMT8q149TMMVUdo6H21GlKWrX3nn1v8G/C+hHebUSsuP3k3zE&#10;/nWjaabBZqUt7SHa64GY/u+/FW73V45WbIHHrUCarEjY646VjfEVFebbPQjFR2QLosYX5UUD+8y/&#10;/WqRdKQJyU/z+FV21zccBdvHHNNn1hT0J/OhU5dQfNI0bWzskG+YKxx6VdgW1tnDKidcnpXMrqjP&#10;cbCcbiAKuTpfQyeVMu3Me7luq+tZypO+5m4N6NnRR3NvjAC/e53dqsLf26hkYL/u8VyK6tNuVB93&#10;HFE2qy5wX/8AHqFGZPsYnX/2pbGPcpX8KrT3ySo32aZVb1PYfSubjvyvGM+jA01b+RRllPzd+RU8&#10;sio4eJ1Nvf8A2dMvL5jDvU41FSONvI6VzMV3Mi5K4/8A1VIt9JHyxK98VEoStuafVk+h0EmpRyrg&#10;sF/rUct3EI1dHy3oM81zr6k3+rPegam3ykMeDTjRluh/V0dFHJHK+T8uVqPyQx34rJi1dd2GOefW&#10;pTqiowYkba05ZxehlLDGjPZwE7XhU+/+RVHUfDVlerkQqvddo6VG+tADZlT2696F1obeW/757VtD&#10;Tc5J4WfQxZvCElvLuh3KM5wP5VHJomracrXOnXJVtvKnmumXVbUpslUenzVH9st3b5Rn6nqPSumK&#10;jM4pfWKMuZMydB8dQ2s/ka5a+W397HWtq4v7O4hEqN8rD5Svr61m6zounanHuNsqtj72K5O5k1nw&#10;vckJG0kHT5mPA9a5qmBjKV46HqYPNOb3ap1V3rTRR+Wj84z9TWPqHiBJScSYwc88fSsafW0lH2nL&#10;btv3SOpqjeauNu4L82Pmx2rSlhLHs83Nqi3d62JGYJ0VscVVk1OdrckyKuB95RiqM14kzGRSqr3I&#10;PWs+41Fm+YkfL933rujRja1iJSsa02qbI1jQR7m5asvUL4KrPuyx5ZT2NVZtR2rvjXOGwx561nT6&#10;q4covy5z8w6iuqnhzlnULl/qTBPNZd3eqv26KSQrcTfL5YKyDOQ3piqBujKreejMzJ8wX09ajMzR&#10;qGdQQWxmu2FKMUYykWHlafc7dQvzY64qtdXqgsq9gflzVS+Ll8j7vHHqOuDVOWZnlKygMpP8PJrr&#10;jSja5hvqOmuZJZd3A/2fSvoj9iT9hHxt+0l4gh1jU7GW10OGQNLPJGf3nPQVJ+wN+w74m/ac8aw3&#10;+q2UkOg2kgN1cFeJPYV+w3w4+F3gv4K+DbXw54b0uG3htYgiqi9cCvy/jzjR5fh6mFwU+VxXv1Ok&#10;fJf3vyPkOJ+LKeUw9hQ1qv8AA5f4R/ATwP8ABDwnb6D4f0uKBYYwNqqNzn1NdM1wScACi81CS/uz&#10;I3TsPSmIwY9K/hbPsdDMMxnUhdq71bu35t+Z+W1KmIxE/a13zSZKM5FTRjPTio15PFSW8ck77IlL&#10;f7KivCa5tjGTS1ZIvytk09FYimbXU7ZFwfSpoenSspaGMpaEsS+lTeWWFJbxg1Mq45zXNKRyykR7&#10;GxjinKgPG2hxlqdGwHGKly0Jb0HBfUU4Abhg0nBo+XvnisyNyeNl7imyJ70JtHzE05yuPlqftGGq&#10;kQNFmkUBOpqSVwg61Xkm+Xlq0jeRtG8hJ8kfLVYoTUyzqRzTZCuODW0fdNo3iNwsf3qaXVhwKbLJ&#10;u6ioRMwPFaKLZtGNybIxnNCnd1/8equ05f5SKFm8scn8M1XKVyskkTng1XvLRp7aQr8pWpPtaFcj&#10;mhb1IxlhkGunCxhKqlUdl3KXtI6lLTvCGs6xpU2pWkO5IT83vXM6jZuoKsO+DxXf22q31lYtY6df&#10;NHC/LRq3BzXL6raeY7F+7V9fmWFy/C4PDzw3M5Ne+3a1/wC75ep2YHFVvbS57Wvpbt5njPxu+EWk&#10;/E3wpeaJcRhWmj2lwvP0+lfnP8Y/hHqHws1q58Japbt51vIZbK48v5ZEI5XtnAGa/VrV7TYxIA/D&#10;vXjX7Rn7O2h/Gbw5PZSIkV4I2EM4UZGR0z2r9A8O+OqvDuKVCvJ+xk9fJ9/80fpeQ51LD2pzfun5&#10;v61eX19plvHoS2reRJIvmWqlGKKuC2M5wc9T61zU6GCCW2vIGjuZGURow/VjXZfHX4afEX9n7Wf+&#10;Ea1qxeGzml/0e427sc84bvxzj3rze41iS/a4vJbqST5sfvJBljzz16Y7Cv6+ymtRxuFjXw0lKnLV&#10;Ndbn2sa8akOaLujWsFELyW8sLSNE2HaNd2OeT2+n1otri0m1hftNs9vaxtmXbyQgHI/3iB+Zqk3i&#10;651K3s9JaDdHDCyRNaQiNnbOf3h/jA96W3v5tI0e7iGoDzbxvKkjyD8uc7jn8wRzXfy1I35lZs4K&#10;1V6nW+EPEsVhq0OXMNi24qVfkrk/ewevavo34U/EuO7sI7DULpYVgYPb7Vy24sAFz9Oa+Qbe5sbT&#10;V40ikd7dCu6SQ9TjJHGe9ejfDz4miCKWG5ba239zj+EZGe+c4/rXXh/3at6HyWbUPbQuj7i8A/EK&#10;3tbq5t5bvfHHkK+CA3P6Aiud+PXiqyvbOV4o1h3tt+997p8wGfY/lXjfh/4nTQRZF2m1kx8xJxx0&#10;+lVfiJ4+murNmKlVfCx552+vJ/SvQqYmKp2Z8THLOXFc6POfiTcRteuBKrbuXZcfkK4drnY2GP8A&#10;wKtjxjqubk/72W5/+vXJ3l+N/wA2G7Fd3JrxJ2qHsS/dRDXtVbb5YfbxXKyn7RP5zn/OfrWlq12l&#10;wyrGoUev8qo3TxWduzjGVUn5u1ehhIRilofI5pW5pMy7yaK/8SAJarJ5aRoyp1VS3LZ9q9x+DfiX&#10;T4/D5ttY0+K8t9Pu4zZ241B4YnYFvmJUgtwMH1zXzpBqzRatNemVfLK7Jo8dQcY/WvWPh00WiHzr&#10;jS5o4RtkuJFl2vIp/hDYPTjhQTke9e3JWpn5rjnz1ZH2P8Mta0iy1W1zBLpWi+I7ZYJ9J1C7lls9&#10;QYkj935y4ifB6lhyor5W/wCCtvw6tfCXjLw/4m0ueO4a409baSWGM7pmjyoZ/wDbwApzzxX1H8DB&#10;pmn+HktNWu9d0/T9Sw8cepW73Nn533gWO4Nk9ioBxnk4xXHf8FHPh3eeO/2Xl8R6N4UvNN1DQtS+&#10;0aja3kZZZY2GzzUZgDtJAxjrv55BNaYGXLVXM/69D5vHw5qLPzJ0/XU8/wCy6ifKP98r39K1IVtx&#10;IJQ5ZW6NGcc1xet2upQqAynJYmqemeMNW0WbynbzI+6t2HtX0Dw6nrBnzlPGcukkeqabLeLJ5kNz&#10;uj9GPNbll4kKSbHcbW+VuOg9a4LQvGNpq6K1nMFZRgwv/nmuj0/U4Hby2YL/AL3P+RXn1Kbjuj1q&#10;NaNRXiz0nw148+xlYlnjjVsqjnJx/n1r1Hwf8T5dPk86VpI3ZV8yVJicdM/l147ivn2wuoWfawVl&#10;HO0N0+ldFpd3JDIsYvpEUsDt/wAK45wR6FKpI+qvDPxGjtbqz+x65PHH5pZvLLK0hIAAJDElgeef&#10;wr0jw/8AFgatax6NceI1CKrSRCS4O7zd4Gd7LuBx2BIFfIegeJdWE32S3u1VVGVO3dxnuc/T6V33&#10;hfxXqjJ5ou7ZS2PlmUKUPOSpP6dK8+th4Pc9GjWkfZXhD4lalo982oeHLvzJIWziTUGkB+XaQAuM&#10;tk8+vFejeE/irdC5jl1DxSkdy2X/AOPcyYTG7b8+eRnoM554Ar4+8Ia/q8clvNL5cDQ4MPkynGQd&#10;3sCef1r0rSNa1SW4QWOlWpZd0vmWd1tZGJ65JO4hewH0rwsRl9GSPYoYqdz7N+HnxrGqXf2KXxKs&#10;UKwhfNmjIOW9I1IOMDqOTt6V6V4M+I1xHqbJd3iyKqKPN2ttJBJVecnkHp2Br4MtfE3iiS1t9DtI&#10;J8rIzSzGUfdYg7SxYGux8K/Efxtp08MthFHMtwNk6eSyyxk4I+6SPmC59cgk1xezqYe3K9jocI1l&#10;rbU++LH4oadcwPeXF8kckIwrQyZHTt7Ht+tXbH43WV5B9gYLI8gC7g2FP5dOg9T+dfJOgeI77U7X&#10;7HDM9nLcKskv+mA7mOOvJIwc5+YA4B4zXf8AhaadLeG+l8RPIwiPmxLIWPXqeo469egGKyljMfCd&#10;oK5n9Qy9x99n0doXjO51m7+zvIM4UOJMEKoGPwArtNP1a0t7FYluMR8GRlyoXrkZz6GvCfDHjMaV&#10;dqt79nkZI1jfyZQrysfu4A5JBBz7V3UPxI8LSQGxtL/y5mydtwCQMdjnoOfzr1cHjeWLlUevmeNj&#10;sEpSUaa08j0nTtZlFissttvbzPvL2Xp3J59v8KZqGrlZVu3VVUrz8nr6n8f85rh7P4k6RIjSz3kK&#10;qq/u4433F9v8IHc8561d07xdZ6/erCY2h2od0Uy5DL1U/L06d69P+0KM4KMZK/Y8v+zasZOUo6Gn&#10;PIL7Wo4MbmWPzMbtpC5xn88Dv1NX4dQUSfa2v0TdtEa44wByMDHNMs761ZWbzIkkSMq7bTlV64PP&#10;TA/SpvMs44vNjuR94M3mZOE5AKg4x39a1px5Y3vuYVJ83utbaF+S5urMeWsh3NGWbvj0xxWNceIW&#10;kulsBF+88vO2RwPXOM/SpNW1cwwSKqtumUeWu3A7DNYtz5bPv3Fmj+8yyYyxByM478/5NZVa0r2T&#10;Lw9BON5I1k1cx2vyydGYOw6KBkk+/YeuTS6bfy3N79qR1MZ+Vl54PQD6/wD6q5691OCO8MNuPMeW&#10;RXjblkDEHIHqBj/61bWk2hsoWskjyif8vAI+Zieoxz6/nWaq+0lZPRHRKjGnTu1ub0E0jpKsaKZu&#10;FVT68Bhk/UfjT77UplK2oh6SBcjOOe+f0qkJbeOHdA+7cCcnPzZz9OvrUWoapCl3bubooGU/uwp6&#10;/XHB4/SuuUoqlo7HnRpuVTVXNtLpI3WFps7PmYg529Tj3qTTbxrqYPu3R91ZT8orHa9iuLxY4omX&#10;PO5cZ6ZyeOvbite1ktLRcFl2rwTznn+dTzc8rp6IzqU+WNmtWa/2KC8+8vbuuPxqGfS7aMN5qhSQ&#10;MMlPhvbXydyy/Pjgg9KlMn2k8JuOMtmuu0JdLs4L1IvVmHfaUUmxKTtPA455qGG2Nu3kQyFdo+bj&#10;j610zWkMse0j5R0z2rHv7K6spVRSfLZhXNWw/s5c1tPI66OI9ouVjob2ziSG3uSqttHzBeG9qtf2&#10;TBLHtjK7dvT+tU7iO3uLeNDHtOTj0zVeJ9Y0mfeBmPap3D+taxxDjZSV137GcqPPrF2fZ7MnutFk&#10;t38yAR/NxyO3sapX2nSO7ebFubgq6/wjPStiHW7Gfct0drHlT2+v86mn2SASReX6r8vDe2a3tGpF&#10;unIy5502ueJy0jXCEGNf4uO43D1qJZLiYAS7VUknd/e9DW9daS0jZtP3citubb3B7VRl06GWLzHI&#10;LNkMCSCD7Vy3rLRs6lKjLWxmyW0zwZinCyZ45xj6143+1X+wV+zb+2Hp40v46/De11K9t4XGn65b&#10;qIby13KVysgGWAzna4ZcgHHevaNjIxt0n+UcFZMg/hTmSeW3Lu208gs3XFEZc2hUeanrE/n1/bm/&#10;4Iv/AB8/Yo8O6l4x8KWP/CceE/7QSYeItMsz9o062VWyLmMf6sFnUFlJU7R06V8beI5biKKNJDg4&#10;7jvX9YN9p8d3Zva3kStHMNr7lBRx3BB4P418C/8ABQP/AIIg/Bz9ouPVPiX+z5ptn4Z8aTWpK6b5&#10;fk6beTfLhyij9w/XJAKsTyB96jncaikztpzp1Kbi9H+B+Dd/NK1xGDtI/vd8ela2jW9vdkRHGf4m&#10;9fauu/aa/Zm+M/7MHxM/4Vt8bfAN5oepLlo47iP5J0DEebG4+WRCRwykjiud0eMW91HFHB82R83v&#10;mu6t+9w+hhR/d1rMp+L/AARe6fpy6pp88kLryrIxB6Zqv4Q+N/jbwiype3ElxEuBkNhxXqD2za3o&#10;X2eaEL8uN3YnFcxffDzSb23aCdlhdW+9/erny+pGdNxqdGb4/D8tROHY9V+Ev7Z+qny44vEUc3y7&#10;ZLW/+9/31/8Arr3vwd+0zoGvWavqEcdtMvO1yCj/AOfcYr4G8XfCmXR4Ib7TZG65yvH8qsWXjHx3&#10;4TWFo900a84mz0roq4WnU+A8+KqU7pn3B4p8D/B/4u3aza5ew2NxM2UaRRsbJ/L9a4TxR+w7PGWi&#10;8K38NzBINyiOTI57gHn8q8m8G/FyfxPpkaTTtaOh/i5U/wD1ua9y+E1/4uttH/tbTPH9rJ5OALP7&#10;QOfT5WyD+RrzatT2OnNt0Oqnh6lT7G/U8N8Sfs1fFfwTeNLo13OPLYsiKx4/Cp7Dx98SbELb6jHc&#10;Wd/Cqjljskx3r6msv2hNasnSHxz4Xhvo/u+ZCm04+hyOmOmK62xm/ZM+J9sYrmVdJvpI/wDj3uFC&#10;fP7MeP1rlqYqjWjyzSZrTo1aNTmjJo+bPh1+2b8RPB0gsdVka1mX5Q80ZKkfrX0V8JP+ChWk3q58&#10;S/vpI1HmNbsMjnrj/P1rG8W/sS+FPEtkdQ0O6huYD80ZXv7ZUkd68i8R/sQa5od7/aPhO8uIbj+F&#10;eWVvYivLqZPlOId3Gz7o9ennWPp2V7n6C+AP24fgFquledqHi9bE8bluW24/WvTtC/a7+Araf9h0&#10;7xfZ6i0kZO2P593HTIyBX46+O/gh8RPDDLf2Fmy3qn5vmbY59cdqbo/xF+LWipFZ+IbGaERkY8uI&#10;qSPr9K548OQp/wAOdzo/tmNb+JCx+rl14Y0r9o3xJDrVjpOn2sVvJ+7lhgAkfnuw6/417p4G/Z3g&#10;0WyhL+OLplRQfLTIx7c1+df7Ln/BRfwz4T0KHw3qVz5N1DgM05xu9+tfSfws/wCCnfwv1nxVD4b1&#10;LXGjSYbRPIwVQ3bitsPgfYw5ZJs58ViHWknBqx9D+NIfEfhhfsdjrhmt8f6yZeQB/Ca8R+MPx8+J&#10;PhS4vtO0DQVuLe1tTN9qhH3+PugZ6/Wus+Jv7Renw6Hc6t4S13TrpkhJjhaRZFcntjNfFfjb9q10&#10;ub3QPFEM1m0rlrmBV2Bs/jwK51RniqnKl6+hvQ5KSvJ2Pl34+/Gr4zfE/wCJt94oTSdY026ViF+x&#10;3TKyoOP4SMk1wGi+O/Hej+IRqmsXF5dXAkUtcX6sz59ck19c6J8R/h5qTXRa4spJrqPO6SLcI0/u&#10;r74716J8D/hP8Mvi34hhj8Y+HNN/seEDMW4I7D1JHPOOnWvSxFbC4PDuLpKyRVHB1qlRSVS7vc4j&#10;9n74jeFPH3hddUbX7e3vIABPayLyGA56ivXZ/HllqMNpFNcWcf2e3VA9vtTfj+I4PJr1bS/2LP2b&#10;L69ebwtp7aaMZVlbcD/WvCv2rf2YvDvgzW4dB8IeNRfavqTE2tnCoUxY7sc18b9To4ys/Z3Vz6T6&#10;9UowXtNbHT6N42AuGsdOuA9x/Bhgdnv1ruNO1iZdP8q6vlDbcyccsfUD/OcV5L4G/Y2+N/hfwfB4&#10;x1W++0SSKDtt5zu9uO/867HUvg18b9M8OjWLrRNWhj8vduMIfcPTrRUwtSj7qd7GPtqVbV6Hmn7T&#10;3iXRvCek3PiXVrw/ZYB/pGBu+XpjA69a/Nj4uXvhvVvEt1qHhe1kjt7qQyIHXGMnJ+n0r6z/AGrf&#10;D/x88eXH9jW1rcR6YuZJkmtdu8jpn2/WvlPxh4A8d6TeMl1psZZ1OVKFcLn3r7DhnC08PTdTm959&#10;LnzPEGIqVpKmo+7HqffH7AfjrVLj4I6Ff6jtbZugjZePlXofT/8AVX3X8Ffi6dPl2TSxsbeNfutx&#10;z+NfGX7EXhdNF+Aeg6bplzHdedBvkZ8AxseqmvZV1vW/DsrWy6a0bSKRvjbqMc9DXyeZOeFzKdWl&#10;3Z7WGjTxODjTqdke4/Gn9ujwP4AZdO8X2d3HDJHu+2W8LSRn15HNfBv7XX7UHwP8U3MnirwF4q8z&#10;WlY/Y7iGFkmTn7pJAyvrnPWvaPE/iyTUZPss2no3y+X++UMv4ZP1rjfEH7M/ww8dJ/aWreEbV7lo&#10;z88aDJJ9sV1ZdxBGpUtiYXt/XYVbJ4UY3oyszzf9mj9t74h+M9AudP1XSo7qOykVWuOeSOwbP+f0&#10;rvNa/awt590Gt+DryCPgLJkNkADkdwOeuafZ/BbwV8P7KPSdK0n+z7VVzJ5ce4HturyrULrQrfxF&#10;dxxSfaIVuGEcyodoUdB16/1rya1T61jaklFqF9F/wT0qNOFGjFN3l37ncan+0x4Ga4NvLfXkfmRk&#10;LG0LErx7CuR+B37Tfw/06C/8F/Eqxb7LPcudPvZAAIcuTiTPQHP/AOqsHxVc6b5rCzCx+ZHhtsfX&#10;615/4l0TTp1W78tIty4KRr1PNejg6dJdNznxE5dGdd8Q/jb4Z8L/ABGuo/Ah+12kEhAuYVDJ6nHP&#10;zCt7xf46+Hfj34bR634e8SWTapJIFmsHYCZUxydpPBH0rwO/Gnac7W1xdxKNxwztjH1rz/VPiJp3&#10;hf4haamm6hHcQxybbiSFuDk9Ca+hw+W+3p2h2PJqZhGhJcz6n0kdOc6LC8b525J3HHP5+1ewfspf&#10;8TGG+0+51FVmSVTCWY7hn3/wryfQdV0/UfDC3kd5CyFeWXB/Dg19Hfso/DzwtZ+FbfxVDoc1xq90&#10;zGOZpGVY1B49B2968F4eXNKEloezUxVNUk09ToNVtPHltZzWOoz4hz8scchO4Hnv7ev5VxmueGL0&#10;P9mur2KJmXIjWTJA96+gXtL3VVkGr3ytGqjMcKbefTI5P51yPizw/pkMLSwWkafNjb615FbLaLld&#10;F0cyrLQ+fPEPhDU7B8m0MkYIbOM8fXjNZGo/DW/1dRcx2kkYYZZun9a+gW0m30yzZI7s/M2MSKGx&#10;9M/WqmoWitZfZ1vo/lUlWkAPOK3hltOEU7g8wnc+PfiG9h4PvTYarepEn3d0nHzdh9a4/SYrHXr9&#10;tV0qWNkWQpu3D5iPeu0/bns3h8LSSweGJLqZpNjTWrBhGQc5Pt/SvM/gb8SvDV/YpoS6cba4WPbN&#10;GV2qG46fX619ZhstkstVSKuzwquZRljnTk9D2Dwvp1qIFilib95/EvTr6+tbY8K25t1PlMy4PyZ6&#10;1S8M6tc6PdrKWgWORSrbow/B6Hvg8dRXoGhefq8azW0CrDk7ZXXcfTp/9evNlg6nNdqx6axkWrR1&#10;ONuPDlsFESWgZiuJV3H5v8+leVahbXEnxJXwvYt/oufMBYZMZ6nnsPavo3VdFSGMK+ozyfL/AKwy&#10;cqfz968r8SaVrGkeMPtl40P2SRWQTBMyEH3GK9jLsNGLab6Hn4zE1OVO3U8n+IHjnU/AnxJjtNGk&#10;jcFUN0vDFvp24r6P8K63ZTeCWtr20hZbhUZblo8yRewOeK8S/wCFG+BtV1uTxPeXcO9pd5hmujk8&#10;9sn2r37QE+C2pfC230fwl4hkuNajIWSz+UeUAOepzWWcZPTxFODhdW3dh5bnFajOanrfZHmvxhm1&#10;Sfw7NaeHdPuJ5NuFfyz8hI457V5r4W/ZF8f+MNJTXY/BszyTMd80d0G8s+pB969qufjnc/CGzuPD&#10;2t6PFqFheZ8xJol3D/dbHymoPB/7R9tq175Xwf1S4sLzb/pFjMqtGBkdQcDFdmU4SWDwqVPW/U87&#10;NMZHGV71dLdDzfwJ8Bdc8D6sxm1J7dg2J0xhuOoB7V7/AOHda+HqeErW1ttY1a61rzsTLcELbxRh&#10;eoA++1eZ/FT9qvwVrCR+Edd0bS21S3XF5qmkXwPmMeuRjqPTJrmPD3jzRZNPA0LWFRYAW8uRjkiu&#10;nMKNStRu4+8ceDnRo1LRloe4/FL4jS+F/ArQtOzLNwvcH3rzr4DftQ+LPhBqt9rfhy7t2tZpCZob&#10;6IGNvbdXifxJ/agn8XXC+GrSweT7OpjVI13c/hXEW1v8RfEl8bG1upNOt5MB1ZxyPXBP9KxwGWex&#10;p3q9TXFZ1TlNKm727H3Frf7Zdj8WvDlzeXvgHS7G+WQg3Nsoy/uOT1ryOX44eELK6kn1TU8urZMc&#10;fQe1eaw/B7xDaaNBpWl+IruGNl/0iZFJaRiM4Geg/Otrwr8DNIgj83V7Xeyr8013NyTjrjpVyy/D&#10;1JXk3bsQ88xEY8sYpPudhd/tMXt7YTW3hHRGMKp808jEZ+gFefwa/wDELxhqklxqcTWtrtJ3O2Ce&#10;fSvQtK8CeEtItBcXOoRSKuf3Fuu0Af73Sku9Y09pP7K8K+GlmduNwjMhBB65xit4UaVPSETza2Mx&#10;Vb4pHmN9olkt19ruJ2uZuqjbkj+lW9G8O2l1ci+1Wz8kDmNrhtufw/8ArV0usRWeixvc+LfFVjY7&#10;T81jp0QmuT+Iyq/iRXNSfHP4b+CbiafSvDn2iRYzsnv7gXE+7+8VIKL9CD9a7KdOpWjdHm1HU5tT&#10;ttK0tbawOqWunqtnEf8Aj4uMRxjn+8eD9Bk+1c748/a28BfCxJLG8CalcqvyW9v8ig+5Jz+gFeRe&#10;N/j5448aXckOnyTRpJndcSSbpPoD/CPYYry7XPDEH7671F5DIxJLStuOcfrXZRwUea9Qz/edDW+N&#10;H7evxg+Jl+2gaTqK6NpBO37Lp/ys492zk/pXqP7KPijV7yFNHu9WMcMneTq3frXyFr8Edvq26Mcb&#10;ulfRn7PXiybTtFt76xiWSSLAZSuTjNdmOoUqeGjyRsaZXUaxTUmfSWs+G9L07xPBqFs6stxHibGc&#10;H3rL8daO2o6TDY6cyyLHOG3LwevXpWRq3j3U9S1eya3YLHPtJjK9iuKmufEMmkIyyxr5ki4/eE+n&#10;6V4qjKniFrufTXjVwzXYybFBo3iZoopPl8sFtxyQxr0csl9ojpb3ykeX0Zs7iPrx/KvB9f8AiDfp&#10;rU0gVCEb7qqMelV7f42eINK0qRLfC+Xnjd1Ge9PEUakqkXHoZ4avCEWn1PcvB/iKfTtPRGmB2yYX&#10;1GOM/wAq+jf2Y/GMNyBI9+24sdyv2r845fj5qVjGrJbMxDZO1uv1r3v9n/8AbW8EWccNh4gn+wzN&#10;jc0jbcn1r8r8QuEcZmGHnWowcm+i1aP1LgfinCUYQwdWajbv1+Z+vHwd8TadeLDbtMp3cc1k/thf&#10;sy+FPGXgC98WaFpVvDqMduz+dCm0tgZx/Ovln4N/tt/By0u4ZP8AhP7QFf4WmA6V6d8Uv+CjHwWm&#10;8H/2Cvj+Ka6uo/KhsLImVpCfYD3/AJ1+f8G1sVlM/qmIoTU4/C+V/nY+uzzA4XGSVSFaPJJa6rr+&#10;p+bPxFvrXQfE01tfSxqq3cglVsZJ561tfCn4zaV4aguDDLkQyEquecdf617T8Iv+CYOvfHXxld/E&#10;b4g6vcaZo+oXjT2tq2WmdWJI+nH4V9ifCj/gnV+zL8PLVYofhxb38u1Q9xqH7wt7+lfoOeeKXDGH&#10;vhIJ1pLSSjsn1Vz86wHCOZ0a/t5TVNJ6Xu213t0+Z8p/Az9pDwhqMn2y7ufLlZlzvY8H2r6j+GH7&#10;TWi6VdK66rHNCQDt3cjn/CvVIf2PP2adRtvsU3wi0eLf/FDahG/MDNeB/tf/APBLqPUPCd14o/Zx&#10;8b32h6lbxl/sLS7oZABnaOMg1+UPB4POc0VbD81G+19UvVLX8D9Fw+bU6OF9jiI+0l91/v0PpK9/&#10;bg/Z48PeCri58eeJLS3g8lvN87txX5j/ALR3iP4YfHrxlrV78Go0GmzTlrVipUMc8so9K8T1BfFG&#10;p+HdS8L+JtSmvb6xkkiuPtEhba65BGPqK3P2S9un3bWF5OpZ1ISNjlvc446V+98P5LjsDho18RVU&#10;5LRWjZNeZ+ZZxmGExGIeHo03GMtXd3d/LojE0GbUfDnj630yX/WJIUZueOlexeKdDfxHoPnJBGZo&#10;4+pbB+v05rCvvhhrt34on1WNFMMUrOZj2xnJPoMe9dfpVxo9loV0mr6hn5cqFbGMjpX1U5ezxEG1&#10;ufOUqd8PON9meET+G4YvFc0ltM3nW7bvLXDDdXYajo95470g6aTuuF42qO4x6isPXH8N2mvRXltq&#10;qp++PmRrJnqe5x71f03W9N0jW/7Z03WPNEcoZ494xwc9K6q1OV+eG62OLDygpck9m9T7j/YQ/wCC&#10;cfhCx8J2vjL4qW5nurr95DaRttCr2zxX2Bon7Mnwa0KPztK+G+krJjBlktFZj+JFeE/sH/tk/D/4&#10;seFrfQpL+O31KxiVJrR2AJx3A9K+rpPFVhcaK11p8S7VXLSMw4/CvwutUzHEYqssfNxkm3Zu33H6&#10;jyQo0qbwi9x2s1+vzOak/Z9+Emt2RsNX8BaY0bLgqLVR/SvA/wBrL/gld8OPFngO/wBX+Ftl/Zt+&#10;ImeOGP8A1chx0xivpOz8Y6ayBhdrn+IZreh8dabqGiTadHH5jPGVBb7o4rryjNcFho39vyNap3/T&#10;/gHFjsPi6j/eQ5l1uv6t8j8J/Dfhr/hEJrnwvqkXl3FhdSQziQ8iRWIIHftW3r11pwUX2mzDzNuH&#10;Dd+Olfe/i3/gkT8PfHfi7U/HOo/EPUIdQ1S+kufLgVdkZc52gY6Cvnb9qP8A4JJ/Hz4caTN4p+Ge&#10;uLr9nAGd7dRtmCj26Gvvsp4syrFVl7zTe7a0v6nzOLyfERptU7PXRJ6/1Y+W/hn4maz1q9e8gRlj&#10;uCyrJ90d/TrX3z+yl+2L4M1bQrfw3rdxHYSWqrFtZsK3bjivzRF9rvh/UbrS9eQQ3KXHlTQv8rKc&#10;/dwff8a7bRrDVb59I0nT9SmjE91HuMUh+UluTWHHXC2A4qy1KrNxlH3oyXl3XVGvCmbYjK8Q6Sjz&#10;RlZNP16dmj9ptI1Ky1TT477Rr2O4SZcqVbd1q8+jaiiedLEoY81wn7OOlWvgXwHpOhxyNNItlGZJ&#10;H5JYjk16nLfpKwaXb+NfzpSw+FjeKumnby9de5+lYyVTD1+WK0MZ/E1v4TtJL7X4C1usZZm25AGK&#10;8i+EHxq8H/EH4h6xqeg2/k2az7FZl2mQgnnFe+Lp9jr8X2Ga2jkjkXEiOoIIryH4zfs2eMPDVjca&#10;/wDADwjbSapOcyWvEayfpwa+hxWXYzG5fCC1pxd9N3/mjTL8bl8XOFf3ZSVr30O68Q+NNHs9PWaT&#10;UeP4UB5/KvA/2tf2yfDvwm+Ht5aSQ+ZeahA0FjG0gyWcYBx7V4/8aPEH/BQzwJZyWT/s26iYYUzL&#10;qNvMs6Ivc4U5r4w/aN8SeOPiHJDqHiOa5N5HINwnY5Rgfu47HNejwPwNLFZ08ZiIqCjbTmvJrpdd&#10;Dxc9zLA5XgWsNecnonbRX/Mf4i+Ilv4e8bW9pdplbgeYzrgc+n0r1LR/BfjP4tT2dv4H0C4vZmXA&#10;jiXjB9TivCfEXgXVbrQ7HWNTmiNzDIhPzZJ5HH5V+j/7BniTwbZ/De10jTXt4dWjXF2ON5Przziv&#10;1njziSpwlk31+hRdR7W7eb8j4nhnKVnGLnRrTskr26vyR5nF+wH8f9b8HmzuNBht5ET93E1wMnjr&#10;yDXn2u/sYftD+GLr7Fd/Du6fdkq1uwcH3yK/TfwzBq15D5nncdj61vW+l3hT97Gje+2vx7KPFXiz&#10;FxdSrh0ovZNf8G59TiOHMohLkaenZ/5o/OBtD0DxX4bj8R6LbKt9ayQQJpd0ojhZQpbtt37yMKM5&#10;OMmodebxJaaZD4Rt/EVu99q10GurG3hEYiVFx80x4HO4YB6g1z/ibUpr/wAL2DNZSwsJnFndhj/p&#10;KqAu3AP3h0z0A/Mx654pvPEfiGbVG0d7mzttGt4WhaQRkLsUDHQuST0HJFfTunKm1LdK/wArbH77&#10;CNR630Oli0i/8OXGn6d4412G1vLzSRNpckqLPHBbv8wIweZDzgEE5xzkiuPinsfD2iatrLGNbx7h&#10;TpszwiRmjUlXxkbRjP5gY6V0Pirw7c2V4fGUGvf2YdUsSnh63ukabEIIjc7snytg6d8A4GeK4nxN&#10;4Em8P+Lf7N1KC4Gn+d9ltbyNmKSyiMH5NwGQW59ADz1zXPhK1OpL4tXra29t7G9GV9Gxvha+8SeG&#10;IoNUbwk11a6kzx2824pubOCdw5wOfy4rkfEPgvVrnVmn1O6jtmeZnknMjTKzOPMRGdc5fDDjtjnm&#10;uk0K38Va74cXwvpKTQp9qP2y43YDKOR1P3gc9MDH1NSXt7o/w80ddCtLs3jiZpdjNlEkIxkD1xx+&#10;Fexh6db2rnFK7007dDvpwlWkkjlLjwS+q6I0Or2caSCTH26Y7TJCOg2j1/Cqi+H/AA/a6m2qW+nw&#10;+d3kWMA49qm1HxJf6rMXuGIXptHAA+lUvtW0AJ19zXsUaNaO7OqWT4evOM6sU2trrY7Gx8WyabCq&#10;Cbb0wgpt94+uZxiOQ+/zYH1rjVuJZsKnTvVuzs3mG0v93pR9XjF3Z6kMLGPQ07rxTcyPjLHnjDVV&#10;OqyXHB/763YpsmliLl3Jb0qSHSzGcFP1rRezS0NHThEhmmkc7mkJ+jU2OAK3mRn5uud3StIaYAnm&#10;tnjtVU2rhiqptz/EaOaJF0V55GL4A4B596b50hq5FpM865HpmiLTjHLyv3f4u9L2kRc0StEGVdzr&#10;+83fLnH+TU1zcapqd99ovbmSaQgBizHp2H0qV7Ms28cZ7062QLKqBCfxFZSmrGL3JoLSeU4EOdq5&#10;qSLT2ljaWQDge1W7Wznmj3qhwe9WRpjIowzZHauV1G+oGW9jEhDFfr9acYTIgRIegz0rSl02bYSR&#10;x71TktJN2wA4PeiM7m0ZIZauoZVZf1p9xlm2qvfPAqH7JMsvyq1aWnWkIHmXC5P+7nn60aLUvmMe&#10;XzA+wJ7fWmvCSN5DDsMmta5sFLs0Sd81RuIGXJd+nP41rGdy4yIoRIj7mXHFSzkzqscY5xzUJilf&#10;mneXLjkdK18y7LcgleVei9880yS9MZ4P1pzSvnLKtQzwx7Du78j3raMROKkNbVXxk/hzU1nq02TI&#10;T8uPvelZLjyyzN/KiO7YW5VExzz2rdQ00MamHUuh0UOtIwKlF+brmnTC31EFZ1G36cVzlne718tx&#10;9Du61oWfnIN6n5ehofu6M8nEYNLUyfEnhl7SX7RZqdu7PXpXIald3FpMyPHg/wAJr1q0mgu7fyLu&#10;IlW4AbtXF/ELwM0KG5t4cg8q3atqMrS12MsNjJUZckzjZ9aDJt53DHGOlV57uSZOf4uMfh3rPmEk&#10;UvlsvzA/xGmkvDH8zbc5ZcccevSvTVOPLoepKpzItysERgT83Y8/lVaSVIwX+9/u9qrNeEvhSuW/&#10;vdahmmyMqvu3FbRpnNOqiZ5VaRnkPy7flY4656VBcXu4Mm7HddvrVWS7VRhY9w65qnJcSK3GD3w3&#10;8q6YU+YxdQmmv2bnf1GCK9G/ZV/Z68S/tIfFCy8I6RA32ZZQbyfbwiV5ppmn3+u6lDpOnQNLPcSB&#10;IkUclia/Xr/gnP8As16J+z98M7fUNUsl/ti+hWW6kZPmBIHy18H4jcY4fhHKUua1WrpHyXWXyW3m&#10;eTm2ZfUcHKpHV9F5n0b8BPhP4J/Z8+HVn4S8OWEUCwQqGYIAZGxyT71o6zr82rT5VsKOFXNZl5q9&#10;xqD+Y7/L/CM9KbCSTkmv4o4q4sxOd/uKd1ST+cn3Z+P/AFeVSvLEV3ectTSjKKqkn5qmTH3s1VtR&#10;uPJq0gGMV+fy3M5KxIGLfdroPAviWx8L3M13c6aLpmj2orY4rBhiJ5qwsag8CtMFj6+W4yGJoW5o&#10;6q6TX3PQ4MVSp4im6c9mWL+6k1G/kvDCsfmOWCL0HtQiNRFHk4NWo4QoyVrz61aVSo5y3bv95jzR&#10;hFRQ1NyipFOf4qNgJ5FSRwgjFcspIwlKImA3O2lEeOQKniiA60nlknArPmM+cjLHZTRyd26pJBgY&#10;IqIjA4WqiVEkV8N1+lPY5XIquhIbn1qZ5Bt+U1L3Jl8RDOxI3Zqq27PX86tSkDk1WcjPWtobHRTI&#10;iXB60K7Dgmld1zjNM4zndWxtbQbM3YVVlYpyKkupCvINVTMrHLNW0Im9ODki1N5XlrJFVd3zzmmi&#10;YAbd1NkbIrSMbFwpuO4kkzJwDTTc92NRM+RyaZ0+YA1ooo6PZlpL14xtQ8dagvrhZU4phck4AqKZ&#10;SnWvQpYytGg6Ld0/wKhTipXM/UoBJxiufu7Qchh2ro7rg9az76BWXIHStqFRxPXw1SULI+Wv+Cgv&#10;wm1Hxl8KDrWjaabi80mXzg20btg5r839Z0e30WcLrjmSTzDNcWYbaUyRgZ9x6dK/bDUdMsdVtZdO&#10;1C3WSGZCkisvUHivy3/bz/Zqvfgp8T76+sogulamTJBL5fTnO3P+elf1N4I8TKph55XWlazvH9V/&#10;kfZ5XmXuulI+fItbuoA5s5TDlmxt7Kfr+VSQ3SxWLCYMzSN8h7rS3en20zR/2cnlxk7Q0rdSB+lT&#10;W9tZiYic+cqcrt/5aEkflX9HOVN6pHfWxRa06HVbewOpRafmCTKeY6bsEHP4Gr2k3fkTNJKWZtuF&#10;2ngE1VglmiEkRz5LkbkjYhQ3pVryhG63DnMZALeV2PHy1xyk7u6PLq1Tv9J8Y2tu8awyfKqjed2Q&#10;xxyepqDxX4wa5LH7dv8AkBDdPbGK4t7yOCRra1VlVflZg+dx9ahvpCwYxSeYF5O1eo/z/Ks/ela5&#10;5VTljqTavqjzrueXczcszHpWZd3KKm5pQ7yAFdrdPf8ApUU0s97KzSHaFA5xTU08sN878Mudw4xi&#10;uiFKMd2eLiqzsxFRPKHmBflY9e1YPiK6aZzBH6YyvatfU5diiOA/8CYd/esO+3LGWTBZvu7e9elh&#10;aT9pqfHZhU5rkOn6U5jWe1Ee7zFEvTO0nH48n9a9k+C3w81PxEtgkUVw/lTsrFZ1iBxkgfPnC59+&#10;CB2rm/AHgc3elWc0ysqTSoNvlglWDZLHP4DpxmvqL9n74LL4k023sNS8LXNwkd9GFh0i8j+3TsxI&#10;LLw52kcHKZxjpivQrW+E+GzCUKV2z0T4K/Cm1eKEeF75rrXbOWFZNP1CxgaA4coQDJIVLgZJYDLc&#10;4xmvUPin4Bv/ABb8A/FvgfW0j1LRr2xdNT0jzHWfRLpI97qqvl1TI3gAkfLxxXYaH4I1LSNMbwz4&#10;ptoLXTI7fzTout6XbyanYjaNsqrHGpbHzHcoJAGTTtJ0VNH/ALQhs/Et1c3ghitZLh5A0dzGHHkT&#10;IepjJCRkHBQnkDkVNOLjNNX+9fk9T5OpWVS6Z+BHiuK2W/8A7BSxSOa3kZppDncwPRT24Az65JrB&#10;k8ENcRSXKIrNu6Y7V6z8SvC9pF4/1j7SLeSeO/lEjW+NpO8jjFYMunpaDbFb7c9/6V9DTqS5dNDx&#10;JYdN6nmt14Wu9LeNrb5Xblmz0rQ0/wAS6hp83l3u2RF43Ac11Vxp0M0TGZPmH+zWHqmgGNi7RHb7&#10;1rzKStIiNOVHWDNrw94ssLwqDJnuMHGK6uw19I0Uq6le27tXkF5ptxEyvZqVOflKnGasab4u1/R5&#10;hDeHzEzzWMsKpaxOqljpQ0mj3Kw1owzqyAxtkfOjH/Gus0DxLcB1ZtVb72dzfzrxPwz8TNIvNttc&#10;Shfm5OeR+degeH/EFnIwitrmKTcvBboPrXmVcNUietQxUJ6xZ7V4a8Y3YVY11fJZsfLIQZM9uCMf&#10;pXoXhPx3cWM0iR6/JCVjP2fzAG2seNvXP4+3418+6ZqdnHOrmzaFm4ZoGGG9uO1dZod9pcswllu5&#10;vvDd5w3KDXnVKOh6lHEH0z4d+LHifTxHANWjkVHVU3wq8Z4+6e+cH1rvtI+Mer6ZLBe6hq9mrbQ/&#10;yq2wSDjLck9McdPlx3r5Hsbi5Nz9os/Ez+Wo43qcDtzz+R613PhRNVSGP7N4lgJXJeOQkBc/jnH0&#10;rza1G+h6VKtE+qPCvxOvNTwYfGFohbmfy7NBkggYU4Bx1IGfz4r0Lwh8XIdGefTbjxTbCF7pY0+1&#10;W4LJGrfM3D/LuJxyDyevTHxrp2l+M5mVI9Ws4S3yhbWdo++ecZH/ANeta38N/EcKLy21q3mj24MM&#10;tx5m9q45U5R2Or93U3PubVvHXiTXYfsVjrjQxy3CzI8f2guGwFwMPgt8vGBj8zUmj+KfEdsJtO8S&#10;eLbrczfM8khLZGGYDIPy4POD1r5b0Dxl8YbXw4mhm+s/Ls3ItljuQki5J43ZB4GPQ9MV02ga98T7&#10;8GEazdXjW6q3nR3fmTRMRghmIOSRwDgnGefXjxGGhW95/ga0ZSp2UWrH114H8a+GFzqFxrTSQoWV&#10;VuJlky4HGBtGAcNxkcDnpXoXhn4ieGFgklstZjErKxjh3rmRsjbjHB69D/MV8IaP4p8Y22ryPbWW&#10;sLdNtaK4F58m8dWVD3xux069K0rPWfEyTNr8SatG00iu63UpDI5HLKVbhWPJAHI7muZQlRiuSJc4&#10;+2dpz3Pve3+Jdk90vkz+TJK4Rnww3Hv8rdep6e57YrXufGV6up+XJEGlaHyvKZeEVS2QcHrnPB6m&#10;viTwp8UfHFlb7bTxFqUio3+kecqu8vzf3mbIGeg7D616V4c/aJt7aSOwv3b+0pJGSb7RlfNbd1XJ&#10;UR5BzlweD+Na0cZW5bXZy1Mvo811Zn1ZNraRWTXWoXm1V+SOQckNj0H8sVjanqVjrssdpp+Cy4ZV&#10;iZvMTqO5xxx+deYWvjtPEELNc+KlszGqny+GwxPBzkLggcHPYeteheG73QbO2jma/jK7wBcE58zB&#10;BOevOc8e3euz2tau+W1l3OH2NHDe9e7/AAOo8J+DVslMssr3E8aqU38uCSTwa6xYLV1EILDarM2S&#10;AGA5A/z6Vi6Fq8UKLNaX6OLi4I8xI/lQgk5PtyOelTah4gt1WOLTrtZHMKtubPduCc/U8eor2sPT&#10;o4ekrL1PAxE8RiK2rH3txFCfLji8xVY7eAA3OD/hWZret20lz+7ijj2L823ks2RjHTt196kuJZIL&#10;aSWW6Vl8pnXcwbq3QHAwAcD8q5WZ1+1rqgebymLDczbUT5vQnnBOM46n8uPGVZKNo9d/I7cHh4yl&#10;73Q7Dw/eQLD9rWclmUhiucqQe49c1Na6/NHGx1CPd3VY1Kkc9SMn04riW8XwWl9JqN7bSxrbrhJF&#10;I+bPJGMnqSR+NdJo1jda8EuZ5vs6TbV2t98qex9DWFLFe09ynuv6uzarg1RvOrt/Wx0EHiOJwkaB&#10;lDLls+/9K3NJ1u0umWBJtzZxlcZxXNnwJCqZivZFXbj73JqrcaRrehI0yH7Uqtn5JNrDHY11UsRj&#10;MPLmqQ0POqYfB4iNqctfM7xtQ2yA+ZgZxkjrUy3iSKsT/N37HNcJonj5Yrz7HrG5FIC59Pr611Vh&#10;cWs8eRIGXqrKf1zXo4fGRxGtN38jzcRgZ4d2mvRls2sUibIn+6+dvtVW4uBHJ9mdNwPHy8/hVqNI&#10;p/3yvtZSNwHWi6gjuArksJB/s9frXU6fu3X/AA5zRnaVmU77SoboKYm27h8y/wBKrmS/0kbT88K/&#10;wsCSPercsLMd1tLtbd/EKltr4udlyPY+9Y+zXP28zb2kows9UNsb+1vIwpOD3HQ1Hf6UkxZju2rJ&#10;lcdWpb7S5w4uLNhjH3qh/tm8s7tbW/ttytja9VKVtKy26kqPM70n8ivdaT5pUyKqsvGf73SoLjTZ&#10;bZVuLUGRe2Tkiuk/0W/h8yN1/Go5bKSRQyuq9mXbwwrojhYP3l95lLFS0Ujm4ybheFVdvLK3P1IP&#10;9Khu9OhchV4Zjhsdge9bc+mJAJGwrfL90ZyapTo4jWRF4Xn/APXVex5Yu4/a8zujxv8Aaq/Y9+BP&#10;7WPgKTwP8c/BsOpW4z9gvY1CXWnycjfDL1Q98cqe4NfjP+3p/wAEXfjr+yd9s+JXw0d/GngW3HmT&#10;anZR4u9OQkDE8QOcD++uRzztr99jbx34IEQVejNJ0PtWddaAHjmilSOSMoY2VhlNvow7jmsfZ1E7&#10;x2OzD4tR92ep/MV4Ts7bUI4bQ4ZVOGXgdBzxTdWsLa01WW2uIGjDNiMMevH+NfsZ+2t/wRl+Gfxf&#10;1i5+Jv7My2nhTxRNulvtFK7dO1FvWMKP3Dkg9BtJxwOTX5L/ALTPww+LnwC+J03gP4seCrzRr63c&#10;7o7yHAZezKwyrqexB5FeZhVWpY1xa0Z9BWqYbEYVTg9VuupzPiLRrI21paD52aRflVd23jjPoOlX&#10;/H3wxs4dPtEs4w6mEZZVIwSOTVaL7FciO/im2yR4LK3fHeu0u/ENhqejWscsTpN8qmOQDlfXpXqy&#10;vG3Y5KcYVLh8Bv2aLr4h6a39gWe6aP8A1mF3Yx7f/Wq9q37OHiTwlrMwsppo54mxIiEqAc9MV75+&#10;y0nh7wlptvdpLHDNcMC2xtucjn8On51614jtfAWt3C3Nlahrn/l43R5U++e/J9B+tfleZZ5Up42a&#10;gvdTPv8AC5RSnhYqe9j4L8R/FH4g/D2T+ztc0xbpYjtUtFnjBGDz6Vg2Hx08KXmoNc+IrebS5mfL&#10;SYIUc9MAcV9PfGj4LWvifUbpbWJf9WCduO/NeM69+yst54fnnuLMmRWO31Ne1gs4wdWjHn0bPDx2&#10;S4hVH7PZbG18Pvi9q8Di+8C+No5lX5mRbgrkf8BI/lXt/gj9pHz7ZE1vS7eeaOT99DNbBmPvvTaw&#10;HHvXyVJ+zp4z8MaeJ9AtpoW3fNGM479azbTXvjd4VMhtJ/O+zk74JkLDHpzzXqU3RqP91M8mrg61&#10;K3PA+4Yvi78HfiDdtpOp6ReaZIf9ZJCUuI8/7r/OBSy/Dz4U+J7kLoPjHQdQ2/8ALncyG1uB7fNk&#10;E/gK+OvB37XOu6pcrofxD+GVpJDu8szwqyuDnHWvR7LXfgDqCJcwy61o8z/MJILnz4t3XBVuhrp9&#10;nWhK09fx/I83l5tYf5HpHxQ/Zg8AyO+oJ4ekh7LIsO5enUPGT/KvK4f2UvBOqa4v2TxFqFvcLJj/&#10;AEO4O4fg2D+dd54Ls5/ENw0vgP4vafN5X3ob5pLf5ef7pAJ4/WuzuPE83hxoF1vw/e6tMn+tl0me&#10;C5U/QEq360pYiNP3YJ38v+CCw9TeVref/AKOg/8ABPrxq3hCTx1oX7UrWcySiNdN1ZSS+ORypNeT&#10;/F/9nT9oP7K2o+KhFqlwAUs7qK7VfNAPocE8V9R6H8bf2OL+C1XVfFOs+HL3AW4iv9JntiH+qF0I&#10;z7112ufDzTPGxjl+GfxT03WoZF3wRyahBI7D02khqinVqR1v96syZPpr8m2j8zR4d/aV8LTSRab4&#10;LvWVY/3jeX5gP6U3S/ix8XfB+rW761Y6xZZkBZo4WXHrx6f4V99eJPDHiT4eTtDqt5pcFwr5VbiO&#10;SHJ/3s46dqv6Jqms6rbrPrPw9s9WTbhZG8qRQD3X5Tnj37/m8RWlb36afz/zNadSpy+7N/16Hym3&#10;/BQv4z+AYEg8P6rcTQSw4juTcE7PqDyDSeB/2u7nUNUk8XeKNUuNS1xuV8wfIv8AsnPb6f419STe&#10;C/2dNX1CSXxr8Cbdd67Fkkj24z1+6wA+uK5H4hfs1fsIX9m97YaFc6RMylMw6hJGg7ZJ2kH8646a&#10;wcYtKk433aO2OMxd1ealbuQ+BP8Agqb40n8U6fF4lhsdQ02CRfMsdP8AlII456j617J4j/4LJeDt&#10;QDeHL3SYbSNAFkb7UAqL+X8q+aIP+Cf37Ps8CXXhb4kalpUkzb42e6imQnsQd6see2M1hfEL/gnR&#10;BqXmX+l/FQXc0K5Tfp0kZfsDkAr/AI1z1MHltXTmlG/kaU8wxMZOTgn80e7+PP8Agpp8HvFGnS6V&#10;F4Sa4SGPf50boFZjwOD+dfPuufHj4K/ErWkF7ZxD7XdKbq72oFtwDnaO/wDjXAaV/wAE7PjZ40iu&#10;rLwn410uQW+c29xdCN256c471m2P/BKb9tPQrpr618Lw3QdmKxx30ZDD04Y162W5bluFi/ZTdzlx&#10;WdYqo0pQVj7U+DnxP+G/xImm0D4V+INNsWsGUy2u3b5gAxxn19q7+6+Kvgfw3Z31x481a3s5o42E&#10;MbsPTqD0NfBXhL9lv9vH4F+JYfEng74JahJcL95ZrYXMbc84x0NeifGrxz+0z40+F114S8Ufsoaw&#10;upSwkW961uVWJsjleM+vfvXDjsnlWklF+63rqrnRh88oxV5LX0PYIfjh8FPEVk0F18TrW1khYlhN&#10;OvmO3bk8Y/pit74bfHvwN4nu4fDVjrsZuo13KrSKCy9j16Y61+aej/Cb46aN4lUeL/BuuWlrM+ZF&#10;W1ZmxnsvSvQPDHi/wd8PfFMeuSeBfE/2mzb/AEe6mhdQ7em1Rz+OaUuHcLRi1Tu5fI1p8Qyry960&#10;V53Pub4l6pY+O9aufDFl4xt9P8m3BvN/GB04+vPr+tVvhj+x5olxZLe6b8bbCPzNzSW7x5Ze44Oe&#10;TX56eNP2g/jF46+JN1rVx4fvtL06VlUW7QtuKL3PFbej/HTxzYiOOx0/Uo4jwZF3qzemePyp1sir&#10;xoqMGlffYVPOsLOo32drn1j+0d4MHgG5ay07x/pl1KrqZJGjIG3jO7t+VYvhXw4nizQ77UoDpMcd&#10;inmNa+dudfU9OfXivjr4n/Fr4k319NHFp99dRzR7dzRvyMfTmsL4feOfjDoV/HbRW2qQ2c0irdGN&#10;XJCZ54PWujCZBV+rxUpK61M8Tn2F9romfQ/jH4a2HxD8Z6X4Vk1jSrb7XMP9K87YqqeNrD61y3xk&#10;/ZA074eI72/iDT7plvVjb5iQcnG4d8V5P4t8Y/EOz12eHw6l/NayN8l1cWWZFx3BOSv51m3XxO+I&#10;2p6O+napbaldSow2SyK/HNfQU8HWo8qhJW6o8eePwlTm9pHXoz6++Fv7PNz4P+Gj6pH4x0+b5isk&#10;CzEttIzjB6V7B4J/bI8L+BtFsPDuoeG5vOt4FhaaGRWiCgkFxgg8+mK+EPhR4/8AiC96una9e3Fj&#10;YzOv2maRmAC9zz3x2rI+Mmv623je5sPh3b31/ptmv7nUJIGiM3AJOCTxnOPWvLjlNTEYmcaktO52&#10;yzbD0qMfZx17XP160P4n6Xd6Gl7FcKokXcpz2IyD6965XxX8UfD666NEi1RvtcieZ5flscDtzjHa&#10;vzz+FX7avxV8GeHIfD2qeDby7kkfEdzIXJVRxtxivTrH9qzV9XtoLjU/BWpW9wqZ802MuG69Tt54&#10;/CvMqZFWp1L7r1R20s4wsqe9mfWnjzxHFceGY7jT9ThVofnklJxsA65/KvmP4tftmyxWcUPhu2jZ&#10;FnZPt91MVh4JGcD5iPwArzf4pfGn4x/ETw3L4S8A+BtfaSR8XEn2VxE6+3GeteIy/Cf9oC5drKXw&#10;Vc4nP3HTG0/ifeu/DZXh4yTqtejZx1s2k42p39Uj3Dwr+0fp8fie6ufH2rvfR3SiPULZ1DQmE9DE&#10;M8Y+tU/Esfwt0nUrzxR4V0O8j0u+hY288MZAjk6gjPA5rzX4Z/s0fEu58V2938SfCl+2k2swe4it&#10;ZEWVlB5UFmAr0X43/D/9ob416zZ+GPD2hWuieF9NjWDSNLuL5Plx1d9pwXP544r2FTw9GouRpJb9&#10;jyZYypKOsbu/bU6fwB4zTUfD1nezX0LSqvzEYGQOB09q9L8N/FdIYo47G6SYN/rIk4P6V4rpn7If&#10;x30zS4obG80+ExKAVhkMz5IySVTPH5V1/g79mT472Op5hu7X/SY9s11PHsWLI+8AzDkfSvJxGHo1&#10;KzlzemjPUw+ZSp01FR2PR9f8X36p9tBjWMtnaWxuA/GvIvjX8XX8J6Q9/JqUNyzLtjVZAxiJ7kV0&#10;j/sn6vpeq7/HfxvjltWZmma11SNiME8BY8nr7U/Uf2f/ANj2zsd118QtQvLroZ7pH8oNzwQwDHHs&#10;DTw1BU6msW16E4jMpVYNKy+aPFPCHjYeNYm1rxddz2ugWQH2i8hYrIRx8q4PJNdVZ/tQ+CPDfxDt&#10;vEHw7+G1xF4Zs7URBr7MlzNNtAZ2OTgbt2AB06+gk8M+F/g3pV7cjXrXULuOObGn2tppZETjPVi7&#10;Z+mAa9K8K3fh7VdPaPS/gLfRxL92S4sIli47lmK/y716NWPtFy8uj87HlwqyUubm1Xkzx/4g/GLX&#10;fjAWsdE8K3du8khaCZVONp/z7Vmw+B/irrdh/wAId4R8O3Wnx3QVbzUPs5E0jfVei19EWXjTS/DS&#10;+TMfCuixQ8L/AGhqG7nvlINzY9hirnhz4rao2pOnhL4oef8AL5iw+F/CxjBOOiy3ZB7dqKGHjQp2&#10;jZLsrk4jEyrSvO7f3HhHgz/gmF+0p4lv/s1j4Zk+zLIN11dSCFGHdtzkV61D/wAE3tM+GGix33jD&#10;426Db3R+WSxi1ZTt453EHp+dbetfEO61sh9d8PeJL9mJEl1r/jLEMffJgg6fTNc/qXj+x8M2z3Xh&#10;/wAceFbFl5aPSdFE830Ms+5q0lUjs22c/vbqxoeGf2ePgXpWo/ZrSzvta2qDJcaXa+XEzY7PIAD3&#10;5FZ/j1vAXgSRLfwx4I0/SW+60l9qCzTue7bVyQfbFed6t+0bp2t6qtpNr+t65eKw3W91qpWE84x5&#10;cYA/pVXx7+1lqfgLRRZX+l6Rp7bRi3s7NPtG3qDuIZh9cispUZyskh+0itWzrFn1nxIZLzSv7QuY&#10;I/vSQ2a2sSj13yt+uKqySeG7DNzqPjizt5Nv7yOK3kvJlHuWxGD+NfMviz9p/wAYeIUl1LQLF41R&#10;8s15IZGNV/En7RHxK1ewjttLWFYb61Ecn+iqzK2OSmeh96644OpOO9iPbSjK57t4v+Lng3w8wvYb&#10;xr9gT5bajcgg/SKPAH0Oa881f9sHxHqK3FhbaVLJbwt/x7xqIYz2+6uAT9a83+E2kTa7q01rfySS&#10;TbiMytk1vz+Ej4Y1C8F1bxfO2F3sBmtKdGlGThLWxrKFSVNT7kt3498WfEiBrm7t/sMHQW8HA4/v&#10;HHNUNJ08x3MpuvL2j/Vqzfe967nwn4bt49NuLKSyZVki85nVdxHA4FP/AOEW01dJkv3hVpsbd23G&#10;BnFVTsotI39nblPP0vpo5zFZ25LK38I/WneINDlu7aO7vrhZAy58tR0+tdTdeGL+z0+ZdPhjdViZ&#10;iz+uegrmtAtNf8Z2zaRDZObpZNnkop3N6YxWs5wjT5m7LqRGlUlLkim2/wCtDxf4i6QLPUiYI1C7&#10;ux6V6h+zDqSyO2l3cmI2j/z/AFr6K+Df/BGP9pX4/wBvDqmt29v4dsbj5ll1NiG2+oUc/pX2P+zj&#10;/wAG9Hw78JT2t942+MmpXVwhG5NPtQi+4y2f5V8lmXiFwtQj9V9tzzTtaKb/AB2/E93B8IZ1Garz&#10;hyR/vOz+7c+NLCy0VdNt7mGNhcwyALubr7/lXYeIvhpqXi3QWuljDEKvlyBTg8fT1/lX3F+0B/wQ&#10;98O+HPAuoePvhT8SLxr3S7OS6Sx1KNSsu1c7QQBg8ccV8b/Dvxtd3fhKS1tztdUK3SSKPlI7jilS&#10;zbD5hRjWw9/det1Y9Cng5UakqdRrVaWPnW68BSt4hurS4sWVoVzJIzYz61uf8M/XetaJ/bFhAGjm&#10;iJLehHavRfGuj6lF41tfE6WsctheL5Tbex98e+RW74V8jTNOuND1G23Rlm8lkk+5kdK9OpWlKScO&#10;pw0cLCKlF9D58H7MupXfhyXVbS9Vp7eQhoMfNWfYfs8TzXHkagrQyR87W7817i8V+jTjT0kil37m&#10;2xnp2znv296q6xqU2q6VHfrp+25jbbNgYOfwqpVK3LozSNKjG2h51cfAKw8Ja5p+sbGlhmbbKnZT&#10;Xtvw5vfgv4b+IGg33iW3ht47e4UtLJGArkdj7VwPimw1NRaz7jJbqQzbjwpz6fhWf8QtKubvSIJL&#10;e0eZomX5o1+7z1rycwwMcyw0qMpNcycbrR6qx7WAzD6hiFOMU7NOz20P14+DvxA8M+ItLt7jRNat&#10;XjZQIfLkDL7DivVNE1+HLW0zL5g465r8a9B1j43+C/hkviD4Ra9qUN5ZtvmEKsyKvU5BBH5V0fhf&#10;/gpj+1L4JlitvE9pbapvQZmjBjc4/QGv51r+EOd5XiHVy+pGpq9G+VtfPS/zP0+XFGT5haVe9O6T&#10;va6v8tfwP2Kk1W2toVcSKMdc15l+1B+1DoXwQ+E+seJrqSOaWKzkFtb7uZJNpwPzr4T0H9u749/E&#10;PwPrHiey0BrFtNtzIwnvCd30GPpXM/CX4h3/AO0r8E/EWs/Gvx0E1eOZhp9rIp2svsMH+dfWcP8A&#10;Bud1cZCpi4KlGDV9U2/JW/M87MsyyfB0f3E/aTabWjSXm7/geGfBLUtb+J/i/VrnW7dkm1K4muJH&#10;VeNzsWI5rR8N+FLrw18YIdJtZpF8y4MTeYuzocZ9q9J/Ym+EvxMtvi1by6Z4Zu7lVvirPDb7k8s9&#10;zxjH14r0P9rn9lv4jeBPi5deLV8F6s9vdyLdSaotiTEjHJZcqML24r9sWJwNOm6XtEraWuj8xlRx&#10;kpQqODfnZnPfFr4UeJPClqurahPP9lvlCxtHMdrcdDz0/nXA6XpVx4n0Ge2lWQNGu2RWY446CvoG&#10;58baX8UPgCvhu4gja+sMdcs3A6j3rynwtosja39i0y7ZWlbMkbRghj0IqZVoyw/tHL4eppGlKOI9&#10;nbSR88eO/DOraXqVu9vNsXztrbh0rpbPwPbw6S8tvEzySJuVhzk4/wAcV90fA7/glpd/Hm6XxB8V&#10;NQ/s7R94dLe3X99Mvfn+EfrX2N4Q/YD/AGRvAWhw6Fa/CTT7pUQL599mWRuOpLV8tmniDlWF/d0r&#10;ztu1tftfqbYfIatGq3W0v06n4jeAbvx14O8Qx6l4Ru5rK8X7sivgr7nmva7H/gpv+1x4E0f/AIRg&#10;WVrqUKthpGJV2r9MfiJ/wTJ/ZQ8Y6dMdA8G/2LeSD5brS5yjKfXGcV+fH7eP7CHjr9nO1l8V2V2d&#10;R0RX/d6hGnzIewcf5FedTznh7imooYilrLTXr6NHtYWOPwNFuhU219Pk7noH7Dv7c3xC+MPxGTQv&#10;ijpUemWckZMMj3Jyzc+v0r788K+J9Obb9nvofK/iYSV+Gvwu19tSsZh/a1wl0x3RyoxQ5Hpj6V6V&#10;pX7Zf7SHwotlGieJW1G0t2Aa21DLnaO27qK+K4o4AdHHRqZQopP7Mm1r5PX8T6rL86p5lhLY9vmX&#10;2kk9PNaH7SDxjptvIsqXMbAcM27pXQXnjvwne6UtnaXsErSLiZRIGP0xX42wf8FY/jZLGumy/CuS&#10;53LnzLWcFTx15/zzXA6r/wAFC/2hL7xBeX/gzwxcaFeTqRcXEkhJcY6YBro4Vyni7AYqccVhUoNL&#10;VTTsc+OpcPexVSGJvJPRKL1/Cxc/4KvWHgzT/wBsPVdM8OCO1E0UdxJHCoX5zwc+h4z/APrrzHR/&#10;HXkx2f8AYiNJdWKh1ZecMDn865L4p6J8UPFl/cfEzxBPPqV/qEu++vLiTcT61f8AgZ4U1nXby4ub&#10;dWjkXgYbGfX8PbNft9GjD+zYwnZ2VmfnNStUjmcpw927uj9R/wDgnn+1V4h+OXhCLRb3wZeLqViq&#10;x3Fy0Z8pgOAQT39q+pr6C4SXy5LoK2OV9K+KP+CePxz0LwB4G/4VtrsUOn3xvmMLSNtN0GI6MepF&#10;fWEninRrtBe6bquZGH7yGRua/kHxCx2LynMK+FwsOW0rpPT3X/K/tX9T9mwlOtjsJSrX5rpXl3fW&#10;9tjqLPWtU0m4V7eRWx/e71sW3xF1RWBmV12jhlNeZ3Hja0syFuZ8N6Gm2nxMspNRitYnaQM2CsQ3&#10;N+Ar47K+Ms2lOFGc3BX36L18jatkcq0eaVO/me0aT8R4dUi+zzukm77ySc5+tfJf/BS7/gndpfxt&#10;8ITfF34KaXBY+ItPVp7qzihAW/UDO30D+jfhXvcHgfxB4i1m31fSZBpNqvMq3TZkkH0B4/GupvpN&#10;ZTSZNEmvt0Ug2M+3qP8ACv2HhriLN8vxEpYmXMo/DNfa+/XyZ8njstwM7U6cl73xLt+l10P58/EG&#10;t67pazWOqzNay2spQ20hJYMDgrj1zXsX7PHxav8AQfGfhfWLi/e3RrqMXUiyH7m7GOuK+nf2uf8A&#10;gj1qet3OtfEv4NeMY7y+u7mW8k0W8XaGZiWKxuOnPTPFfn3YQaz4U8Y3HhDxJZXWn3+mXDJcWNxk&#10;MkinB6n8RX7lHG5TxZlU6CerjaUWv60v2ufI06OMyHMo1vst6Nbb9fO3c/oJ+EUug67ocFxatJJH&#10;9nVwyxkg5HY+tdFqKR2s+22iwp/56DFfm7+xl/wVNtfgt4Ws/Bnxb8xbVVCQ6r1VV6YbuBX1xpf7&#10;cvwf+IVmmu6R4jt54GX5JYbhMNn8a/JcxweU5PSVGcXFp2vZtP57fI+xp4PGZhinUpe8nra+q+R+&#10;eGveL9B8TeHPs2kaLe+TYxPNFt3b4ZWXDMWztWPcR8o5q78MvCnhq68Eab4k1fRLq426hI17rEMz&#10;RRWEaFQgfKkMWbHTOAema43wl4pv3ubrQ7uymksb7zEWws5MBpMhgvJ6ZUZ74NX/AAp4wh/sK8tt&#10;TkhawEzAaSkrrHAXU7ZQoOZnHQZ6AZ7g162LwtRUeSF9117n7u+blsjR8eap4un8ZWvg9LgWdi6s&#10;dOa8maSOPcwdpF643ED5eOD90ZNdpp/hXWvF+qx/EnxteSWscNvEybzhRMFXdLGpJCZ2j3+hPHO/&#10;DXwpb6To8Pijx9I3kwgnT7WQ5ZcsW454yTk4qj8UPi7qfiMGygbyrSNcRwx9K68PgaceVyS0X39/&#10;vOjD4WtWmlH7xnxF+Jtsu/RPCkHlW/IaQfef3J6815feSzXU7STOzbjn5s1PPM1xNna20nrViK0h&#10;MBYJmQmvbpRjSWx9Rh8PGjFJGaInYZA6H8OKfFpT3CfdbjvVy2sgTt28H0FacOnrHDubdjdjaorS&#10;VTl2O26ijJg0h41BwT6E96vWlg4fayf72K04rMiLOz5v73YVo6ZpCSHLf99N3rF1OYwqVox1M2DS&#10;i7bth+YZFW00tYx5k6Y5zXUNoS6ZBFcXK/65cx+9M/saWYeaYx7cVNpHBPFqXU5ltMuGTKRHHpj/&#10;AOvVWHw9qd3dLaWdvJJI7fIqryf1rsotI1C6m8mK12rn71dJ4T0zUvDGsQ+ILFIftUL5j8yMMM49&#10;DxVxp3e5w1sc6cXbfoeZJoOpaVftY6lZSRzR/fSRTUseiPey7YogFb/Z/SvUvEHhbxL4mnuvFl0g&#10;kZpczzFQPmPbiqMXg3ayxzRhW71hVoyjLRip5jGUVzbnnGoeHZInWIc+9X9I8Kq4YzL+ddrdeGYZ&#10;JlRYj8o6mr8/h2zzHHYwyY8v52bA5x0ABrF058urKeOjscna6fHHp7W8duOOr1Iml2Yt0KW3mSdW&#10;zxiuu0/w7ZW00bX1szRbvmCrVmXQra5uZH06zkSP+BWXn68VPsn0M3ikmcLeaLIYS0kfy9/esy40&#10;QJJjZ15AxXqGqeEL2yso5Z7Xcs3I3DqMVi3Ggln3eSFxx9KzdOS3Oqli4yV0cWumiSTiP7vG2kew&#10;WAYlro7vSF+0lIQ3PTmq03h9mLFs7sdam7R2RqRfU5toWZ/3e32qld2TNMA8e0Z+Zj0+tdVqOj2l&#10;vBELFmeRl/e4X7vt71mXmlyzDIDbV6YrWMjopyTVyh4g0CDQ7qO0juI5maMO+1923PTpVHyIGYqu&#10;P8avTaaEOMN61CY0gX7v7zOCRxxW0ZG0Yy5bXMW5hjEmCh65qlesN2I04rV1JAgJP8VZMpKNvJ4H&#10;vXbTdzZR6lG5849YgfXFVUdlG2WHrV6Q+Zz1+X16VQuzuJkj/wD112Q7Ba5Zs3t0+Rl68113hrTd&#10;PvrNg7jcvHNcC803mZH/AI72rY0HW/sZCSStkUqtLmicOLoylF2Oi1XRLy2iaW0/vYBWoTe2b6BN&#10;HqnzMvtXUaJdQalpWxyGYr+dcJ46sntXIhOAzkZz1pcvLJLoeCqXt5ckt0ec/ETRI9O1AXUJGyT5&#10;vlrlLm5Uwjcx7Ba7zxFbS6pprWzRM0keAuK2PhB+w7+0J8bZI7jwr4HuFtJJAFu7j5ExnqM8n8BX&#10;oYWpHlUXq/xJxmPw+V0r4iajFdWzyFkBdpcdQP4ulIljd3cgW3gY8Y2jv+Vfo38Hf+CFHirXYreb&#10;x94hmg3YMlvZRfzLA/yr7C+CP/BHL4JfDxIZZfCdvcSRgbpr1BI7H15r3sPluZYqXuU2l56H5fnX&#10;jBwnlV4xqe0l2jr/AMA/DCT4deMZ7Q3lv4cvmhxnekDY/PFc9qGl6lYO0N3YyQsvUOuMV/TTZ/sO&#10;/Cy001bJPDlmq7cbVt1Ax+VeRfGj/gkd8C/iLbzTT+BdPjlZTiaK3Ct/47XoSyPNKMOayl5ao+Tw&#10;nj3kdatyVaUorufkR/wTN/Z+HxG+KB8e69Y7tP0kjyhIvDyV+pej4S3SONdqqMbaw/CP7CVr+yz4&#10;bfR/CNn/AKM0zSPxkjn178Vt6aCm2Nuxr+D/ABpxOc4jiypHHU3BR0gnty910dz7mpn2X8QYWNfC&#10;T5omzbK0g5/Kr0CEDkVVt8fwGrlvIQea/EalzxKju7Fq1+U4zVyCMMeTVOFRitK1i3YAWuCozza0&#10;rEkMTscAVchg3HGM/wDAasaXpkt22Nu1fX1rotH8OJkYiz/vCvdyThPNc8knCNo92eLisdTpXuYM&#10;OnSsflhb8RU8um3ce0C3Zs/7Nd/pfg9ZArCCt/T/AAKqne1sv4rX61lngPjcdFc1RrzsfO4niCjT&#10;kefWHhA3Mau8JzjkVd/4QfHKRV6VZ+EFiXLRdatDw2kfSL6V+q4bwNyn6uo1aabtvY8GpxC+bRnj&#10;954TuYT8gYe3WqE+nXdsP3kX6V7PeeE4WGfKH4Cuf1fwiqbv3P6f/Wr4TiXwDpw5qmEbj+X3HZhe&#10;II1HaR5dLCT8w/EVXdNo4NdZrvhjYjSQIVauZuIWSQxsMH6V/Ouf8N5nw3ivY4paPZ9GfTYbFQrR&#10;vEqZZeTT0YEciiVQvFNXjgGvB3R3LUbcMFXJqo53MRVi5IxtJqs3AznmtqexrTI5wYzuxUDz4brU&#10;s7M333qu2zPzmuiJ1w1G3TgpkGqbN81Xv3bDYaq3EQVuBW9PsdFN20GJz8wNOdxtwT/3zTGbyxio&#10;WkYtk1ry3Zty3JDgnBAp0SZO0j8qjiyzfMatQRgtjNFneyJqe6h1rYS3D7UX7tWJ9CKrymfrXR+F&#10;dFW52hY/Tr3rf1Lwa8Nv5qxV+78LeGcsVlixU1dvyPCr5tGlW5WzyK80t2LIRtx3FZd5btB8rHpX&#10;eavpBTcHj5rntQ0jerDy/m968TOOC/qsWqaaaPfweOjUtc5GdHV8np1xXjP7b3wu034l/BnUHubF&#10;ZLi1t3eFtuSGA/8ArV7dqFvJDKyMOlYvibS7bW/D91pN5CrRzQsrL68V8vkmZYjJ8zhWi2nGSvbT&#10;Zn0uFqctSM0fiq9i0E32W7b93DdbWKKNwGACQO/SltHjkO2ZF8mLmNW4YrnoD6+tdv8AtKfDyf4Z&#10;fGLVtBkgZIJLh3h46jPb0rj7S4geJYWhX5W3Z9/TNf3/AJbioZngKWIpu6mk19x6lTESjux1vaK2&#10;6SQbVZmKrj5Tx/OgQgIS4bbxtOSMGtR7b7dbL+52LFDuPzDp7dO5qreIBZrJx8zEbRnt3+tej7Pu&#10;cFTFPcqraELJJHG20IW+uO/50sFrI4cW8RYNHtJb+6SKcYzLD5qHcsbYKs/Sp7KW0SLEu5mZgF28&#10;bQD+tZqi5OzZw1MQCaVFNCirEcqSW49ew9qo6kkVlG2T1U/K3atSfUJoo2XC+XE26SPPReB1rmfE&#10;OrwM7KibV6K3UsOcH9K7KNGNN2PGxNVvUy9VvEDMqkbf4Wqt4at5dV8RRWiwtL/HNt/hUf0rO1LU&#10;DIjCJ1HHzFjXun7GP7O3iP4qapLJa2Ukm5Y2WSP5mwH6Y7ZzXtYenppufKZhWjCLlJ6HtH7Nn7On&#10;irx/oiyaB4dW++z3CbftQMcMa/KfMyeemep5Ffa37O/7P2h6F4rvtAsvCFxDJd6Us114m0nUJhDD&#10;JIp4j+zAAYIJ2nOSBk81658A/wBkrRfCnw5GgXFplZrVBcR3PzNkrhiccA4P4Cu08EeB9W8MQQ+H&#10;PA3i6TwXY6dKFji1K5yuorkdN6nbwpGQe4r0JYD2NaDl1+/zPyPNs4+tSlGD2/q5xNl4O+GehS6L&#10;KNfvPF18kjQxatHeNcSwyKf9XPbycMoLYwCDjgVj/GPRIbBDb33w+bSfOjMaNDZ4jjmM6MMMvPlN&#10;hJNhwVKuO+B6rHJ4P8PeINetvBnhe5fVFmN54g0/UmWe3uEwD50Uo/1RBPQY68jisbxvqOt67Y32&#10;jXdo1v5KRz29tdTB2lt5UK8EH5gG2ndnIxis404uMtk79Ff738jyqdaXNFv8/wBD+cL4nRyQ/EDV&#10;QlusKrqEgZUYbSQxzz3ycn8azLeCKb/WykgdeKufEhUsfiNrumHznWPVriPNwMHiRh0PIxg1m20t&#10;wF8wvx2xwPxruj8KZs9zag8KCeZZ4JVMfU881Dqfg5mtZC8Y9Quzn61f0O9VHjLRggfwgcdK7G0g&#10;bVLeONIFKD+Hv1/Ct4xjIhniet+FrzT41doAd3TNc7qejiU7zGo7Yr6Xl8C6PqMf2RdPO3byWUtj&#10;NYV1+z7qOrApo9kJFb+JE6U/ZyWxjLl6nzbd6HL5m4HBX/Z5NNTXfFHhx9+n3reWOdrHNe8337NH&#10;i21byX09mY/3kwarJ+yh4jvPlazx378/pVXl9pGfs5bxdjznw5+0Zq+m7YNWtjgfxBc5r0/wX+0Z&#10;4S1VNlzqqKzcMkmMfrWFrP7LV9GkmdO3NHwzKprzXxf8Cda0pmuraCQKvXCnIrCWGwtV2eh0QxWO&#10;o+Z9YeHPiNoeoOpgvLbkddo549uK7jSfFWmPEps0TherOcMPX3r857bxD4w8L3LRW+p3EXln7pY1&#10;1nhj9pz4keHyq/a/OVRj5s81yVcnlLWLudVHPoR0mmj9FPD3iu2j/wBVJLGx/jikU9P5V0mmeNzA&#10;Y5mMzL1ZSwO79Rznn8a+AfDv7bOpwnZq9k2O7Lziu88Nftr+G28uCXUAn95ZFK15tXKMSuh69HPM&#10;JL7R9q2fxBEEk1uut3ETSR4WYLwV4ODz9K1tE+IGo2kkNxDrUazLyJoZCXTJyD9729K+UNG/ay8L&#10;6iqiPUoX6fK03H4cda3Lb48eF9TAcTruV85Eikg+2K8+WX1l0PShmWHktJH194Z+LD3U5uLm8t/t&#10;Ebddvy575BIP49DXSaT8WtTEyWV8schj3GOSOQASjA2gYHTpxXxzZfG2y2RzcyNuLBtoyeOn51s6&#10;X8d4V2qLqVZI23R7UOE/H/61c8sFLsbxxlKXU+t7b4oXVrbMbOAxvKMRsr5JbkkDgenArbsPjDqV&#10;sqzi5ulmuFUSST3CyIV3Z27W5U/THXpXyJF8cWa8+0LrQk3DlVkKEH1yc5JzWpZ/H2GOIWqapIdz&#10;AM5mVgRjodw9zWLwXkbLFJ9T7AH7QuvacguVuVmt7mMBVjt1BlI6odpOevcDGB3rf8H/ALTNyIvs&#10;UV3cWsUkaiWa6xszvO5sDHIXjjJP518WQfHKSeMR2usRsQ+9ULZbb/dPQEfyzSw/F+KGZZ31VR5L&#10;ZWOSQBlJ74+tZSwcjRVqUlZn6CaL+2t4ngaRNXs7iaGRlX7VZsEjEYXnKgDAxgjp1OevHovhn9rn&#10;w9daDaXlxPdWTvDseRtPdkljG0hiVXbu69v8a/M20+OMeGH2l2wiiPy5htGBgDG4eme2a17L9om5&#10;hvFvdPJbeoEr/aApK7emMkYOcVlKjiIrR/mO2Dn0P1N034/6Rqix3WkxzXCfZmLyOxQSDgB8Eevz&#10;HpjnNaH/AAkl/wCLXYwT+YYY1jmVsiNdz5BUAcnuT6V+Z/hH9ru5sbdtOv4EVI+YI5JAyx/7ONvz&#10;DGRg8HNet+Df2z7O5s2tdM1CSGSZ40ktbdiPKUnjLfxjOT0HXGa5atPEVFZvTyLhGhT1glfzPu3w&#10;74cttNvGudVuVZ4W3bpOA3H8POBxzzXolnqG23X7NLhZcMqP254P1wOlfFfg79vjw1e2j6X4jgNx&#10;Jaw+XHJDGY1l2v8AKfmXg7cncCSeOldx4I/bP+HNxaXF1e6u0dlHIGTdmTYm8YIBwVG3jJPJK8fN&#10;WuH5MH7sepyYnD1sZrLdfcfVtpqkjxIs3yyEjzNrZGBjp9fWrtndLdwyNLjarZXa3Y+ntXlnhf42&#10;eEr/AFAabbaz95VlTzHDZDJuHAOVHfmu/wBB1zS5V822uY5PMysYU53be4xXtYesqztc+exWFlR1&#10;cWWtU0PSdWUeZAvmOw+ZVxVGK21/ws3madB9otV6q3OAOvvWtBab4XllRRuHVV5P5UiXMtvhvM3D&#10;aVG7v7GlPCx5lJe6+6/UyhiZ8vI/eXZlvStfsNRi3QOy9m7FT6VqWskUjqd5J45H8jXG6tol7GW1&#10;TRT++Cg+V68da0tA8SRMggupFWeNtvp+fvW2HxUo1OSsrefRmGIwsZU+ek7911R0WGafCYx02+vv&#10;T2sI3TOPqPSmCVZlSaMjPAqxbbizK5G7H6V60YxlK1jypSlFXI4YlgTa25lzzT5LW3uItybc9s+l&#10;ThVLbj1xiop/3D7guFByxFaOnGMfIhSlJ6GU9hNZy/6OzAN6HpVjT9Tktwlvdng8bmq8jQzkMDzn&#10;oahutLhlk8zPf8qxjGVJ3pvTsbSqRqK1RfMfPaxzsHU84+aqc1vGyMoQAk9cdcetL9qutLcB0Z4e&#10;mV7VaLx3I8+PDbhhq6o1I1PU55RlTs3sc5ek2W5fLaTncfpTVMN3Fttidu37rHnNbd3YxMm9Y8fL&#10;isOexuIJvtEIA3D8M+9Y1OaG+qNqcoyjpoyk+nwruV9zbjjdu5X6V5l+05+yZ8Ff2vPhzL8M/jX4&#10;UhvIOZLXUo1C3VpIB8skcnUH2PB7ivWoryPzMXJVZOjMOFNU7+2xIGT5t7YJHUf/AFqxlGO61Oqn&#10;UqKVr2Pwt/b1/wCCOn7QP7K1zJ44+GyzeLvBiybl1OxhP2i0XGf38YJwAP4h8vfivlGca2b1ry91&#10;HzWaILHGv8OPUHvX9O95ayxW+yO1E9rKpWa3bBBB6jB7Yr4a/bv/AOCK/wALPj69x8Uv2e/svhfx&#10;NtMl1pIQCzvW9AAP3Te449qj2lotf1/wT0qOIjKS53bz6fPsfmz8PvF72/hnTZfI8tY+JGeQ9v1r&#10;16y8c/Yo43025Zg0ILZ5rynX/hR8QfgNBqXwq+LHhC903U7W4bat1AQGAPBVu6nAIxVjwxdvLosG&#10;oXEzbY+NqrjjFfmec4GnVvZbSf4n6dluKlyxu73Vz2X4a+LLTVr/AFBNRjDboSdzCn6FDZatq62k&#10;rMkav8yjkE5HFeb6JqzoWktpmt2l3Bm9vQ/571peEPiC+mTNO9ysiq33V+b/APVXiU8DUjJuPY9S&#10;VeHKrnstv8OvDYdbhyjruOI5MD16Uml/s2eBvEF19s/s+OFbnIYGMHdkcfr/ADrirD45aX4j1q3t&#10;VgPl7hnaRgEV6j4R8Um+f7XZXQVoZ0KW4OS35cVlKWKw1uZtMxap1trM+U/EH7Nmh6R401LRvKhV&#10;rfUWVFGASpPSuN8f/sva1bXcmo6fZXS2+7KqrFQfy4r2r45pr3h74taxqN/ZbT9oSeO3/vKR1yOt&#10;dD4I+Kll4g0H7HrFp+72kIJOa+3WMxUcPCvF30Vz5uOEwtScqTVndngnxD+C/jCb4S22oeGri80u&#10;8toCt8sOVNwMAA7h7c4z3rw3w9F8VvCoa8GqSSeWe8xEnX/PrX6ra7qHw18Qfs4zkWtn9oW38tSq&#10;jdu6DntXxj4m+EXhyXWFsbC8Xc0heQ90b0yfXP8AKujKM6+sOUaq1ucOZZRqpUzwG++Pfj/SwskS&#10;6ncd3ikbcFPc/NkH8qoQfttX2n6gsV/pYhmRuJvJ2Nuz6xFa9xvvgX4NSz86+1WREkkP3VyXb+eO&#10;fzrxTXv2dFl1qfVIrNGhjuPmlk9M8V9NS+q1k+dHzdbCV4NcjPUfBP7aPiHxQsdtqOrzXdsEwsLz&#10;Bgq+nzqT+Ga9Q0j9rzSrq3t9O1e2VIolx81oqkj03Kc1882X7Nd2ulTT2CSQzRMNsiMVqKX4H+K7&#10;i1UX19eSSL8sa5OK8XFVsFKpyt25T0KOX4qNPbc+mtU/aa8Ktbx3Om+LZrdx0hXUpFB7f8tcqK2P&#10;B/xXi8aXitq/xEU6eI8tFqFhbXWG9P3eGI9+tfn54++GvxB8OeJ47eLVbsRtJnazEgfUGuqt9V8e&#10;eFtLi0/VrIXEc+0LKq7XHQ/iK6lh8PGjGUZX5jz3Ct7Rpxeh+h2ga54Y16aSC+k8J3FjDjazQ3Vk&#10;x/MbRTfEvjX4Z+EreWax8NTGONc/aNH8SRTAfRTzXw/qPxV8XeG9I8jwzZ3cUcaAyGYBcnHXjNcW&#10;n7Y3xP07zLeZLhvNbAkMvGB7UYejKpJqFn8x1Yxpq81+B9mah44n1OT+2tFbXltZZDtkjt1ZlGe/&#10;IzXZeHvj14ssrGK2tPiBPbpGPvX/AIelAGO2VNfAemftM3Xif59Y1GGGaPcqrPAq8/7wFamj/tKX&#10;fhSBZ7rxPLHJMcxrZ3xx19FPFelSw8qcdYnm1J06kj7+0n9ozxE12oX48aPJJuJcGGSP8MMuP511&#10;0Xxz+I9/aqmkeO/DsyMvEklxvZs+3ykV+fei/tsLayFtV1uN9xG43cZkx+JzXWW37ZGma9axrpia&#10;HdYbOPsEAP05jNFSUlpGP4BGhG1z7cX4xfFm3aNn/wCEZvJB97fcxj9PNGP5irP/AAun4izj9/8A&#10;CbRbxCxMckdxC5Jx2yx5r4c1H9pHSZEEd74Q0eOR1+ds+WCOOcIF5/xqHSP2oPCuk6rGz+FLVUj5&#10;b7Pqk6qOOwEoojTctbESUdkfbul/GLxnd6jJBqn7MKsi5Pn21rC5HvwvP51q3nxd0qHTrVfEH7MX&#10;nKpyvneH43KYPXPlmvjfw9+1j4OktGu7PStShnmk27YdXkYYz1w0jflXTWX7U3h6GRrgX3iCMlQp&#10;Vr6Ns+uNynFYVJSiaUqMZHv/AIj/AGkvCOoS+Xdfsy2six5VZJtBRVVfr5XH0rEsfiF8Mdbu5Hf4&#10;XaHprbCVa4s4Ez7YMY6+xNfP97+0v4T+2NfXHiDxS6o3+rj1GEKfwMWD+VT6b+1T4aMchXXvELMm&#10;DHD51sfp/wAsSKcefR2FUpR1SZ7nN4w+GayKul+BPCAikJ8z7VDDkN3wAuCD9RVLw78RdIbWmsp/&#10;hJ8OZbfnar28PmSDnA5XHX614Re/tN+F01z7VJdeKAeP9ZfW2D+H2ccfhU+oftUeDbT/AE2K31iZ&#10;jyXm1WJMfgttiupc1loYezW9zf8A2oNW1jxbrOn2+k/s4LZw2w2u2m6OixPz98Mow3512Hhvw+ul&#10;6Vp81p4P0WyljhG9dVsoNwbHJIcc8ZrgdF/bE8ER6fJp8mjMznlf+JorM/P8RaH/ANBouf2z/AsM&#10;TRXH7OukXS8L50mtXIY+/wArAfyqYxi3a1vvCSlGN73PbtK8R6A1vDPd23g9biOTG630kN+OEjP9&#10;Kv8AjX9qTx3oWhnQPDuleG5rdUO1E0Jo92OnzOo9ua+Udb/aj+HJ1A3Z+Een2u5syQzeILjyx6f8&#10;tAf1rmdc/ax+GjySb/hx4VhQrgbGkmbPruklY1tHC007vX5MzlV7fme1n9of4tXeqzSXHh/S7cS/&#10;61Y9aW3B9+ZSAPbFc3qPjr4tTXiXM8HhdB5hPljWLZ3ZT2JGcmvMdG/ab0bU3VfDPw40RUViVkis&#10;InP5urDP5dak1f8Abk8UeCbaSGHxB/ZfmKN0cKw8Y9PkO0j/AGcUPD0eZWgvuL9tLl3Z6fc/EO4V&#10;BL43ntbM/wALLsEA6f8APOMn8xSaj8UtLt7SO00LX7V4eJF/e3MuRjBI/cK3bsRXzH8SP2/5fGyf&#10;Zb7U5JZYx80rbn8z3wTtH5Csnwd+0LceLHe1tPGK6eFX5vNkSPA9eBWkqFRQu42IVSHNZs+yrnw1&#10;8TfFGkW2oaimoR2dwu6BkskgEi57NPMrY+o/CsuT4f8AhmKNtQ8ReJG3Qt+9trzxhDC4A/2ERs/g&#10;TXyF8TP2s9fazXQ9Q8XTa59g4tVbEip9GYV5tdftT+NpNz6dbRw54+Y8n8gK2p4WpUjexm66hLc+&#10;4vG/i74X+FrUW/h2y8M3zSfxS6hf3L9O+Ng/+vXJyfFjTkkjnOp6bZqq/Pb6b4X3yL9HuXAr5n8N&#10;ftGajfWHneK9Mmu+CQsUw2/jkZrkPGvxb1rxDcSLocD6fEeBHHJubHru/wAKKeHqSm00OVRKzR9d&#10;6t8cPDCO0914h12YKcq0msQ2agehWCNsfn/jWNefEvw/4ns5LSXw1FKp+5cQ3lxPJ167mkA9O1fI&#10;UMetXaxyXV5PJ5i/xSFqtaPrXjOxWTT7fXb2O352xpcMFqvqvNpzC9tUjsfTl7+1P4a+EVt/Y0Oj&#10;2bN1kRrVGeTP97jOfxrhdb/bD8QyW8ms+ELOS33HEh43BfQZyV/DFeNW+gXl/G2oy7m3PhmkbJJr&#10;r/C/gN7vwrfTEKDCp/GonQw1GzerNKca1a68rnaRftZ2GqW6RqdYvb6RMzJeOFQP7cnI/KvP/G3j&#10;PxrrerR3xuWtY55doggJCj/GsnwJ4RmlkXUhH8q3O1j6816h4y8GW66FY3+xFKXCjcuRmlU9jQrW&#10;iiqFGdWk3LocFrGh63pUyub+4he5h+8rHLfjUXhvwxfanqrW+pvK0ir/AMtJM7vxNe+fE34XQL4L&#10;0nWI7fayqpkYjovr+VcrZ/C64tdRuNdt3b/RY43I5KspHr+NGHxSq4fm2N6+E5MRZIzvDHw+Mvhu&#10;6STTWaSNuSuMFaZpXhS1torFrO4j3RXBXy5FyScdq+kPh18LtMuPCM1+yACW3LNlvvcda86HhjS2&#10;ubO0eNo5RfHypIxwTuA5P0z/AJ68WDxntp1E+jPRxGB9jTh5o5r4K+FDr3iPUrovFAYLjbJ0BAx7&#10;12nij4RNqbvPaP5zLcKyqzgYXqT+PFWfhj4R+1fETWLZ7eSNE6DAALep9s13fj3wbqGki0WG6mlW&#10;62xeVar8zFjjGf0qJYqNPGWk7K36GlLBzqYNWV9Tm9B0q1/4SW+0vT9sgWzXdEi52c8/0qqPg18T&#10;PEGuyafoPhS7vrO5TdC1rakhcduB6191fsSf8E59J8NaX/wsjx3atcX2pQo8en3CcRLwfm9SfTtX&#10;1t4K+C2keHoVW20i2toox8qwQhVA/AV+T594rRwOYvC5Zh3W1tzXtFW8+p95l/A9OphY1MdV5H/K&#10;tX9+x+O8H7Pfxv0e2mFx8LNZ8lvkV30+XaMn7x+Xp7V9c/8ABP39hjwt4EtI/HHjrRo5tcuv3iRz&#10;QjFsvpgj738q/Rfw94Z8L6lH9gksmkLDb+7jHJrzz4+ab4T+GPg/VPGFlZizuNNj8xjKQucdB+Ne&#10;DxFxFxFxFk6j7tOnf3uVu7VtvL9T3+HcnyfL8ytFSlPaPNay8zd8KeDlWONooR8qj5VWu80TSZLM&#10;+Y0WwDFed/sr/GDw38TdGt7uSZUkKgypu+7Xrnj7xHpWj6Z5Nq8e51+X5hxXzuD4dwVLK3jqc7Jf&#10;mv8AgmudVccsw+qzi7nzT/wVz/aM8Xfs/wD7LE2oeBYVa88QXC6bJIp+aOOQHewHrsBA+tflT8MN&#10;btD4okSHY0GoW/mrCq8qe4PpjP6V9f8A/BTb4o6j8e/F2m/C/wAEB7638Kz/AGjUWiOVMzLjZnpl&#10;VJ/FsV4N+z5+zzqkvxLea8VIbeaOQQpI/O7PQE+9frXDNTDvJHUas5a/d/Vz5LMMDWoY6Ee2/wA/&#10;6scv4o8O3EPhu/0mSMxSLMJbR1ONvPUjr/kVY8L6TD5Ucstxbu0lviRGb5tw7f419zeKv2X/ANlv&#10;xl+zxLJq32nTfGUWkttumvQIzIEyMqODz/8Arr5P8AR+DdFlt9P1zTJLpLHVWhkKMFVo923cWPT6&#10;Y719RJt4SnUXXXc8anrjKkLHmem6fdT310k8/lrcDETRx7un8q1PAXhTQ5dVbR/FMy2VvJIP9J8p&#10;n2A8BvlGT+Ve7eCPhB4Y+IfiTUPC+naZ9nuotQUWqQ7WJRgMADv19e1cf8W/h94n+D3iGLw74j8K&#10;y26oxjaNlCzBM8Owz3GD+Nb8z5G0T7saiTJvDvgL4V+KNHfwxZ39reW9qXZr63jKyv8AUMMg4/Wu&#10;N8N+C/CUdtc6nHYyLbxzPC0cmNwwcDivRvhn4R8J6T4mm04T+Zb3lshN1hlVZD2wf7oP4816prP7&#10;B3gaWwnEn7RfhFr28lS4sPD9vrEf2wowHJTdnrntj34rio08RVqSjTTavfv6nVWrYejTi6jSeq/y&#10;PGv2WILG81TVNFvtRNjBdb4QJIVMbDnn5s+351xnxI+DejWl5qeh2Vla3TWu5o5lYEjJ457dfWvS&#10;PiV4U8JfCDx5Z+G/CmsSXcQsRNNdJZvGPOzyPMJKycDPy8AY9a4j4j+L9G8O+OLe4tNUwt9b5kim&#10;j3FjnOcd6qUZxzCUOtro1hUUsBGb2vZlb4J/CvTNWN1oev3yw/a7PKq03yu2Dhfw4r2j/gmZ+xRY&#10;fFjXtZ1nxbp3/Eg0++e2itpOsz5yfwFeGw+JNKXXS2g321YW3NG0Xzc/wjnjmvrb/gl/+1x4R8Pe&#10;L9Y+DOvMtrN9qN7a3D/Ks2/7y59QR+NfPcSyxdPAzjSbV2nJrdR627eZ6uXyjKzVnJJqPm/+GvY+&#10;8fAXwS8A/DfSY9O8KeGLOzjRcbYLdVz6dK2rzStJubY2d9FbyJJlWhmjGP161bT4qeAbjS0lN8uS&#10;uS2entXC+Nfin4Zhcm0nMh5wFr84znM8nyPDe1VaMu65tf8AhycNQzXHVrTjK/oeH/tO/sU/DTxd&#10;p+oeIvAulw6LqDRsZPsce2Oc9fmUe/evgb4G2EEP7SGl/Dq7aCSVdWeGWGTopVvu5PX+vFfe/wAa&#10;v21/BPww06TS7g/b9WvlMWnaDZ4kurpz0CoOfx6Cvi/4B/8ABPL9vjxR+0q/7RsHwxsdBtLvXjqK&#10;x6zeCPEbNkqFGW+76jrXZw5xVRzDJsTCcnGnOD5eZNNyeiUerXoepjsC8LWw9WrpKM1d3Xw+fmn8&#10;z9P/AIWaBaWWlRrIuWRcYzxxXU3cVlKuye2j4rH0TwR4p0fQ0e4vY4bryxuiT5gW78/Ws+68WXmn&#10;AR+ILaSFum5uhr4ajzZZhoUqsHFNbv8AXz9SayeOxUqlKalr/Vjcn0qMWrzacdrLzjPBFeT/ABb0&#10;H4aftE6bJ8IPEW1rbzkOqQPIFL7WB2g+/Q16x4d1SDWIWSwlV2bgDdX5u/t/ftTeLf2N/wBpqHUY&#10;bdbrT9TYefabsNkfxKfWvsMRQx8Mvoyy6mpSm7NXteyvaL6N2PQyehh5zrfWpcrgrp776arqj7g+&#10;Hv7G/wCyp8PbCPTtC+B/h+NY48eebBJGP1Zsk1x/xv8A2BP2ZvjFYXWkweA7HS75kbyrjT41icNj&#10;g8cH6HNfPPwO/wCCpHhH4l3UZ0PxlHbyDb5ljcyYkU9xya968P8Ax0TWLhdbtLvdM3zO6yZzmvhs&#10;y4q/s6pCOOw9WnNSu77pd79T1qXDOZQXt6NVTi1o07p+TR+YvxU/Zu8Ufsr/ABg1T4b+M3YRqxl0&#10;u+RTturdj1HYEdD6e/FZ58BSeI7uO70TUNPjjt42eeea6GCcdDn2FfqZ4i8MeEPifqn274i+GLHV&#10;ZWU+S19apIUVuwLD+VedfE3/AIJ1/Az4gaSyeFbCTw7cSNv8zTVGwn/aQ5BH0xX3HDfjZkOZVngs&#10;RSnFpfFo+Zd7brzPncdw1iKc+anUXezva/Wz/wAz8zfF0xg8J3SwwtI9ruMkZBww9vQd65H4VeNG&#10;u9IvPs3hUQNuEQlEh9ecD1NfYHx0/YH+LnwoSbU4rJde0VoyLi6sYyHQf3nTr9cZFfOFh4C0vwT4&#10;uTTbSDzob2XKxxsFYOP4eT/Ov2bI83wOZUGsPJSX9b9j5TOMDiMPUjVqK35fI29QuJLXRlvG1XbO&#10;qiSNlfmNsdNw75//AF1U1j9tb9qf4LafHHoWtx6xar/y66jAZHC/7wO78627/wAOz6Dpsmqa9pPm&#10;W8xYQxM/+qPYHHXiub8S+HbLxLoUl3BGpmMJB254wMeteXn2U5XjHGeMownFOz5knv59D28lzDF0&#10;Yyjh6jjJq6tcjvP+Cqf7Teq6c72nw902OTgNMjSED86+kf8Aglx+2L43+Ivxgm8HfGS0V9Q1QA6J&#10;LZwkxoQMsp684718V+AdMk8O2jPrcMiq0kgjVmwJH9ORX6Df8Eo/gtp83ifUfH91oH2W4sbSOOyH&#10;3gpkHznOOuP0r4njLhfhHLuHalTCYWKk2knHdO6ta7fzPeyziDP8ZiHSxVduNndOyW3kkfejXd9c&#10;Xq6Zpp/1f+skQk5PpV258L63JbbjdOTjLc11/gTwfbWtiJp7PO5fvbat6hpMFjKz5+UnODX5LLh7&#10;NKlFV6s3G/RaW7X7nn1M2pxrezprb8TgNKttyyR3kZG3lmPp61+Nv/BT/VfDQ/bV17xt4dtbebTr&#10;OGGC7a2QqHlCckkdTzz7Cv22uTpEF1vyq7uGLdxX5G/8FBf2QPifB8cvHCfC74aa9rei6hIL2Kax&#10;055YjJKoZ1DAdQxP51+t8AVcLgVD6xUimk1du33nLnEq2MwUlTg909P8j5f0nU/+E40GZZI1fzY2&#10;aIL91Vxx+VcbL9r0SGOxS/vINobKw3DoDz6A113wY+G/xE8Hah/wjvjXw5qWnyiTb5N1aSRbVPb5&#10;h2rsviR8DEttShnGlibzYz92Y8Y9fzr9Jtg6mIlyNSi9Vs0ePGpilhYSknGS013O2025t5vBVvrc&#10;EVvb38Op/Z2ZG+eWPZ/d7k8nI/Gtjw1e6DaXL3sOkrBDn++S7gf3uw5HYVx0aabPe+RptuP3jh4W&#10;GSyL35PettbeWKMWvzbgv3cV8L7GO7+4/rjA4Xnjzy67Gv4r8ZX3iG4WJWKwx8LEvYAVzF+XkbAB&#10;I7Zq8YZrMmSTlmX7vocU1rWPYpcDcRnFdVO0Xc+go01TjZIzUsmWLfk8fnViC3Z227GqwsMkv7tl&#10;PXgir1tptwSAqtu6cLWjlZanR7sSvb6bl/mDfT1rYsdCurhFRYeCflrc8OeA72+2SScqeG4r07Qv&#10;hbLHZxzPbYyuY+KdOnUrOyR5GOzahho2bPMbDwVctEvyf71bWnfD67kAJjz2+XpXq1l4BJjjR7Pc&#10;xwNuOa7bw18MJLeESz6ef9lcV6dHLKs9kfI47imjRi9Tw+08AzPL519A0m3he+Pat7RvAsEkyq9o&#10;xX+LK+9e7aX8JluFe5ms9o6fMtaGkfC1W3SfYPlX2616VLJaz3R8xiOMqFmkzyuw+EemXVv9qUKm&#10;5ejHrWXefC5kuGSEN8v3Vr3qx+DOsalOs0MbQwK2dvc10K/CKDT0WdbXzJP9pa9COScyslY+fqca&#10;U6ctZ3PmiH4fahYutwY2+TlVblfypl54Fv5pFkjTezHLbV6fpivpOL4c2kV8Y7y1+U9fatqw+FHh&#10;yeHfFCvPU4qZZBOWwv8AXilT1Z8gaz4I1Ozj+0R6bI4U/Myr0+tdHb/CnVU0mO5uLNo45EDHIr6U&#10;uPhPYvL9kW13xq2/b/CT6n6Vo3fw4tNX0RtL8/ZIy7VYtjFYR4cqatv0Kq8fUuWKjprq/I+XtC8E&#10;WesNJa2YEnlNhiMcGpT4Gj0q5bz4flFfRHhP4C6N4O05rO2jVpJGLSOmfy55rM8T/COwvY5IpUTD&#10;I27eDj9CKn+wKkKfM1qVDjbD1MQ4qT5T59vdK0rUz5FrPkx5GOu2ud1Pw/bxFlkHHTdjHevW4vDv&#10;gHQmm0Wwu0NxuzMejH/61YniDwda6jYslor7m5QoPfp7fWvMrZdKKu0fU4POot2TaXn+Z5Tf+Hlh&#10;ZZYwxGPl68VG+jwxW3mGP8etegf8K+vTZeUz5eNcntk1lXnh++itWWeDC7sjPevOlhOTdH0FHNI1&#10;NIu55xfWcUe5Et85OTWO8axq0YbCtyd1d3faQrysDHXNa/pSQIzsMHb90HpXJOjy6nvYXFc1kcZe&#10;+TblmSTc+7+7n8axrwyM3mbcVq6tCEdvmrCu7pwNoP41nTifQU7tGffSrK7N2+vSs+6mREYY+bdg&#10;CrcwYqSCTiqE0IU5ZPb5hXoU4o6dbEMs+xRHt5aqcwUjdj8atXAOchOBx161e8LeA/EXjDUo7DRN&#10;OlmkkbC7EJzXUnGOrFUqUaMHObsl5mDNEhRSjH5u+a0I9PitLuENlvMXK7R0PpX1X8Gv+CYnxF8d&#10;iC51q3azt2wZHZfnPsB2r6/+Gf8AwSa+Hllp1u+vaWJ5I1A8y45P+c16GHyvM8ZG9Km7d3oflnEf&#10;i1whkcnTqVuaS6R1PzT+F/gXx74onMXh7w3dTxs2Nyqdo/Gvevh5/wAEyvij8SY01TWV8mGRsrHs&#10;J/Gv0i8B/sg/C/4Z2SRWOgo3l8j5RgV3tg1jpFoLXTtNjjRRywAFepS4VxFTXFS5fQ/DOIPHytUm&#10;1lVK3mz5D+Dn/BJX4b+GbeC88Qaes0isrTSXAzvPtX1H4P8AhJ8OvhppsNppXh6NvKwqnYAFx6V0&#10;J1BZBtAZ2xnj+EVWvLgOQHuhuH3Y6+my/Kcvy1OVKN33e5+J59xlxDxFO+NrNrtd2Oj0jW9HSNYo&#10;Y40b+6qjiugWeCW3E6KPwryjU9RmgTfbxCNVPzvure8H+ObKeE2st0Gk/hXd1r6XD4iNSXKz5OVO&#10;/vHdrPGYdwbco/SkF3BNFtCr/wACrH/tZnt8wr96mWty65LSDaeldZny9SLxx4Z0zW9Ma2lijbd7&#10;dK+Z/i78L5/ClydTsbb9yzfvNvQe9fUWo39nDajZ1PbPWuR8e6Xb+INIkgNsh+XkV+TeK3h3geOM&#10;hqR5Uq8U3CVtU109Hsz7rgnirE5DmEYyb9lJ2a/U+YLCQZ21ftDls0niLRZdA1mS1aMqu47PpTLI&#10;sx3E1/mTmmBxGW4uphq6tODcWvNH9MKtTxFNVYPSSujWtIwzVt6XZmcjatZVmuWXFdb4Z05yqgr9&#10;6nw/lMs5zSNG14rVnh5hW9lFs2dF0vaq4X9K7bwv4aM+1njrP8M6M0jrmOvRfD+lpDEp24r+2OA+&#10;DaVKlFyjZKx+ZZ1mjpppMfpfh+K3QARrWrBpyKOV/SpYIsDgYNWooeMGv3jB5bRowSij4HEYypNu&#10;7K62UX/PKhrEDolX1jAGMUki47V6UsLTS2OKNed9zMuLXb0FZGqWUbKcjrW/ekD7tYuqS4QkgcV4&#10;OZYej7N3R6mDqTlJHEeItORAxGBXm3iCJUvyqY5Ga9J8TXaruVjXmfieUG93Ka/i3x2oYaODTgrP&#10;mR+mZDzPczJiA3zNUTzoD8tR3M/OKiR8Dmv5ejDQ+wjT91Nks4ON5NUprgDmp5rnEe0iqErk9a3p&#10;x7nRSj3H+eGOSarzFs4JpAzA/MKRpQScV0RjZnVGPYFkIbBpty69zRvBf8ar3r5G0GtIxvI0jH3g&#10;kkU8A1GxJHJqF5AvG6gSq3ArblsdShZE0crK3StGxYGZc/3qyY2YEE/rWlpjqbpSW+XP8RrfDQUs&#10;XTv3X5mOIj7rsei+A9ouEDCvT4dNgvrEKYVb5a8k8L3kayKYj/FXsnhG4jkt1Dhc7a/0B8MZYfFZ&#10;WqPl+h+T8TupRmqiPPPG3g2OAM8SfpXA6lphhZi0VfQnivRIL20YpEvFeP8AjTSHtC2Ern424Yp0&#10;VKrCJ6XDecSxVNQk9TyTxLap5u/HtxXOzHJZW9wK63xVbhFaRjg7uM1x14Tu6c1/GvEGG+r5vOKV&#10;up+vZbLnoo+Af+CpXw1kstdsfGlnCoErGKTHsOtfINvcqJFzEfLHDNuH3un86/S7/goJ4GXxj8GN&#10;SlSDdJaoZUb0xj/69fl9DL5c3lOd3ksdwDH6V/Xngzmksw4UVKT1pO3y6HfjJcrV+x1Iv4TGG84t&#10;8oC8Yx/jSvdzSWy2IjVY3bcZGGMd85rnoNWCEuVLLnq3Qc96bLqjh/L88+XyPl6EdMV+syj2R5kq&#10;mhtG8CFfM+YN94D371TGoup8xG2lGJZm788Vnz3qq8RQMqDnf1qhPrjglGGOfmX1pU6MnK6OGtWU&#10;dzT1DVnW3aVm+Rm+Ynuetc3q2oT3m0tz268Ypuo6mzlsoMbcfe4Ws2OC/wBVlNvYRNJJ5bPtB6Kq&#10;lifyB/KvSo0Osjw8TiDY8CeFdT8eeMLHwrosObi8uEjUr8xBJx05r9wf+CfH7JifA/4eQ654i0nz&#10;7qa3EkkaW4Uhc8EnHA44HWvk/wD4I5/8E/fEDpbftGeONDWIzxSNosV38pUKMGQKRnJLDBxxgY5r&#10;9aPDHhKGy0aWytNM8uYaeuxVuC/lfIfnbPVs9O3SvfwdPli5pan5TxZnkZS+rU36k2l6/qE72dho&#10;emNbwPYSyKFs937yMcpux2PHOM1574+8Wahqmow6frOp3WqC6jnkk0Wd3hjSSJMbo2KHBDHgcZz3&#10;xz6jpwd9N062WbzWOlzIyMpVhlRtzgDPcnvxXiPxHuPEekaBajwLZ3tje6bYz5vEnF5G6quV8zzV&#10;3NkgNwM9s15Gf4rFU6cXzbnxGFUKk3oVdH+P/izxhNa2ms6PHZTSWLXOi3C2qm4t8Afu5JI/3cwd&#10;WGVOB8vTOKry32oyw2Wo6Bew6tZrNNeWIhiMbxxlWW4gXd02yFPkJ44xXAxeEdJTSJJ/D3iizuV1&#10;TR55rqPSUeCJ7qVSzDk5h+d8jjGeOKzfgprmtX/jGHwbnUre3h8Px3FpeXbARXFysbRyK7A/6wHB&#10;OevynJzmvLy/NK1TEezrNu+3T8D1fY01DmjpY/E39oq006L43+K49NJKrr94JMRbBvM752qCcDtn&#10;OTjPHSuJFnPbxomd3zeter/tUxWWq/tF+Nr6xKrHP4mu5GjjXPl5kYlegHB46dq4BbWITBJE2t7H&#10;P44FfTRbSJ5SDTLlrd8kEL712fhzVZhtEO4Z9RzXLnS1eRkZuMfeUf1q9o7zWVwsZQNz82F3Ecfp&#10;W1OpaViZRuj2DwtcRukYu7mQtuwzLH3/AEr0Lwbp8EExS3EEm5hn5h83GOPfNeO+Eb1vLhE9ozMs&#10;md7S/Mv0WvWfBGrW8k0azrdMqsB/Cd30WvSpyOWaseu+AYvDN9eR2Wv6Tb8Yyk8ZG85/vc13N18A&#10;vC2rldW0K3jaMRnz4fLMQj/Hj86888JrHLKbyCKT5f4bjDhh7bRx6V7D4O8Q6ppkSiOM3UJh/exy&#10;W4YqD/stgkV0csWZann+u/s76TqnnXuj6fHkLtnt54y5XGe4HT0rh/Fn7IVpqGmR3cOgsNz42yW6&#10;jP09K+uPAvh/StYEg03xDJbtO26Mx2xDIT2Zew/TFdsPgRcyyW8GopBNvA8x4AVX8yME/U0vYxlr&#10;YXtnF7n5PfEv/gn5YeJriZY9B+zvjiXhck+nHNfI/wC0D+yd43+D2qMiaRdTQckusLHj16dK/oiH&#10;7L2hX9/5f2RFhX/Xf3j788YrB8U/sGeEPGNpdQjT4irEbTdWi4x/d5/pSjRnHWJnUlRrb79z+Z97&#10;KWPmWEgq2GXbjFR/d42/jX64ftW/8ETJfFer3/i/4YSxaXcw7mms2tyYZW9QR93PpX5t/Hn9mT4k&#10;fADVWsPH2ltbs05WFlU7HXGQQ3Q/ShS7nFUoyhqtUeaJLcQMCkjD6Grlv4g16yf/AEXVp0+khquy&#10;OGxj/wAdpTFhiCaqSj1RnHnWzNyD4mePLMj7P4kuOnd607H49/E2yOE15mA/vrzXINEC+GHSmhBu&#10;Jx+VZOjQlvFG0a9eO0mejWf7T3xRtWDtfRtt/wBk8/rW1ZftjfESGLbc2lvIP9qvJGVhHuB+lEcT&#10;yBcHmspYPDS3ijpjjcZHVTZ7XZ/tqeKbUqX8PxyMR82JP/rVtad+3XrTbkuPCUZPUncP8K+dyrh8&#10;4/8Ar1LZ7gWOzt0rGWX4Nr4TWOa47+c+iX/b0kCqsvgNOP4kmH+FTW/7ewRmnHgFQDyV84f4V84t&#10;HvZgBS28bOrnb7Y9Kz/s3BW+EuObY/8An/I+kY/2+LqQM0fgPjIO37WByP8AgNQxft9655jNB4Oa&#10;PnczJqBU59jt4r57sowdzOMcc02CQCRosdVqf7Mwf8hr/a2P098+lYf+CjHxa02x87S7JV38bbq6&#10;aYY/Eela+lf8FU/j5pLtetp+kzC4YK67HyABj+96Gvl4yLJaLGxGVpUBe03BOFaoeW4K2sEWs1zC&#10;/wDEZ92+Cv8AgtT8VfDN/HczeCVbZt/499SZc4+qntjpgV9O/Bv/AIOcLnw1cxxeNPg1fXEOVEzW&#10;V7GG2d8DA5/+ua/IC2nZ3E5HHT6Ve02RTcMz8jy+MVySynAxd4wszqWb46paM2n6pH9Q/wCxd/wW&#10;i/ZB/a5SPTPB3xNtdO1yZd03hnXEFpdqSQAke5tsx7YjJPcivrrS9fstUgj8zavmLnlvvdK/jH8P&#10;6ndWhkngkkjaOYMrK2GX3Br7q/Yb/wCC7f7XH7K1hb+H/HGrn4heFo5o0/s3xBdO11bQpxtt7nlk&#10;4wMMHXgcVz1sDKnrF38jSNajX3XKz+lqINDK3kxfLtx34qlqWiQ3Kvd2h8u655bvXyR+wn/wWL/Z&#10;h/bP0q3sPDHjG30fxFsU3PhfxNdJa3iAkj9y2dtwP9wk46qK+t9M8QWOspvtZ9zqPmVcEYzx04rh&#10;qUKc48sl/XkVfEUJ8y+/uSaN4iu7SGPT9UjxcbiPu9f/ANddFpWrW9yC653dCp6g1jG2g1WDyJ4k&#10;+ZMbh1H0rPsZ7zRNTW01GRl3P+7mI4btSjOthXG7vHuTKnRxV3FWe9juUud4A2c9M1FcTM0hjkUb&#10;f51X0+8jubfYsq71Ocr2qZ1Zwf3i8V31HzxTTPMjFRlZkUrNby5Q5xztqzazNNH5wK7cc89Pao47&#10;eJ5OnanR26w5SAjJPTtWdKNSMr9C5yi1bqWPJjuImQqPcVm3VhdWknn2px6r6VpOWhi3Adaatwku&#10;2B2+cjINdElGWj3MYylDVbFS3vYrpNmQrj7wI70klsX+bav5dadfaMZD5seFZeVbNV4NTuLY+TqM&#10;eOeMURrOLtU+8p01KN6Zm63oSgebEnzM33fSqdqRCzWGpj7y/um7D8a6WRor1PkNULvTUkCwyr3y&#10;rY6USoxlLmgyo1pcvLIyZtNSRdilgRyp7Gq91plxEfOEyqxXoOjVqTRz2Yw0XmRdPp71BcJ9rgw/&#10;X+HBxiplSjaxUalRddDzz43fs5fB79pPw0/hX4q+E7W5kVT9nufLCzwORgMj4z+HSvzj/a4/4Jqf&#10;ET9n24uPEHgmwuNb8N53x3FvH+8tl7+YoHPPcV+qV9Z5j3yfw8LIvaoxdLdqdP1iFJomUqS0eQRj&#10;oR0rx8dlmHx0bSXLLo1+p7uW5xjMuleD5odYv9D8ENNNxFd22kh/lluCrKV6ex4q7ZeENKtZNQsp&#10;78LMzMVSNeuD24r9K/2v/wDglV4K+J88nxF+CUcWjawsnmyaaoxb3TAdh/AT61+d3xh+HnxD+Fnx&#10;Th8MePfDdxpt1HNteGSE7Jlz/C5GDx6V8jjMuxeDqtPa2/c+7wOaYPMKalB632e6Od+GGiSWviaT&#10;7W6sqyHarLtJr1aTUdW0Fmls7u3gthGrFeCx/CsfRvDWiweIf7RljVGuFDK3JwT6e/X9K6bxNaxR&#10;WjXNnpsMq/ZXSRplJCD1xnqK+Zx2Jhiq8Xbsj2sJRlRptHnvi3xLL4u1LUta1rVPMuoVVP3iDaVx&#10;xj8a5nwfqkmnXyaN9neJZI/+WmOc1qaneacvhnVLi309l4Vd23q31/WuJ8EeI7zUPEN1cF1aFpFi&#10;gWbP7vbjJP419Zln7zD1KaWkdDw8Y/Z4inJPV/5nv3gPU313wZP4ImYblm2pvbkjIrmPiJ4AsrKe&#10;S5ikbdGjLmNRgNjnt6VQ8B+Kb7w/8UFiYBY2ZZGYSAbs17feeAW+IN1Bp2nRRwyXzY88MeM49K+W&#10;zKpLJ8Z7du0Grv8AU9rDxjjqPIt9j5v8NLoWqLNpt5arcfZ7Mzq7SbTGRxnbjk+nSuY1LSpLKwlX&#10;zl8ma4DqrKBzniv0u+CX/BP/AOBXg+BdV1fw4uralNCBNc6g5cY67QvQDNdp40/ZX+B19prWVz8L&#10;9FaPH3VslX9QM1xVvE/C0aLqwoTlHvovwOH+x6Uqns5TSfoz8/8AwL4J0/UtChg1CxDSP88jxL1P&#10;r+Vbw+G3hi1tVllsflY/K3HPTjFexfGX4Cab4St31PwBa/ZYrfLSWancCPbPIrxLxJ40eDRJpYYm&#10;kkhb+KTkf5NeJk3FGF4nlKthJPfVPdeR9FiMteDw8W1pbc8m+JvgLR7rx5dRDTzII9hVGUfPntx0&#10;HvUev/BLwzql1Z2CWxjWSRMB1Gfw7d6m13x9BpnxhtWh0RpptTsVW4kWbCr68d/rwetdheagt1dW&#10;MunWbeazfvd2flH1/rX6XicTWjhqNtPdPksPQozr1E+5L8Y/2UfC1noaTaZfrGzWqbskYIIFfNnj&#10;z9liK10Xfpdms1wZMKIen9K+xPifr8N/o0NpIz/aBCq7i3y8fpXnurvA+iNcLqtvG9vH+8jjkO/P&#10;c88Y6V4mV5ljI1Ypy6np4zLcLUpu66Hxvqf7LOo2Wk3tnNpg+0opOSv3jjOBisGH9mDVNE8M2WpC&#10;0WaS5+ZlV+V9eOtfV3xEuLPV/DP9t2FlNDcNiFJGYNvbOMgcD15/SsfxFYPpWhwJBp8yywW22aRm&#10;+Ut7cdK/TaeNrSpRd9z4Orl+HjWkktkfNdx+zjclzayWkjNJHvRSvIFct4j+CWueGbzdZGaJ4o9+&#10;VyP619p6XoMT+JtJs7q3XzJoUMqt1bK9Oh9qh+Kfwy0+/wBQ+zTNH5flkFVUB1x79a8z+2JYfHOE&#10;3od39i06+F54rU+G9F8E+MvEMrtrd9cmONiCZJD61hap4L1u31y9s4Lt5IoSWdh/d9a+8fFfws8E&#10;eD30i6stHjVNSVI/36gjcOSTjp9f5Vx+h/BPwjf+OfFs97DDbW8lsywRyZKtkgZBPJwT/npX0MMw&#10;g6amloz5uplco1ORvVP9D5F0vwX440uOHWNLubiETSfuXWQ4P9K67UNR+Klzpv2e51R9u3G+OPax&#10;9819peJf2U/C3g7wjoVxNa/vGh/eR7R1xww46HGf8mqGifs9aHr+mXJs9PWRsgIqxEMPfnpXj4/P&#10;KdLVrS56mFyCctL6n5/eKdI8YRW812dTuWVB+8fzm/xrF0i68eS3UJ0nVb/cMfcmb1r64+In7PVt&#10;FFd6BFBsM85QO2flXrk+1HwT/ZOvL601jWrnTJpLKxjAtZBHzKwz93I6cV7GHzfDSw6lpqeXiMjx&#10;EcTyq+m586ap8UfijbTw6TfzRNNtA8xofn+pPfrVbxBF481KwGoXmu3bsSN22YgD8AeK9/8AEvwR&#10;0ybxPYyWlirTSTCNhIPU4/z9at/En9nODw5p9xPLaTAW0Ieba23jqT06VcsdSjKKirNmccsqcsm+&#10;h8w6ZpniOW6A+2XO7Zn/AFhrSv8A4i/F7QLJdMh1h2jTlfMj3Mv49a+hfC/7PEd3qdtd2CSSwzWy&#10;MvzZyxGcAe3+fWub8d/BG8h1y40yW18vaQwJ/i7HFRDMaMsX7NpbFTyir9V50eD6rca/4gtd+oaj&#10;NcXEvzSMZDx+FUz4Y1ZLVi8bOuMbua9/1T9n3R/Cqt4qu5/tC7IoYbONCGkdvT6c1dPwTgNvIkdr&#10;9nbaSqyg8/T1rtrYyNO1jjo5dUk3zHzlpr+LdNH2XSdRuoVP/LNJCB+WcVfs9KvtYMh1OaR5EX7z&#10;k5r2fRPgLqs7Xlw8DYjQlcxkqMVpeGfg4l9ZRWZ0xpLh42Zyykd6yqY6KpOSNKeWy9okz5tu/D5h&#10;vZFVcnbkVF4a0+XPn7Gw0hDe1fQFh+zze3/ie+hmt1SOOzZz5jbeR25rR8EfA+70/wAKQ3Or+Gla&#10;O8uClnNHyy/7RH4fWto45fV+Yx+oS9skeCJpMUZklljbbINq/LnJrK/4RCfEipktGcsMdK+v9F+B&#10;/wAM9J1axs/iNZXzWF5uWOaxGJFk7DkHPNYXgX9ncXreIprOGS8jSUrb/KOU3dfw+lVRxilT5kwq&#10;YCcanK1c8W8JeCZbnRx5dtuGzPSsaPwbf3V1dTWsLYgbBXHB5r6y8A/AdLezm0W5EZmt1yzKw5V8&#10;kD/OKl+Hn7ON3eaZfW+n6W3nSXzqzeVwAG9/UGuJY6Mak1c9D+zZTpwsjwDwr8NNQVbUtCr+Yvdf&#10;arGt/CHU9M0K4vI7M72mO0KvK5//AF19daR8CTbsNM/sbbKsQ8t2QDa2OKz7z4Oa5ql5dadayCRY&#10;4dw8u3++w+vXtXFTx1617nXLLf3Ox80eGvhVqcfhTzZbIOkaBpARgn/69em/DH4BXVxoF9fXC7o5&#10;NN82MKwwTg8Yr17QfAC+LvB9peeSVZWMc5Me1flOMHHTpXrnwW+GE2sWscGmaIryQ27f8ex+XjHH&#10;v+PeuXMcc6dNPzR14HLVKp8j4d8BfCAXPl6XDG3nQ3zGSEqNw5757fma9c8dfBc3Hh61sI7NlkCr&#10;J5jQnacEHt34/Wuy8NeBtOtPivrrz6PuvGvAF3NnyjgcY7V7B8QNF0zRBoN3JAscnl7LhFXgnbz+&#10;PP8AntnjMwlHGU49GmbYLLYfVZ33TPG/EfgOfUvhhHcy2B8nyRH5i/wnb1xXH6F8Pl1jw7dHSLpc&#10;ND5U1xKwA4Ppn+dfXnhb4B+P/iL4AceFPh3qEysWK74TGsmScAFsZGK4Cw/Yo/aN+HlzfTWnwu1C&#10;KCeCafckIkCSZ6YBPJzXm5fxHldPmw868FJO1nJf5nbjMnxU5RqRg2ra6Hm3wvsI5vC66RBqrSeX&#10;HtkjxjJHHGev4Vz/AI9+G6eHZ9N1O2voFi+3K7PFGSy85II7nivWvCfhq78Mtb2uv6Y0d1uKzb4c&#10;MHweMHGK5P4jaFrMcpur22/0G33O7RhXfAPXsK7sHiKf1ySg9JbMwxeGn9Ti2tV+Bx+nS2nh3xjq&#10;GpRaysk00efs/lnkEcAk/wBK6nw98UPCOl/ETw7P4zsmazsr1HuGZQVjA6kr3xj8K57wlpOoeIS+&#10;t2ehTf2bJGxW4kt1Mjbe5HJAAHrxXO654J8Rx3FzqOj6a10scZcTSOAij+XA7VeaYenXvTm7c0XG&#10;681Y0ympOnapFfC07emp+yXwS+MPwv17w7aatpuuW15YtGu2S0mVgRge/Fdh4s+N3gOOza30a0VP&#10;lx5jOpJr8bP2cfCvjjR9Qa0g8Wajpt5cWrXKta6gYY0TOclSdrf4mut03Tf2jvHPiKTQX+OeuWsa&#10;QtIsk23DqDjgqM1+KYngziLL1LCYTEUlB3tKUHz29dr+h+mYfHZPmDWKrxne+yatf70foJ43/bc8&#10;G/BLSptf8Q6vb28Nsxcs8oH9a/OH9sz/AILGW/x+8Ut4U8OeHb6PRY7zMl9Hcf8AH2R/sccZ561p&#10;+If+CfPxA8c6dc+JfFHjvVNaUW5l/wBJdpYygz8wIJAxg8Y4rmB/wSYGmTW2sz+L1uoJrdJVit43&#10;DJIzfd5HO0cnHtzX0nCPA2FyvDS/tGvKu5a9VFPul3PPzTiOdDFxnllNQa3bs27fkv6udH+zZ/wU&#10;w8OfC2draLV5kDgD7O9u+S3bjFdL+05/wVP+Nni/wXJ/wrTw5eQxSXSWdxqTxsv2Tf8AxbCMn61z&#10;J/Yj8D6C0mpLqEl5exqPt9zcW21YWzhVTHOeMeucVo/Hr4X6/oXwrmn0nVpGDWuUtZl8o3Oz+Jd3&#10;UD3OcCvcp8FZHLEJtOUE78jfut+nX5nJmHG2bV8PLmUYza+JR1+97Hp37NHhJdN0+fwXr1zeTalq&#10;GnreLeyTBllkkTfubPJ5PrSeIfFFz4Zv9AF1ZQxTQaksEjWfy7grYOck8nNeofAnwjf+MvgRoPxJ&#10;i8KyC+uvCcPl3SyfvGlixyPmPAAxk+tc1448G6Xr9lrGmzvFC0iw6is3mDdEwAZsZPHI5zxXpYeh&#10;Rw9aVO2l7JHh4nF1MRTU762TLfxHvNKtbKa8TUHjt7fbKv7zP3uoP59q8f8ACfgu3s9b1yTWCt1b&#10;zM89nHFJtwG5BPc4J6V7h4bi8GeK/AUExvvtobS2iElttdSyDrnIyQfb6V5D4q1zSfA2u6fcS6d5&#10;c19cC2jbcfMO1iCMZwOP0p4KnVdOpQe6ZGLqU+enX6Nf8Az/ABH4peORT4Vh1Kx82zVbm6huNmHH&#10;bcCMdKm8E6fpGp6bqV/481e/vplZZLVrmZpGkzjJLMSx9qsanPbeTfNcWi28dncgLEtn0B5BLZP3&#10;snmq+mXEHh/UI9Ak8n7RcMpVvMDu6ckIuehHPOK64Sqcip338+xz1IU1Uc0tnvboyr8SbK/0+4+2&#10;eFNMj8uWNXt4vNOAuABnHU4rndS8T3r6pbyvfrJPLa+TJ/z0C56b8/kK9K8VfY/FXhCN9N0CRZtN&#10;nMeoyyXG6RuBgYxwK5LVfBlsNGs9a0+zaC6iYMbcx/MrZ4ODknIGRV4Wt7OSjLzROJo+0jzR16nP&#10;315qVtZabNq63k26dobZJrpmW3U+i5OM4HAwKyPjP4U8WRw6drGmWE0iQwut1IsednHYnpXqHi/S&#10;hqNhfx2gWG5W3jnWSeQpiTI+XkdSfQd6tT6Pf3/gm7124t4lWzWJrw3V2q+YrjBVF43tn07VHtKv&#10;tqdRrVNot06fsZ0m90mfPPh46zYfY7l7ppJLxPLl+UkqezdRRqni7xp8OfG0Mcaqmla1iOTdHzkf&#10;7Q5H0zXqh8O6bZaFHr8E6rDDKHeRowoVM9DwecVi/FWx8M+MPhJNqY03zJrG6FxYTNKAXUfxZHTP&#10;8q3xP8aPOvdb5X8zPC+7SmovVK6+Rg+Iv2zv2ufhc0Nn4H+K+oJp+Qnk31ut0sfv84JAwPWm+Nf2&#10;ov24fG3w/m1g/HKX7PuKSNptjFbliRnG5Bn8iMU2OKXxDo1uhaDbdQjyv3yeY2AMgBuvf86Lqygs&#10;PD+teCZr+3xYtuURLhi+ecDucflXhPhHJPaOrPB03JP4uSLf5Hr085rVNFWkrra7Vj9Ev+CGf7Nf&#10;w+1b9nKy/aN8fadHqPjTWrqZbzWtUmNxMqrIVCozZKcdcYPPPpX6CR2NiPOhtW+WH7sm3AP0r8If&#10;2FP28PjX+yFqQsLLXxqfhltSIutBvCAIy2P3iMCdh/Q45r9DdP8A+C3f7OmnafLF8Sri58PypjzD&#10;dWbNGeO0keQfxxXzmPy7C4GrKpUpt8z3jFvToklqrdNDhxGDx2OkpU5XSto2lbz87n1J4rMsXMdw&#10;6x7vm28Vys2pWGpyNZakF2EYBkavlrx1/wAFqP2NLy13ad8TI73HzLHZWssjH24WvnP9of8A4LTX&#10;N3Z/2f8ABfwFcRtNkQatqxChT6rED83r8xA9a+Bjg81zDHOnhcLUkv70XCNtL6ytZeiPoMJg6eFw&#10;6nXml5ppv8D2j9vT9ujw3+w/8Q7HwrF4iuJr3UrNrqHS7GMSuqBsZJ3Dbk9M9cGvzF/aJ+Mn7R3/&#10;AAUK+MsN94c+GurX7BvLs7O1h85lXP3mwOP5VsfB34O/FD9vv9qNr3xN4ivNSumbz/EGvXx3i3t8&#10;8IAPlX0VBgfrX6yfAn4AfD39nvwZb+EPhr4UWzt4ox5155eZZ27u7Hk5/IV2Z9xJlnhry4fC0pYj&#10;Ftc3JzNwp3vr5dl1a7HqUY47PMLarJQpbXSSlO3d9rn5cH/glr+2LomjQ6pafDC7t5CqtO8Fwnmx&#10;jv8AKrbs11fws+CH7VHgK0n128+KGvaVptleJBcCbUMlHPRNjnOc8dO4FfqcNelhuPs9oPPdlP8A&#10;qcsVP4VyPxR+FXgn4qacsfjr4XNd3McheG+hhCTQnHDKRzn618tk/i5iM0xDw2dYOPI9OZRvy9t7&#10;noRyWWHalh5OL0+1ZP1V0cj+z38bYPiZ4Ns4ZLtZNWsFFvfwhgXWVRjJA7N1/Gvf/B1n4hnsBLda&#10;NcKjchmjNeVfsGfAf4f/AAo1LVrhtHnjvptQlaS51KMiVoQ5Ea89toz7k19dHU9CmtVtrZvm2/dV&#10;Dj864Mu4BwMs0qZpha1qV3yqyu11T8r7GWf51Uwso4d0fesm35+R53aWen3sn2HU4AquNreYvB9q&#10;/O3/AIKafALw58LPjXpGr+BtCW8k1yQvZ2NmvzC6DDhR/tZFfpxrUFlMGguYlx2yor5J/a++CF34&#10;c+KXh79o+G4kvtN0HzEutOn+ZbXzOPtC+68fQV+i5bn39j0p1qVO84J3t10dk15u2p5WGw9POpLD&#10;ydua2nz3v0djl/gz+wR4X1/Q7LX/AI4RfbLho1lXR7U+WsTkcrIwPzH2BxXuOk/Bn4Z+DtOXS/Df&#10;w60i0hRcLGlihJ+pIyTTfhF46l1TS47+60e+mt5FDRyQw/K4PcE12GpeJ7JrBmtfB1wkhP32Yk1+&#10;FcSZtxVxJF18VmCgtWqa5lbytFP0Vz2ngnleI9jShona6a/F3ucU3wW+GvjAtZaz8N9Dnt42+ZZN&#10;LiPP0xWp4Y+Enw/+Dwn1n4ceHfsa3Dq11b27HYWHQ47fhXL6x8a4/CV7N9peOFGP7yOXK/KPfivB&#10;f2sv+CqvhD4MeGbu38Iqs+pTKUjt7M+ZHA2PvOx7+3Wvd4DliMVh44WPtKtWT2s2k+ju9El1udmY&#10;YbE4On9ZrtRp23b/AA7t+h9Wad/wUW+Ddpdx+C28U6W2pLeNazWcl4scsTKSGyrc4BGOM811Go/G&#10;XSNbCvbavC0cgzuikBr8HdW8SaR8Y408W69qxSe6meVrpjlvMZtxJ5zySadpPiu+s5Vm0/4j65Hb&#10;rE20WWrTRhGHH97p7Yr91xfCOeZlk6w8cRaa3bj9y0aPifrWS0cS5qnpLVWf+aP3ItZ7nxFqRu4L&#10;r7RCrfwtnFeh2djZyaYsaRqpK/3a/Kb/AIJjftuL8GNQufB3jHVL7UtF1G8LrqN9eNMYZTwdxJJ2&#10;njucH8a/TTw98W/CWv20M9ldoizAMvzArz6H0r8wqZH/AKt5i8LjK16j25tFLzjfS/dXuj0sR7bH&#10;0IVcPFuC7dPX/Md4h+G3hjxEGsfEPh2xvopOGjubVX/mK8k8ff8ABND4NeNtQj1LRdJvdIRVbdBp&#10;9wVjYk9cHOPwr2a+8XaUGHl6jGD1+8KiufH9vYMEu/Fgt933E8wLkV9RkNbAUKsoSruD8mctSOP9&#10;mvdv5NH4seFYHt/3so+Zh8oI/wA4rVku5YpGVF5/io0eyVWWRx9Ae3tWo+m+bGWQ/MzccV9tUqR9&#10;pqf1hT5YmUii5k2Ebmxz7fpV6LRC5/ecY+8KntNPlSQgRfd6tW1p2jLcRiR5WLFaiVTXQ2dWMUY0&#10;ejlpVjtu5weK6/wd4Jury8itBZyMzcswj4Aqbw34NudSmItYsMrf8tP/ANVfRPwf+Hdg+mtFLBlo&#10;1AZ/L6+3vXoYHC1MTUSR8znmeQwOHbuY3gr4T2kNpHPcrhTHllr0DR/Bsc9vDHaR7s8LuXpXo3gP&#10;4Tx3cKyy2uY9vyqy8EV3ul/DO00+NTFZr+XSvvsDk/JFOx+E51xlGVRpy1PPvDHwg01RHPPAzSeh&#10;Xj+VdlbfD/T4UEckKn0AXp+ldhpvhl7OX91HntyKvx6CJX+aHax4r6OjgqdOOiPzjGZ/iMRUu5nD&#10;t4GeWaN7YqsKn5xtOTUreA1RylhBtXOTtzzXoEfhkqP3y4q4PD0EUQjPynt6mupYaPY8qecVO5we&#10;maHd2jLEFIwPmBHWrkOhXb3AjEW5f4q3PEEUOl2rTPJ8yr8vcg1xPws8VeOta1/Uv7esIYbGGTFv&#10;JGS2R6Ekfe+lK0ISUWFOpWxFGdaLVluWNY8LM2oOk0Hlw7eJNvXPYVD4b8KKjyWxunZY24Vs5/Hi&#10;tq+vRcyt/bM6qiSblVZO34da5i1ur4eLp9Sm8QqtqwAjtVjJOfXgVnKMYyudVKriKlJxbtZG7Loc&#10;0csm12/WvOfilp/jCxli13R72WG3tH3zxxrnzgOqn8Pzr1a11zTbkrEWIb+f6VabRNO1S1ktr61E&#10;0MnLK3FRVoyqR9xhhcwlg6ylUjdeZx/hHWP+Ej0KHVEVvnQDLD73HWq/ivSbm806aG0LCSSJhH7m&#10;uvGk6Xo8CWNlaLDCvCpGvSqGvQpBF5w4b+HIpypXp2kVSx0XiuemrK90fHfxR+CHjq51SMeF9Fur&#10;NvOL3t9I3LnPQY7V0Wi+H5/C+kwadq9759wq/O/b6V7b4n1G3aFkdz33e1eAfFzXV3zR6ZebZBkL&#10;tUMa+SxOX08FN1HJu/Q/XspzjFZvShQlFK3U0tQCo/2uJgE25OK5fxFd2j2rN5nPvXN3XjjUtE8N&#10;o2sTbmb723nFc54p8fltMJV/vLXk4irRlHQ+0wGW1+ZWF1vUY7eZ33YXpurg/FPiFC7FDu7VDrXj&#10;CS4DR7+Dxz+lYXiOfSY7C3ntb7zJ3+aRB/CPevArS5tj9Ay/Cum1zGdquoiZ2Ur8tY90wZtrfdqx&#10;NNHKAW+Zen3SKv6tHZaybe30Kxm8zZtI25Zm9BjtWUY8p9B7SNKOpz0m4cA+9XvDPgLxD42uls9F&#10;sJJZGYbcAnPtXvH7PX7A/wAS/i9dRalrNjJZ2UjYWNozvb3r9Av2av8Agnt4Q+GdpHLLo8bS7fmm&#10;kTLGvoMryPMMyknCPLHu/wBD8t4z8XeHeFacqcZqpVXRO+p+f/wQ/wCCbfxP+I2qQza/A1nZhv3h&#10;2/M49q/Qv9m3/gnr4C+GGmwyHR4zIoUvJImWavojw38P9C8MRqlnp6gqo+YJW/FKjRlANoWv0LLO&#10;FcHgbSq+/Lz/AMj+UuMfGTibii9KE/Z0+0dL+pmeHvAnh3QLdY7WxT5QB92tU+Unyov6UxJ8MUGd&#10;vrUE9wIuQS1fUxhGMbRVj8inUqVpXm7vzLF7a2dxDsl2muV8VaFFFD5xHHZY+5rbe8a5XnjFQ3Uk&#10;Vygib5qitSjUjZgtDhILy5iPludi+9VNV1xIBsihZvRlrpvEnhuPy/tMgx16VyDDz5WtYbNvlyFa&#10;vGqUZU9DpjKMtSld3s12hkvrtljUcp0FUk8TWOlFXsF8xt3G0YxVq58MXGCbyV2j67WbgVmyTaVb&#10;vss4d0gbAx2PrXIqk4Tcmbx5ZI9M8J6zcatpSho9vy889K1Y0KQMWk+ntXnWg65q1g2532q3+sX0&#10;ru9Du7fUNNNwsu4la+gw9ZVqaZzTjyyJ47iGaPY5ZiD0qwbdbm02CLH51Xt1jCM6R/MvWtOPzTaq&#10;EG3dWso8yaJi3F3PGvjL8Nxcg6jCm1l5HHWvMWszayGJ+GXjFfUmueGTqFpsmj3E5614z8Svhxea&#10;VKdQhg92PrX8V/SA8J6kqk8+y2nd7zS6+fqfuvAfFkcRQjgcRLVbX/I5vQbdZ5VyDxzXonhey3FR&#10;t/OuE8ORlZQhG2vRNClFtBGQc1+YeFOS06X72qtWz6bO6ktUjv8AwxYIiKcV11iyKvFcToGu2/kj&#10;LjNb1lrcTD/WV/ZGS1cLRw6UWj8ozKjXqVHdHTQTLnkirkcq7c5rm08QQRrncKjTxPHy/m8fUV9N&#10;HMcPC15I8J4GvU2TOoSdTxmh271i6bq6XQ3iTNaDXQKffrtp4mNSN0ck6Eqc7Mbdsv3t1c/r14sa&#10;MM1rahchIySa43xJqQAIz618xn+Ljh8O3c9nK8PKpUOZ8T34+YCvOdfuRJdMAeldR4q1TG/BxXAX&#10;95JLIzs33mr+DfGTNo4zGRw6fW5+uZLhOWNxskyscFqTzh0ElQh9wzmkUnOGr8P5T6fkJ53+UGqc&#10;jDJJNTTMzDAqrM2B8xrSmi6cWI8gIwGqCSQIenWl3LUEs535P5V0RidUYkgl55qG7mznmnbgBuBq&#10;tdP8vWtIx942hH3iF5TnLNSxy9yahbMhzt/CkBAO3murlOvlui206nnNLa3QWTJzVOSQqvJqEXLK&#10;crRGmHseZHoHhDVQdiFvu9eeley+BNa8y3UFu1fOfhvVfJuArN1avVvAviEoyqZuCwr+qPBXihRg&#10;sPOWq0PgOKMs9pTloezzSrdWbDPBrzL4gWYzISvrXbaZqS3EC7WzXI/EgsobFf0dxN7PEZY5eR+f&#10;5FTnRx3J5niPj60ZY2eP+9zXA3xDk4+leieNSWDBvy9a871LbCS2K/g/jijTp583Hqj+gMlb9ikz&#10;z/4u6DD4p8KanoUsO77RZyIFPf5f8a/HPxjaP4b8c6lpcsZ2w3kiAMPfFftWsUWpawkMyfK24HHf&#10;Ir8ff2x9EXwn+0T4o0mMbVXUZNvoASSK/evAH2kaeIg9pW+9f8OdGaVeWy7HEefcEfZ4h8sn3lXv&#10;/hUc8twbfn/Vq3G7HNZX9plP3citkLgbaiN5KP3bDLN09q/pRUJb2PBqYnzNWbVmFm0DnqfkP481&#10;nXeob48/xH7zVVmv1lVYgMbONtV5pV+6/YY+tbUsPGJ59bEXHSzFpNu7nOcYz+Ffef8AwSG/4Jn+&#10;MP2gPEA+N/jnSja+Gbe3kWxjuox/pzMSjLycquM/NjvxXmH/AAS+/YF8bftdfFe38QX+mi18F6bN&#10;nVNSuFHzkdEjB6sfyFfvF8J/B3hf4beGbLwR4P06G10+xtfLgjVTwCckk9yTzXuZfgfbPmnsfnnF&#10;PEDwlN0KL997+RvfCr4T+Gfh5pcOlaZbW8zQ2oi8mNQqIOpCgeprurG3sbNGS0tUjklXaQy9T6c+&#10;lczpOqRMivax/u9xVpEyG/pW5aT+cVDqzbHALNGMjivoIUadOKSR+P4ipUqTcpu7Zels7NBDNNbQ&#10;tJDG6ruj+UZHIGDxmvIfi98ObXxW1xcXXiyDSLKW2ZLe8gmYtZ3RX5WLjlF69eK9Ls7sND9ljKbY&#10;7woeqkfn3zXl3xDtPC8WtSXHi8XXmSW5jvrVWCGRMgCUBfll2+h5ryM3w9CrRSnG+vexphJSjW0Z&#10;88+I/CsWi65q2j31rG14ugnT9QvbqQNCZmbOZFXjY+7h19+B0HnviLxno/w+1V/EKW8lvBYxzXLP&#10;5nDeRaFmjyR6w8HvxnrX1Fq76Z4x0C+sLrwrZs15DJp09ytlhX2jMMuQAQCfvL+XSvkP9rO2g0H4&#10;FeMLrW9Lht9QsNFZdPbyd8cbySRRdMjJKyyKM9Rz7V+fVMt+rYym6bvFvTy8j6ajX9pBp7n5KeJX&#10;Ova5danf3ktxc3V1JPJJLlmd2YsST65NVv7Lw20wsCOW4zn8BWxFZCTcrxKy52nD/Lu+lTLpTuuZ&#10;lbbgt5ZYBl+gHXivrUVYwRaXMhaUfMqt29Py/nV3RLGa4bdJE2ecrjAPNbMOmgQ7/szKNuHMn3l5&#10;7qB9KuWdtZsFjuG6keX5nC7s8jA5zTWkg3NLQdCf92skSjc3yx/e6fQc16F4cgvLAfaZoo1jVRmS&#10;QKP0Iz+GO9c34c8ry1fG7+End5Yxnv1J49K9I8JnZKkQWQsWx8ihmx1xublh/KvQoyOapHQ9E+H2&#10;h6hNZx/aY1ZZtpthMqHd3HcKfyzXr3hfwnqB062RbVoZH4+aCQA5/h3DCryPpXm3gjw/d3UG200+&#10;MxmXDb4BnP8AvE5U+/SvZfCGleI31q1fUm1ItGAsTLM0kagDjIwAQR7V6EZdzjk9NztfCOmajpWr&#10;W+yWJptoXbHMjEkDp8pBNeu6Xrt/a/Z7bULRruPeqtHDcMrRc/3ejc++a5LwVpsyW/nz3K/u48pa&#10;rblpfqEAJxx3NeieFfD2g29ql9PfR3D3GFhV7tkY5HUgqSjeoOK6oRl0OSbidPaWWna5bR3trDcQ&#10;sp/dzFg6SfQdiMcg063E9rdSWEki+WQP30aAg+5Q9PpRYeCoNJtvJgu2WSRjItm00ZYcdRzlvy5r&#10;U0mS705UN0Ent5lAkj2lXUnPJI4YfkavUwuujMXUvDehXOlfZ7hYVMxO5uNsgPbgZX2OTXyz+2L/&#10;AME7Phf+0h4Wk8M6r4ahWb/ljfTRjfC38JBByQehxivu678F6RJYI0ViqxyRK0TMeh7gisyfw7aX&#10;Tpb+TnywTs2ncgPqMD8Dms504y6BGry7H8wH7Z//AATb+Lf7Lfi69tzoF9qGkrcMtrqMdodm0cnJ&#10;GRgAgZzya+b30yRCySQsGVsMD2r+tTx78HPCHjXT73SvF2iWupWMmBNDcW4aMYORwwyD/n3r8k/+&#10;Cn3/AARZ1+T4iXnxp/Zz0aGTR9QjMut6VDiNbCTHMi+oPoABXNUpyp+hpGMZao/Jc6eR8/l8YqNd&#10;PklBZIz+Ndt4t8Aan4O1i40DVogJbaQpuTlH9Cp7g9aoQ6EE2ocbmrn9oivYu5zUtpIFQbec/NxS&#10;/wBnzL8q9c1vzaPI84hSNT6Gnf2ZPbpuKruz/EKPaFexOeWyd2bAz6/lSxWbJGz7fvL+VdJb6BOi&#10;eaY1IY7d27vVrVfD9rYoYhG0j4H4etS6iHGi2rnIx2LJIN/8X3fanWdizsUUbv8Aa/vVvPpSo65j&#10;x8vzLVj+wY1ijtrZW3AZVc1LqDVFuxzqWW1JH/ur0NV7C0dy0wHT7tdJcaMFtpowdreWSTVbSNOE&#10;9krQL93lm7GlGp7rZUqNpJGU9r+52sn8XX1qwLd0siuMbeRitaXT4kQK8e75vyNNmgjSz4Unc20j&#10;NR7TY09nbYq2Fuj265BZtp6dql06N45GGMkjArRtdPhgt+flZhu+X0pzQQzsrW8ZVUXLN6+9S5Xu&#10;aRjoZIWW2VpGJVWkweuTWx5iw6Urxj5GbiqraXJdWIGCu1yze1WIxBBbx2czL8lRLWxUFy3ubOha&#10;xeWUtvqME7Rywuu2SNirDHTBr7r/AGFv+C7X7Sv7Lk0fhv4rX934+8IRyRxLb6jfP9us4lGAIpzk&#10;kDsr7lGONvWvg3ShKLKRPKVtrDC1enhhS1ZJLcR/akXyVUZ3c+tcVSnGppJHoRq1KeqZ/UF+xD/w&#10;VA/Zh/bE0CG8+H3xFt21aRf9I8N6tIlvqFt0zmPPzgZA3KSpyDkdK+nGm0/UrXMyiSPyxtZWzj0I&#10;r+SH4J69qHhSOG+sNam02+W5Esd9aztFNDt/iV1OQcntX6O/sGf8HA3xN+F+o2vwz/aat5fFHh+O&#10;4S2XX4ci+gh4+dxjE+0L7Mc964lFQvTtdeZtLDxrWqQdpPoftZDPrGl3LJOrCHd+4nH8jXT2mrC6&#10;RVd1Ulcr6GvKfgH+0r8Iv2kPAq+NvhN48sdc0uSRohJbzbmRwOUZesbjPKnBrtka60aVZHufMt/4&#10;d3b2rkjF0U7P3X+BNaPtvdkrSX4nXJLN5SyJIqNt571YhwwWRn59qx7TUbe7iUxS43LkLVuKbaNi&#10;tz1HPWuz2i07Hm+zl8zRkUSvhX+71HrUbqrv5kXX0qNbli2FaiNZXDOhx8351UpKWyM4xtoyxHN5&#10;i4mPeob+xgvYWjkiz706X7nzL8zctRb+YjEhtw/u0KV/ceoOLj70TMhs7jRfk5aM/wDjoq5FLDco&#10;ChBb09auyiK5jKsmfasu80+e3fzrM47suOtaK9D4dUHMq3xaMLqw82XC4x6NWXfaZJCf3XQNnFbF&#10;rewTqQw2yfxBqSWwG5mkLfNWnu1FdGacqbszCVgsLQTRAxt3qM2VvGML91um4Vf1HTZAjYA+XlG9&#10;TVH7RjENwNrn7p9ahqEX7xtGUmrxIvKmtGXYhaP0PauJ+OP7OXws/aG8OPoHj3w5DcHG63vFjAmg&#10;f1Vuv4V3hhCuqO7DvUc8MvmmW2m+bptPQ1FSlTqRcZq67GlGtUo1FODs11Py6/an/YP+KHwC1KHx&#10;J4cW41bw/DMQ11DHuaJc8b1xnjjmvHvGniB4tHjEM+141PmlVwR8pGCK/Z+7trXVrdrDUrdJopBt&#10;kjdQwI+lfKn7XX/BNnwv8SNMuvFHwiWPTdabLNDt/czf7JHY18JmnC6jJVcNql0P0DJ+Ko1P3eL0&#10;b+10+fY/OnRtKs/EfgPWLdbRpD9mDx7lI3EeteSeGUv9Is7y0Fkbe8ivsJIVDZBHvwf8a+ik+EPx&#10;G+G2m6tovxC0G60u4ivGt41kj+WUqOqEdcjvXhfx10W48Mas726PG/2i3ZD5nI3JyDz1rmyvnoYu&#10;pSk7czR7GYONShGrDWwllPd3WojW5w6G32xzFmw3HX6V9AfBP4p3GhxSyPGC1rF5qzM2c45xz06+&#10;9fP3hfxPcXGtzaRNYqsmoxqY1ZgQML8zZru/hPpia1e3zm2uPJa1YMsj4z7jnr/n6nEODo4nBzhV&#10;jpb8HoaZNVlTxCcXuz7q+BP7cXw08Y2y6PNfW5vbdMT2bSBZo8YGSO6k9CMiu+8R/HXwpfab9qhE&#10;iN2Q1+WfxI+DNtY3F14osv7ShWFVZtQ06X/SLfB52YK8g57j0rzzW/jr+01a3Fl4b8AfGe8vbe6t&#10;5JI21KxR3SNeACxXOfxP41+TVuCc6zLCyw+X4mPs9mqkfeXkpLe3S6ufXOvk1CtGpi6clJ6+400/&#10;k7WPvT9qr9p3SfBPhO4mt1DXF5ILZJGYbIQ3WRvYD86+FIf2iNLGozafpd39sjMx851YfMxJzXmf&#10;jLw5+0D8Yrv7Jr/xDuryNuJolbZGpzjBAxW58IP2Q/FGj339oazM8ax7T5e44POc8V9DwdwHlnCe&#10;CftaqlVbu7X/AFOXPM5q46pGlg6bjS7u1zrIvGD3XxN0tzpIkaSFlt1bPHy+3uK9WklkvrCx1aSV&#10;t/3ZMcBcDucVkp8O7XRPiFos2jx+c0Kt+84DEhDlQCa6i5tLd7eS1WGOQxKHMIPzDcO5HX6fWvrc&#10;RXhUpU+TszwMPRnTqT5ivJcTXNhIikMkchbevzL+tcn40sp5xdaXaW4hU2++a4Eh+fjpXV2ml3mi&#10;aVJb31k37xQxzznnp/Ksaf8Asm71TVNDtVa4muLFh+8U4T5e34/yrky+nH67zdEdeKcnh7dzjZRD&#10;P4Hjvpbxpms95jVpSvzA4+p9hRHCuo6bHpd/LezbZFlluFj3bUxycZ6cevQVJpfhiyibw5oJtlkh&#10;naQzQxZDSMGJHHb15qa41bU9N8RSvYzqt19qECx7QwdC2D8pBHT8vwr7mi4+wVnu7nyOI5lWd+1j&#10;oPBVjaXuoyX9ndO6WuFhumiK7z7gjj0qPxHfyy6xqlhceX9oW186DYDuHoOP88V13wk8IahZC8v0&#10;3XFnJKyKC4XkKcZAxn8K5nxZ4YvB4ja6ureQfaljSOdoz34xwff1r5WVaFTMql9bbHv0acqeCgR3&#10;+j2Mml+GfE3jvTvtNhZ5e6V5NiZcbVYkdRnrxXN+M/CelaBp891ceKIWkuL5lVIcFVtWPynd0Pb1&#10;6Y5r0j47QW3h74Sf2ZpMUazQ6agmkuI9vJAywyfcdutcDr2j6nrPjOHwx4ehW4hfwxAZbbaAjTY3&#10;KxY9Of69q+twM3LDrm2PnMdCMaztvp/kdxq/irQJ/Auj+E7CaG6ns1zLfTOS5YHGOSMnbjt7dq6r&#10;wPotvDp7RQ+cm+PeyNGD8uMnof8ACuD+HkWteD/C+n+Hrjw3bzX17dM91qUsbSSeYGHAViQAMY96&#10;9pOnTWdnNf3jpHcR4RvLhC54PBxxz6V8fn8oxqOjA+iyqEpRU5eR4x8Q7fw1DpGoXz2EckrybYGx&#10;tYMRjk+ldh4G1PV/A/wRWW80azmjukO5lXc6oAPYheo5OKyNc0X+0pLxvEMDNFBAMIqn5w3Xp6dc&#10;+grbvdXj03w2sfgYI9rqMSwyR3XziaMEBjgnp7jB/OvSy+KdKnGS2Ry42XLKUk9e3keYah4R0e51&#10;u18TT6Fgecu11uCq55wcdxUnxH0bwF4t1KxTT9Vmgu7qykXVre4jOy32kBQCBg56jr9K6W98Hw+K&#10;UsfDoE0atMzR+YXdotvIQY7E1m6H4amv/jlY6QbPy7WxhL3F4sh3RpnkMufmKkcZHfOa9yDjKon2&#10;TPHlTaptW3aMrw74JvdS+LGr3XhaBFh0lkit1M6x42xBWG3HPPf8ai+J3wuvL54dV1i1dZFZVljU&#10;L0zk9B7165o/w6vtJ1e8uNQSKyu5Z2mY3l2FLxhfvkA985759Kg1/wALz6l4ftbXUb4vi4Jk/dsA&#10;gx8vfoevSvJx1bkxsWtL2uepg8PGphJRep89/Fvw/f3ev+EvC2m2sZt7zVAWPlDggeuRycV0t98M&#10;9R1OzvLKLTmdrVVEs82ExnoFGepGfXiuq0SK8m8V6Tql9o8141ncyrF523cuFIVlznaTj6kV7F8O&#10;vgr8WvivILjQfhJc6hbTQ7nvBJFCiyDhVLufmxz8qkc8nFeljsbDC0FKcktN27Hn4bBxrVZadT55&#10;8M/C1bHzHt9PlSN43bdIxI3EcYz3zW18O/gT4h0m9s9R8QaEYXuYSIVZg3mbmOGxnJHHpX0Z4l/Y&#10;h+Peh21xewfDuaT/AEUiGOHUoS+/HYb+T6Vw+h6J4q0ue00/xx4evbPUrP8AdXEeqRlZvLGcL8y7&#10;evdTg9PevLjmuHxWEkqVRN22urnZ9QlTrxco6d+h4D8V/hOsksljNabTd6tHbT3LRCNoUDAkj69K&#10;b4j8En/hMo/Afhrwm39n2cyIt1IoDRKBks2PUnpnnNepfG3we/iN9H0SfTpYvtHiCGKaeN2CRIki&#10;szOFOckcADrW94g8F6Z4Zezu7O6jliuNUfdfTLhnTJCk87vop5GR7V7WFxP+yxcn0PPq4X/aHZdU&#10;zhfFXwj0XWfBluPsW5rULKzSXAARhxg+mc8etc3F8P8AVNL8YWPgPTdOa3tbuNpHuJNqkL94qPQn&#10;oM19Cz/s9/GeX4VaiPCHw91S/luJf3LQg5KbuGG7BIxg1F8W/hV8RvC/gbw/4nuNG1PS7nRbrdrC&#10;rblvMj24yGxnHNefg84wMf3Sqxbu1a+p2YrL6spc/I7adDynwZ8M9OuvGZslsyJV+W4jmQAo2Ply&#10;c4ORXafCX4XwaRqGveFTexyRrN58cbxENuKgkZ9R612cWieKoL/QfFsGkyW+k3Foybo1x9omyOD8&#10;uQMdz+Y6VW8M6df+GPizrF5q13Mj30MTWcKYMZ+X5g55wAOmASanEVKsq0uWW6TKw9OMaa02bOX0&#10;3wFaadpkzWto7y+ZIWkuJG59B9Mc/SpdP0Pw/Nqw0k2KW628bCQwtk7jnPuw6+tej6TajxDbeJLv&#10;TV8u30oYuZ5CNw3jhlGcsM46CuFEF1oGpSardyrcK8LIlx9wSELyAW6e1ccatSOI5Zdzr5KcqOnR&#10;HJ+HNJt9Kkm8PaVp/nTQySurLhU8lm4yh5zXsn7HOiQWniSf7TYQoyu0awrMDhT1zjI/CvPdE0SK&#10;91G88d6RprLHYXXkNC0+9pwoBJBB9SeMV0vwy+KPh/wp8QVzpUds+oqZo088pvbIbBXk/wAq680p&#10;qphZRXk/uOLC8/tF933nn3xF+DO/9qXUrHTmktZri/Uwxs4K3DE5GOeMe9fUHwJ+GHg/xDNt1LS4&#10;JLzR7hF8i4Ks0cmOX6nOa8b+JvxO8MeJvjSuoSF9PZZIkTydqtJk84lONuc4yfWuP8W/HH4n/CTx&#10;fPd+DtWgVrO6aPydwmUJu4UnOGz0z7ZFfNcU4bEZtw17HDz5ZNJXva/lfpfue5ksPq+ZSbX6/Ox+&#10;m2jnT7XRktMorIv+rUAYqaxg0maX5QOeee9fKVj+35oGmXNr4c+JbtpN01hFMt1cW5a3cMoztlXP&#10;Qn+L8zXX+F/2t/hncrJd6d490e6bYNn2bVYvlHuN1fy/mFHMsnzSHPhp2ju3Fv7mrp373Pqo5LiK&#10;1N1ISTv2f+dj0f46fs4fCj4saYRquiW66lGCbe8t1Cyhu2T3FfAnxS+CMPhvWZtL1C/Rks7nyLmD&#10;zsNuxx8ueQRX0941/bt+GfhNY5ptct7+9bcbezsrpZpJcA/KAhO3nueK+BfHHxE8b/Fiw8UeOp7S&#10;QX11rEt/HZ7izRYlOI8n0GBX9CcB5pUzGMayUoQWlpJrV9r/AKHg53gJYTD+zqWcvLV287G4vhPw&#10;3o2qrpWhPMZvJdYiu9Y0V8nGVPbmu4+C3gDSvGfhS803U2W4VVw0f97H9OB09KwbBnh8F6L4ok0O&#10;Se7vpFgkkhlKgRtyykZAJA6CvQv2c9P8W3fjnUvA3w98P3l1cRNGbVrhVj89ThiDyVAGe9fomcOX&#10;1VVFK1ne9/M+by33azha9/8AK55xB4Q0nRfiVptg+m26rdW7RtBPAcwtk91bGPY5r6n+CP7I/ijx&#10;vYQ674hk/s2NlYRyW9mv2hl9mb7q+wFdd4X/AGCPjDp/jdPHN1qmkx2t1OGurG4iM0iLkFgrFCAT&#10;6/4V9eeEtP8AD1lp8OkziOCaOMR+WxC9u3rXw3EmYZpmEqdLLKii7e9Jx28lfq+56NDEU8Dh53XN&#10;d7J3t9x8xxfsR+DrOyksYb7xE0M0HlXHlXixpKPRlC/MM84ORVXRf2M4fCN1JqHh/wATXk0LQrH/&#10;AGfrkKzRcf7S4Yc46EdK+tri50XTZvL8+3wvBVpBzXAfG7xt4o8NX+m2nw98P6JqK3TE3zX18Y/J&#10;QdgB1Jr4vDS4qyys/aZrzO/wSSa18krl0sV/aFZQ9grvrtt5nw140+D/AI48Az33h3xft+y3V409&#10;hN9jBhlyThF2k4wD/Ec4rj7i10L4g+Dbnw74zhs1itbR1tVt5Dvtzg/OxySCSOFBzgGvqD9pn9qr&#10;4J/Db4KaxrXjm/s48QMi28YJZ5ypARGJ67u46V+emi/Hyy8f6cq6ZdxrBe3B8lYUaNoSQctIVPze&#10;3Qc+5r9Z4ZzTEZ5gueTTcWk5R2b6/M4c4wsMtqKM005J+697d/Q+jf2GfilJ4y/Z90GS88Qbo/C2&#10;vy6ReXEm23LxZK7Sh/hGVGTgnr35b+07H4V8PaxNp+g28cljfaXOpaS4UMeNwK85xkkD1BrzD/gn&#10;h4eub7wj8bvgzf6OL66hEWvadJb3DOYy5LcLnGcpyfevZ/ipZz+I/hz4d+JlnpazIsTW80a4PmFU&#10;zsGP4Qc9ueK9jEU+TFOVr31+48vCy9ph1fS2jOG/Z7ikuvAVrrl4UmuJIRFdR26Y+zqq7VbGeQTj&#10;oM5rO+KngPwT4c1TTdQN3K9xDeebDDexM22Zl+6M9z82cgADFaHwC0+bUr7W/hvrmkmzkt7Ft0s8&#10;qqQxy8JUL8zA46iqniKXVrjwxJbCytnmRlMUxhO4SAnPzE88c4NY80sPmjTXxq52RjHEZatfgdvu&#10;Zzvjk6fr9rIqGNV1CGNpIXYJGskDj73t1qr4sHhOWXw/4z0azhmkjujDC0bkAZyCd46+g9qf4zF3&#10;4m8Lafe3F0iG2byZLeParMzKB8xxnB+ufzqbXPCfm/Bqxe60N2tprPb5CsAI3RmXAbrkNjP1rhqc&#10;lOotdnb7zujzVI3to0dZ8LYPN8azeFZp7iP+19NlWJSwVftAGRnHLDjt6VzOseHrzxFoeoJ4lmms&#10;7yxbZM1rKUmYqchlJyentXO6F4ta0k8P63o93crLpd5E0yg9BnEijceCOR0711HxUv4bH4x3Gv6R&#10;cLtmkVZvtykb0kxlVAGOAc5PXt0pSjWlUTT13+5/qiacqdnF7f5r9Gec2Vre6pJcaXpz6lJazW4i&#10;a4uJFEjSYIzhTnqOuaIbLWbXwvFpOoPeXFvHlVf7RubcvUjORzjBwK1b6W+sr3Vr7w1501vdSK1r&#10;K2JHtJk5aMk4G3j5eefwrV8C6jLd3Zm8Qw+QlvGFXyoBJ5shBbOMYxtz/nmvbmpcsnfTc82PLzx0&#10;12OUvYjAIPBhjghGuQt8lw4+VQmSeemTgevp1qLQ/Dsl74VXQLu2jLeTJHJFCnyl0/gIx0IxVP4s&#10;6u+h+JI9K1HW9wimEmnyPGczRuw4Bx26H0xV7wr4w1/Q/Gt5ZJBus18q4t7l7dvLZguS2COeDt9M&#10;8Uq0albAxqJ7Wf3MdKVOnjZRfW6+85/X9C0PxHp2k+HrtV06+tJGAvLRXB+8B5YXOFAwc+9Yvh/w&#10;zqGg/EO1utWul8m4vPLkjuOTIGOB8oHHbtzXYaBOsniXVtBvvFun2Lr5t+Ib0KqzfxbI1b7hOcDH&#10;U8VFHqOiakNSvdRs57ef7bC4uYWUAZIG0e/PQH613y9pZJLRq5xR9nG7ejTseeeIdN8a+fN4Qhvo&#10;f7LuNScx+REnmmXJ43gbihXnb0rpdU+FP/CReBrG71K18tpIWhaGdQVYjjPzdTx6fyq78VLK3tPB&#10;eoeKNBuf9Is5vNsZ41IaTYMtnOMsFOO3NdB/wtPxL8TPhx4ci1bxDdXWn2sSS2FqxUi3Dn94xwAW&#10;J685IxjpXm4ul7XC+67Wf4nqYPESo4u0ldSX4PQ83+Bnw38ATaZfX2iafB9q00G3ure6VfNSYNjI&#10;GOV4rmfjpHoeneKdFtLrS2RZJPmaKPCyfVQDzn0r3bQtBV/Fr6N4Zu7iS+kLXN1Ha7EaeIfwKoUl&#10;icnJ4rH+NPw21fVfC19qegxfYNU0+Yy2/nSBZlUrlfvD5uPTFceIj7PGUa6vytWfz6no4epUqYSr&#10;h9Lxd1ouh0P7Hnxf1H9nzQNZm074aiXTpZonmmgjCXEzY6eYeCAOikde9fa/7LnjvUP2rL6WWLSd&#10;Y02zsWRLqPUI1X5yM7FKsQ2B1xnAIr8svh9rXiDVdEb+1LyTVJ7iNt2JP3KTgbeUbOT3OAeTX3L+&#10;xP8AtqaV+zf4f0rRfiNaJa2LW6tNexxmRY5uj7gq9OF5GcY5718BxxwLk+KxDx04y5m48/K3ZxX9&#10;3qfQ5HneMlg5UYWvyvlulo/U/QrTvhLpuh2f2W3hVURcn5etZusaDpFgzNKdrK39Ky9H/bi+C/xI&#10;8MR33gnVtHvkmTC3FrqSvz346g+xrzf4gfFV3klvYL5RGWztWQHFfnHEGacK5DGNLArnltypNW9b&#10;pF5Pl+d5hWft7x+a1PbvhjpfhPxnq8scCrHPbLhWx95q9K07wVNOu+2uUk28MoXkV8mfsufFPw74&#10;s8eyeBdS1uGHUJF+1adGJ1EjMnUgZyQPp3r7J+G97bzxm5afdMvFwrLt+b1r9J4Lp4TPspoVa0FC&#10;cr3S02f4nzPGmHxmUY+cOZtJLz3X6nN+LfBQ12BrC2Hl3Cj5ZPevkD9qrx38T7PR9Q+FVl4JvLq5&#10;X/WG1s2k89PQYHevtLxprm3xIbLTH2yDmRlH3K5rW7Czjdrq8XdN95pNuSa8fjLA0oxksJPlmnaV&#10;tpR7evmiuGM6lltSNStSVRaOKfR9/TyPlH4R/HnxjH4NsT43+Et9p8aRiOS11DTpLeWHbxxxgjiv&#10;TtC+IHw+1e1jvvD+u5kkyHtrhdpjP9a7zWbuznBQQKy9/MHWvLfiT8ItL1+0m1zwdYra6kilkWP5&#10;Vl9jjua/Iq2IxGExDhSUasvs6NSS7J/a7a3PtKOMy3NKt61N0W3q07xd+6e3qix8Rf2ZfCnx98KT&#10;adrdrHN9qjYRyWrsssXoVZehr8Xf2/P2cfiR+zl8Wte+F+rwy3FtviuLG+XrcwOCFdlPQrgqcDGQ&#10;T3FfoF4Q/wCCr/gP4O6tfeHrrxJdT3lpM9tcaX/Z87TRyqSrLjb2Ix1Ar5L/AGpvjH49/bP+OPiD&#10;xbrmhzWelw6db22nNCd0kcIJc7xz8zFjx2r908Oafsoc8MPOlJr31JWT21i+t326HhcT4erTpOlW&#10;qxqQXwcru13TS2Vj5f8AhF8PPEviLR7zTUMojVQd23I6dh65q14M+Gup6dfx27maRlv2hkhaLDlT&#10;7YyBg5zmva/gp4U0/T/GEGnRk2yXBaFftartkZRuBBGSPwyc8V6mdJ+HbLMl74Ls4tUkZWgvYZnW&#10;edBnoC23jGDxknAr9PdaSxEoR6q/+Z8jGjTlhoVOzseC/CDSPEsHjG48BajfNGscm+K1aJUjCN0J&#10;ZVySO/8Ak112u/tX/tGfszyWv/CAeJjeaWt4sU2nXkZnhcbsZTOGTPsR1rptcXULLw9aeOdA8OTW&#10;aadqCm/aSOOWdo+hBGBu565/KtzX/DOmeL9Bs7+DRo4RMPtMfn2oZohnhmz3B5x2r5jPsrwePxVG&#10;WMpxnC/LJNJr+uzPosrx06WEq0aMnGVlKL/roNg/4KVftL+JLREs/gtpscpU7bp9RkXBHfZjP6/j&#10;Xzb8Y/2jv2yfi14vm1Lxt441TT5LWR47e102Z44VXP8ACAc9u+TxX1pqXwptNP8ACH/CwdQfzruc&#10;rDZGBtoMf8UrDPT5TjOOc+nPC/EnwYLa9tdY8H6dNdW99DmSS3YKxZQBlgQcf1OaMr4T4cyXESnh&#10;8LFXW7u//Sm7fI58dnWYZhh4xqVno9lZfkkJZlYovmG7HAwK27CP7TCrrnan3R6ism0ClA+RyK2t&#10;NuPsyeRCm5t3p0rwZ3ex/Xhr+HfC83ijWIdFgZY/tUix7mbGMnrXq/xm+AfhL4J2+jaRo2vpqF/d&#10;Wwlu/LO4J7fma8osLa7nkhkS98tlYEspwRXfadJca1erLf3rzsFG6SRyT+ZrswcaHLJTV5Pbsjxc&#10;xliliIThUtCN7x732+46z4L+Av7Rn3zLz1xX1H8LPhjZ2NsqTWiqp+Zlx1NeT/AYaTayq2VLA819&#10;IaBrGmrDGYZV+7zX6FkOCpxpqbPw3jrNsZKs6cbnQ6BpFrbqsQjVdv3Rtreh05Nu7GMH7tZWj6vZ&#10;zAOSD2zmtq01e0lPEmP619pSjFJJH4fjJVpSbkWrPTY5EJ2r+VRnTXiuhcQjcq9V4q3BeK8ghhk2&#10;4+9Vtnh24Uj611LY8eVSpCRQuYGnYyTlkRemG61xWs6xqV3423SzyrZ2cfCKuFkbtn1rpPFviaHT&#10;4WjEvzbfWvPNV8WqJMzTblxnHHHFY1aijbU9PL8PUqXbXQ0/EWvRX1wsxAyv3Wbt9K4698XGG8lt&#10;rC+z82GA/wA9aq67r/nI20/K3KgjtXMXOomWdZBJu2tmuGpW1ufUYPLY+z95aFweP9efxuvh+SzV&#10;rd48+dxz68Adq6bStIvb2bES/eORWZ4N8NTeIdVM9vZKsj48yU9hXp+jaHHoDKMo8ar8zD1qaMal&#10;XdjzHFYfC2hTVnbX1KOi+DmVlnvX2lTlQM1tx3dvZRssj/N0Hy9ay/EXi220lWuJX+XHWuZm8c29&#10;7D9pimwvrnFd0ZRp6HhKjisZ70lodHqmoxBfNlfHNcr448YwWtsXMwwF/irn/FvxHt44mD3O3b3r&#10;wz4k/GY3l+1jFfZSP7xDfpXnYvHU6MXc+ryTh2tjKidtjd+IXxVPnPawybWyRXzr4o8bXcXiK8uz&#10;qDzQsxC8YX3P0qbxv4ymuZnkWY7e+D978q871fXHu5tuc/QV8RmGYSrSP3bh3IYYSmtDY1LxlNqM&#10;ZjnmZlXlULcZ9a5bXfFF5cMyFm61PJd2lujEucrz264rm7y4m1S5ZYgWXPQDrXz1WpKUj9CweHp0&#10;/REN3e3Up3tI2e9S6NomteIbxbLT7aSaSQ/KqjrXpPwX/ZP+Jvxg1CIWukzQWbNnzpIz8w9BX3p+&#10;y9/wTf0PwZNb6zqll510oDeZNHwp9hivRy7JcdmUrU4tLv8A1ufLcVeJfDvClBqpUUqltIp6/wDA&#10;Pjj4H/sN/Eb4iXCHUtPktYWwWZoznH5V9tfs3/8ABNLwX4NWPUNV0mO5uduWmnQEg+3pX1d4H+Dv&#10;h7wrbhhbqz9S20V1otoraHy4FC47KK/Qss4PwWFtUre9Lz2P5W4u8auI8+lKlhpeypvtu/mcr4H+&#10;E/hrwZaxwWGnRqV9FrpnKoAqJgf7K04yHadwqu90FPBNfX06cKceWKsj8ZrYitiKjnVk231ZNK6l&#10;ODWbLNJHLtAzUlxd4O5GzUMrM4DSLtrVGIJM8mfmYY6r60JHJLuj2Hn+KpYRbpyOaR7wRPsMm32o&#10;KK8Nr5f+tkH0qRrIMhMS4x0qpcXSh84b8KlsL+RQ0Zfcvv2o5SiO+iiltGhupN1cldxJBKfsEeBn&#10;+7W7dTiS8YCQ8dqy9QiZdxhHzfSuatSjUKicr4okk8ofabkRlj34rFt00+Nftca7iudvy1oeM7aU&#10;H7Tfneo6Vi6dqjrE0UNvuXp83avm6y5qjTO6Pw3I9T1HVrx/s6SCNQ/zbVxxXa/DrW7S1tfskk+T&#10;2+avPrsXEl4wlm2ruzJt9K0tL1HTbM+bEzbg3yjb1rpwNaUKgTinGx7dYeTcWu9QSTzk1qWFs8qb&#10;WHy/yrifA/ic6jpwi3H5Rjr+ldto90qQbZpPlNfRJ8yucctDUgs7VYcOd2K5b4h+G4dQsWQQ84+W&#10;uijvo1yiimatby3drl161x47B0cdhpUaqupKzua4XE1cLXjVg7NHzrqegPo16x24+arZ1ea2hQ2/&#10;PsO1dz8RPCbSWLzwQlnXoRXkt7rc2iSmC7Vl5OM1/IvG2QUuBcVOpD3KUne/RH75w9mS4gwkZPWa&#10;3R2UfiVbWPlyp69aRPiI8LbRddf9qvNtU8XNOcROfrWW2pSO28zNn/er8dzDxbxWCrezwl5Jdb6H&#10;0tPh+NSN5o9gi+Isz5zdH/vqpLfx006+Wk3fH3q8ej1aQDb57Y/3qv6b4la1bDNx/erHA+MWZVMU&#10;o17xi+t7k1eHKMY6I958JeN2K+XI/A712um+IkniDB/oK+eNG8ZRL92T8jXb+HfHQRADJ+tf0Bwf&#10;4lYXHU1TdRP5nxeb8N3k5xiena1qwSDO+vP9e1ssXBejXvGgnt9qS1x+r6+HQ/P+tTxtxdQhQlyy&#10;2ROT5PKnq0ZfizVi8phD/MTzXM3F3k4WnanqDS3DO0h5PHNZ8rySt5gJwK/hzPMwqZxmk8RPZvT0&#10;R+lYPCqjTSZchu2B27qmEoK5J/KsqNwOUep4709K8iVLsdkqPVF8zHBcD86qTzCTPzUq3WFO41Sl&#10;nbcSBRTphSpu5I0iKMZqBzzmkuJDgEmozKCMbutdEYnVGLJgx6cVSvHy2KlluNneqNxMztwa2pw1&#10;ubU4e8AnIPSnbuctVVZQJPmp5ulLdeK6OU6uRj5y3lZLGqqykcmnvc7hgGoHcBTitIxNacdLMt2l&#10;0yyV2PhfxZDaskTTbZN3y8152l0RJkE/nU1ldSrqEdzJuZY3DbQa97h/NcVkWZRxFF22vfaxz4zL&#10;44iD5j6W8JeMI5oFy5/Om+OdTjvbXKH1715P4f8AG7LL+7VlUKMbm5NbWoeMWuLVl3dvWv60wXiB&#10;gc0yNpTT0Pzqpw9OhjlVijmPF9zuaQOenvXn2tTAbgfSuo8Ual5k7KrGuL1uUkswNfy7xHjI5hnU&#10;pRei0/E/TMpo+zpq5n6VJ5WvwswP3/yr8n/+CmQSy/ax8QRoAFkkD/L34r9YNDjEuqb2HC+tfkj/&#10;AMFMNSiuv2rNcnjfdtkCHv0H+Nf0V4CxcZyT63/JHBn0uV39Dw0XJ25ydw7Y6+9QtdNyXX6NVc3D&#10;sAEY+pqMXSqNp59K/qLlPk5Viee5jSTcN3Hdm616X+yl+y14/wD2sPiHD4K8HjybaN1bUtSkX93a&#10;xk4J7ZPt3rL/AGfP2dfHv7QXiq20Xw3ZOtm0wF3qDKfLhXuSfX2r9cv2Sfgj8P8A9nLwP/wifhOy&#10;hVlZWuror+8uJP77HPT27U6fK6nL954maZh9Wotx3Z7z+yZ8D/Bn7OXwl034XeArMw2dpCFuJd3z&#10;3U2PmlY+pPOO1e7eGHlPk/IyhlZW5/XnmvJvAWsmVZIJXwy3SfMflxnH+Nd/oesR20DC3CtNDfeW&#10;26TOAfx/SvpcP7sEkfjeY1KlatKUnq2dfppK2k1xJbRxyRS+ZEslzxwep54+ldJp91E8u5VVZGZX&#10;bbMcHivM9I8Q6tZ6jr0OrSab9ms4ybeRVYHAG4+ZnIFdx4ZvnurNbppLWXzreKSNoj1Ujr16V2RZ&#10;49SHVmzBNHaS3glnkURyLIRIuQM+lec/ELxNoPhrXmk1HQZVvpNz6bO0glhn77DgkpnB64Fd1fLH&#10;b3GozJdSJM1nvVpPmjUDvivPPGWsy6drdxeW+iW7T3EmdPvLZzIc4GFkj7Z6ZGMZrzczclh1tv1K&#10;w6vU+RU0nxJreuXMlydLms45V8pvtWN2wqDFIAOuGyNw6ivmL/gqlbW13+yv4mkvLOSO6lsoGWOH&#10;auFiuUkjY+oBZsjrha+irUeNNZnfUNM06OzhWFja29xNuZSxwy5B+6GAZR2PpXzF/wAFcNW8T6X+&#10;y3Z6eVaG4m1hS80LDa42u2w5+8m5gMeuPSvFjatT11t1tb7j1qcXGqrH5IRiS3kWJpY4/nOWX5zL&#10;x/F/d/TFXLbyCm2NFXGNyKxJ69mz+lXI7f7Urm7th5twP3m6PashJ/uDmra6Jb5LMZIlXB2lhs4H&#10;5LVcp6XQpWugwPIs1u+HlbJ2sQWPbd61YtdHWKTyZLFRu5Zoxhj+HU1oWdq9rPGs9v8AZ4V/5eFk&#10;8yNySeBzk8fQV0WkaKi3Egafb8xMbCMuv0PZB9am2pXNGxX8F+GJdTfy7dZI8njPH14J5r3b4ZeE&#10;tL0wRXOqIbeFW2NcXDL8rdgVGTyPx/OuL8HadBGqKEUMf4kbB2+0h47/AOFev/C3Qby0uiLkRpJJ&#10;hlkt3ZZAOeDuDEn3A/Ku/DrU5a+2h638OtD8MWtpDFZqku9lZZJITAGB/uv1bntXrnhzSi8P9px2&#10;7Qw7sqsRVsnqcGQjkc5GOleffDJI9It/smkRTXc20s1vHeB1yPvZOCw/EDHvXtfhHQb+5/dR6Y0b&#10;N/qmmVS3POMlTn69/QGvVpxjI8uTtqXNL8LujrqcN39okkUOAuYVHGQQVUgH15xXZ6Hp9/FdQpb3&#10;sscjRgzRwpCRJu6q4AOcDvnNQ6N4WvEukmutN3NGu5G8nGADncDnn0/wrrdIinknzLpbR/MCzxsZ&#10;M+nXIB/D/GutOy0OWUrlnT9EgW6SykiVtr/uRHbrtU+quuWB+taF2XtJGtr1Dbx/N5zMxAHI4Ibr&#10;65FZen6xJa6kVv8ATrq8WNSPM+0rDjJ4HGAW9/5V0+l6kk80qRJaTRfxR3Mu6SRcd++fb2qnY5/e&#10;izKtodQsmjWO6KxFQ+7/AFiqP9og/dx0INa+hPBravZ3lm0V9GAHWORWUcZyC33s9fT8aZY3cdiV&#10;t7HVrdYbqUpYQm3b5ePmjcgcj9cVo6dBFp+nn7Rpqt+8KRw9GVMk4Vs84PI6VBPMZGo+G2TSprR2&#10;j3y/NuhQbiueDg46egriPG3gh7jQ/wCy7iMbbrKSCVMKfQ+v5+tesXk9zeRx2NxOy3A2mOGSPawy&#10;MjB+n51n63ZtdyW63qsrCTEfnYZXYdcEcipkrmlOpyn5J/8ABSz/AIJReEPGOmS/EH4WaRY6fqVv&#10;A8zwrG/l3jf881VVJ359cDnr6flF4s+Hmr+DfEsnhzXtH+w6hZztFNZv95WXvz0/Gv6o/Fvw903x&#10;Fq8dvJaxzxzRl/ssjgKzdNykHnr2/EV+eX7cX/BHa2+Od5qXxJ+FWg2q67Cs808M108UlwwB2ohw&#10;VL9PvADA6ivNxGFlvE9LD4iErcx+LlpoVte3lu0EXMkm2TKEVUu9CkVpGt4Awt2JkfqFHbIr0nxx&#10;8PPEPwg8YSaFrViVlsZn2ecgDORkFSM8Y/8Ar+hrn7fw6moSyXcl/b2vmxbz9pfCvk8KPfnPpivN&#10;u4y1PU9nCVPQ5fTvD6T+HZp4YtzfaNzDPI+n41JqmglrOO7m2ou1Sy9O1eseGvh/qlj8Mrx7uxhZ&#10;oWLStkExsSBjg/kax/EXh2ystLRYwy3Ecaw3CyQr1YZOOeoJ4rKrU5JfMqOH5ofI83bw/FpbR3F0&#10;+9ngLxlFzg5xj8q1PB/gWfxBYpqMMMmEkIlMy7QcHsa6yJNMsPB8f9r6HJNJuf7PJHIFIXdtIbIP&#10;5DoO5rf0rSrPQ0i8PNIsnntDH+4kCMuRuOffBx25FJ1Ze8EKEbxZ4/4h8PJbifzyvlBGD9z07Vle&#10;F/D18tlBI1q0Pm5Cq3G8Z4PNeo+OvBaxSyW9sWZcgN5vQc4Gf881LYeD5dFuLebVWe4t4Zw7TR42&#10;uvHy89McdqmhWlKi2iq2HisQlY811DQ/sR45bd8uI+OuOtV9asX0yxe4aBd2CdoUcfSvTfiBYWum&#10;6asElhJDLdXzeUnmD7nXkdQentXNeOtDgjtrewkDQ/anRPvbtoYjnH+TU063NJIqrh+SLZVvtDtE&#10;0ezliQss0CNuKnk9xWTqGkvZSSsvyKF+aPZjFepal4D/ALK0NTEIWsbW2UR3EkhWSTnG5VJyTwMj&#10;H8jWJrHhSXUWhtbRI5GmVR5ob5X3d856+1VUrcstAhR9z5HB6bYS+XCio7NdZDFThSPpVn+wbH7U&#10;5mUBRb5C9eQcE11Nv4O+x6heLbNKHsoRHb/NjfIR1q3o3h5x4bXUdRtdskk0kWWULgL1+vJq5VOp&#10;lGk5aM5W00aZoJpIo/LZQu0bc7s9vaptSstQF7Y6fdDy18sHY2D3rvvCvh61S/EOuSLHpe4SX0nm&#10;fMyqMlVweW6AY9ax4tB1PxN4zbV7TRZ7fS42aO2kmUvtxyN2BnpjNc0aknI65UVZLqybVvCusxRa&#10;frGraJNaW00bJbyLCVWTA+9yec1BpbTXErMn3rGQIvy7STnp+Vdt4n1zWPEXgW30TUruW4utNvD9&#10;n8xshI9oxGo7cj6YrlNFsdRh8VXVjPH5fnSRnbJ2O3n69P0rGFT2kW+xpOmqc0k9z1b9mD9qb45/&#10;sr/ECHx38GfG93pNx5u6408u0lrdr1KSxZ2uDge/HBFftV/wTy/4LGfBD9rW1t/hv8TbiHwr46j2&#10;w/2TfXH+j6o2wZa2c8Ekhv3ZO4dt3Wvwj8P2gljluZ5GZQzf6tSRgHAArQh0vUJ9ZklstQktZFjj&#10;uYWUlZC2cAg5+UjrnrxXnxv7ZroelUpxqYZc2/4n9TFndrZsk9vcl7fPyheq/wD1q6C0vYrm1aUt&#10;nP61+Lf/AATC/wCC4HjPwFew/Bb9tS6ur/Q0eOz0/wAaSDfPZqBtCXIBzKnH3wNwzzkcj9ePC/ij&#10;RtZ0a38Q+GdZivNMulEttPDIHR0YbgykHkEHitZRlS9Dya1Fy/z7naRXQWTZGp29s1eW6Yp5ewju&#10;Grn7G+S+Xz7ab/x7rWzay8ZYjHcZp0Zy+RxVoJFyKNpPmP4UjS+U+2kgu4wdgakniLN8ldE1amuU&#10;5ou8rMFlkV/kfk8//WqdZRJ94D0IqBYth8yhFaR2w1TTlOOjHKMZDdQ0tZB5tvw/X5e9V7bVLiMi&#10;2vYyrVoQOFh+Ycr3qtfWcd71OD2Na6xXNB2fYUZJ+7NX8x0sEVxGd/8Ad4rE1PRlciUEbq04ZZrV&#10;vKuVbb/eqVViukKoK0co1lZ7kx5qUrrY5xfMhk8u6BK/wtRNGxw8Az1rYvLA/d21mTCTTJsj5oz1&#10;X0pWUVqWved4mfdWcwbdFuVm/iFTWF5Cube4X5l6lv4quG6gkj3QjcpOeR0qtLZwTyb/AFqeRRle&#10;LHz80eWRyXxc+Bfgf4t+HpdK8R6VDJuU+XJ5Y3xk9wa/Lf8A4KHf8E9PiN8LPBWseLPCVjNrVnby&#10;C48xV3SYDd+p4Ffrmiy2xwPX5ag1vQtN1vTJLDUrGGeG4XbJHJGGVh6EV5+Myuhipqqlyyjrf/M9&#10;XL84xGBi6TfNB9P8j+dTxDJBo/iXRrwQtFeQQtF5a/dUldyrk/xZ3e9e1fATS9SsbuPUNYups3cM&#10;jLt+6xIBxjtwe1fcP7Zn/BJbwh8TLWbxt8E4odJ1iO8W4ms/L/dzhTkgDsTk+9fLOv8AgfxX8PfE&#10;MPg7xV4eurOeFnj8x87X47HPfHpn9a+Zz11o0PZtWTvqfb5HiMPWm6kJfI8t+Jvi3V9I8IawbTUi&#10;ssSzpart3f8AAcDr+Arx2w0KG11Pwd5lxJcS7pJbl/OUq26MnBGcA57deMV6t8V7LRta0y40XUtK&#10;Vl0/Ujd3VxwVRBJwh5DYPtzivKYfDHhfQPGjeFNM1Gf7Za6h9rs4Qu2OJWycMe4wxxyeM5xTyWhT&#10;jhJPZ7v7jbM8TV+tRW62WvzPZfhTZaBovibUrXXbaOSS4tVEKxYZXYpncSPTHtXX+A9FsW1DUtOF&#10;x5kkD/u1X7rdsVzPwa8AatZ+IbqLxDrnmLeLtj8uEqrIDkevTnnPIrsvh0ukw+M9QtkSS1Zbh1WQ&#10;qSsuMYG4ng59e9fNZpGP1mpKnK+iPoMHKX1eHOrC6ckV/wCO9Lk0zQFaYWE3mRxrwvylc9fxrM8S&#10;6fb6ZDdaXYSyR3jSRS7wcgrgjaPfNauqz3uk+LPD40sN5kzXUUm/KsAVzu6EYyO5wR+dcd4rj8T3&#10;vj2dJJPIR/KFwzOc/KGbjuARipoYWTtK9ly3IqVo3at1Ok8QaQI/D1tevcIGa1IkbG3LZXnrXk/j&#10;O5v7PXLq8ttI/dsqwPeNMvILdAM56nFeueKPEFppPha1sRDuuGkJ3DJGOCcY74PevJb/AFePV/Ek&#10;f/CQaJetZwskk0kY8v5gCVRuOTk5/Cu7JcHVlUk5LQ48zxNOFNIkeyC+ItO1Gxt5EWOzNqv7sMFY&#10;Lkt/snOf5VLr+jTeJdPW4lvGkuEm8tWFrtWIR8Dp6jqxGc+tEra9qs0ep/2ZA1v13yLuO4nvk4GB&#10;+ddjY+BdLfwFd3PktcahD/pDQzSYRkx2P+90OR75r38VWhhYRUX5fieNRoyxEpXNb4J6ZqafDIzp&#10;Ky/vnj8ll3buOBnPv1FcT8TJpoNC+32qyKWDgxK+HjaM8nntXonheO98O/Ca7e7s5o9shlWKbjCs&#10;eCDn/wDVXkviSwj8WeHte0+S/vLW30/TTN51wu6GJuDuyuWxtPPH8Q6ivMyrDxrY6tWlsmd2OrOj&#10;hadOPU2/jroN38TZfDPwwsNaVbe+tI7u4vpSWV7VUBZMAElySBxjjmsy1Dah4k1OK32W9vbtbWNn&#10;cR/IycYJJ7KMgfWug8J3Nhr/AMUND0a8tp45NF0HZaSRWrxtcPLgjKyqdqhQcEAZzmpvF0Gj+H9H&#10;17Wvsci3l4vk2sYbhWYlA4GSvUjAIz3r6Sj7sVT8v1/yPDneTc33/T/M3fgX4EuDcS22pTrqVxb3&#10;8wt8PtAXcAHUnhxz2755r3V/Aerw6LDOjr5NxO7RxNENyMEwST16V43+zvpt9deIYbOORttvbx7p&#10;NxPls5yU2jOOSO/PX0r6I8Tazq+i+GIIIoVmkgdnRmkwcZ5AJ79cCvzrOpVHmsvVH1eX6YONtz5g&#10;8YTnGpahLYyNPahIt9uwk+Zn2gDnaSBzzS+GWvNRtX0uaxkUabbFLVmkiWR9qja3cEMPmwOfripN&#10;Z8SwSXV3qGn3b6TY2lu82oWUi5RlOdrMw+YtnJ4Gc1X0HX/Dfg7wNqHiP+2vtesNppaaLbtimRYt&#10;gQMVzuJPAxnHuK+2w8f9nUV5fkeFiJv2135m/wDDeO4s/FdrrDQqs1vazSxyzKGiXnCkg8ZOMYzT&#10;LPVrRfis2ia14WjnuJLOS5vL1ZinEj8R7DwG/p0q5ovinTk0X7X/AGXPI0NoqrHLPlI1bBPG3rnA&#10;DcH2FOTQ57X4kaprUlxNLDJo9v8AuoZt29gGzuzgg4Kn8aU5KnNvyCnT9pFLzubWmapP4v1L+y/E&#10;N3btDZfNaBl3vBGx+RiwwzEAY5z0x0rR1fwTcaeuwXKtbNIz3km3MeOoGM9MDPXrXnFzq+n6Z441&#10;TULuzktIbOG2hXzpxDs4JJLdx8wPtXqnxG+LVlovgSbVdU8KyC7W18yeG7YeZtKDDAY6Mv14Oe9e&#10;DnFSUMRSk3u7Hq5fH3ZJHKfsl/D3QPin8Y7nwpqy2l9aw+ZMbi3wjiPd93pgjLBcjn0Ir9N/BPw4&#10;0Dwh4at7HTLGOGGGELHFGoAQAdK/HLw3+1J4g+BvxM8P+J/CGhMslxMnnfL/AK+Njl4WIHAA4GTw&#10;VBr9F/hp/wAFCfhL468M2c8mtCwuJowrW2oSLHIsgAym1sEnJ7Zrg4oqU8PUVbGfwmkovdJ9b22b&#10;6XFh8LiMZR9lhfiveS6vt8j2PxBJGTh143YxXKeK/B3hfxpor6Zr+kW9wp+6ZFG5fcHqDXHeKvjr&#10;Bctu01ldG53M1eZfEr9tzwN8HrY3/jLxvY2qx/MVkuAXIxyAgJY/gK/HMDxFg5Z06VHmkm7Xim/y&#10;3PrMLw9jo0FKdlbXV2PL/wBqjwFd/BiO612LV1tYpNatJbebYhH+sA2bT1OPzr3v9kz4FeDvEyr4&#10;y1Cy+2SM3mQxXADRo3XzAvPz89e3avzA/ba/4KN6Z8ZPEl/YyW1wNDmhibTpJPlkWQPnzAOepC8c&#10;dK9s/wCCeP8AwUw1P4e6hDo3irw7eTaVc3CJvOXkjUcecRjkbcEgcjtnGK/Ys0weZYrheE0pLW8k&#10;vi5U9tOttWvkfN1nh45tUo0ZJu1k+nN1t5X2P1w/4R63tLRYfsnQY29KzW0DR2kdL21Xa33tygj8&#10;RXP+HP2yfhB4/wDDVnrOnajE0c0QZZoGDI49QRXE/Fb9o3wlZ+c+l6qzeXzvTt7Zr8nzfPOH8spx&#10;qYeoqslZKKT5r9mnqPL8lzzFVnSnSlG/Xp9+1jpPjr+zl4B8aeEY9WNmkVxayGeCSI4Xco6MBxg9&#10;M9RXxH8V7fUdF8ZyX2h3k0Nq1lE8irbrJvweQM9B249axvjr/wAFPfiBcanrHw70TW9MmsdRP2DT&#10;5NPujJJYqgJkkkcDazuAQFX7vevBvi58a9Zs7LS7t72GZf7L3SFmPmxoJPvegKkjJI6Zr9s4dlLH&#10;U6VblcVKCaT72v8AI4MzoVMtjKlVkm09bf8AAPfPDXjJri0Qaloa2sdpcG0ms4vm3Sd5HP3kzkde&#10;nbvXQfE/RtK0jwjawLY3UsKzLvkSEMzI4zwxOCc4GcjjFeJ/C681/wAZS6tcJrsjadHeLNGrMStx&#10;DK2/dEB12svJJ6Djmvp3xR5snwYkn1pFmWC13Bmk2oq9myQeO4yPbmu7Moxhj4ebOfByvhXfofPm&#10;meGNUv7TV7rRLs2saqXml84sYyMYXk7VJyPrnOcV2GnfCuHxd4k8O+ILWWO685mW4utmfYn2AHHH&#10;B5rP0a48QeGdR/tDxqYkhv0QXDWM4aJQ0Y2g5A3nbjPHGa6DSdY1LSbfSbuC3vpLOfX2s43mjYZQ&#10;g7Txxt4wMfjXdi4udKSv0/Q56NSMZLTt+Z45+2B8Cn8N/GjRdYMlytpq0/lSLaqWBQDcN69ADg88&#10;454rt7b9ntPiUGvNO1CONtSjK2/lQM3ygEAk8Z6V3X7ZWhal4n0bw3YwT+UkkitJcqzRiKNVYsJG&#10;GMqc4xWp4V16bwV4Y0uCW3WNsolvMVZUK+X/AKxRxgE5H4Zrxa2HliMkjDm2/A9OhjJYfMXJLc8g&#10;svgfp154t0Pw7deIY4dtvLZ3MOoRrF9qdW6o0jEMMcDGMnpWX8QP2CvBvhHUtU1/xV4Vtn028sfL&#10;tdQkk2rbyAluiksScYz0Ga7P4+aunhCWFdNurKWaPUAbaaS43OuEzgMO4HOAcc+tdotlfeL7DTfG&#10;vg5kuZbtMPZ3cg8tX8s+Y+XOOFBBAyT+FZ/2fGONpVZN+9G3zR6cc3qSws6ato7o5DRPg78F/B9v&#10;pOnt4fjEwgEtq1vloQoQEqc5JwT97vU//CA+AbXwwkGjWH2aSQSLtki3NIzMSOT78Y561qW2vHxH&#10;puj6fpmgabayWbzreR2cp+ZQjBRgk+oPGD7V9VfsafAjwzb+FdL8beLtPtNU1C6t1nimEQaKFXyw&#10;CKeAeeTj1rjzSbwTp8l+Zy21+/YzjjHOjKdXZLy+4+GLv4MfH3xx4at/DPgf4Q6ktno+sMLW6a2a&#10;NZYsZLbmwrDBI4zzXvf7A3hD4gfDP4s6pafFHwdq+nyXmkR/YLy+j3RxlHGYgwyFLDDAZ5C197al&#10;4P0m8tt8ca4xhVXjFcvrngvRYm3SwLjHp3r5/Ps4zyphZYd04qEra3d9Gmefgq2Xyqc1nzar+tDZ&#10;0D4oW9nprx3TRMyfLskXdmuG8VeIxskuL3UhOslw0kKRqVEan+H8u/rXH/Evwj4s0O2l1XwBqLSY&#10;yZLI5IP096808P8Axyi8QQNpmsXPl3ETGOVG+8jA4P05r804g48zzBYNYarh9FtJap/P/gaH12U8&#10;KUcRfFYZqSv7y6r5dDqfjVr+ueC/AOp/E7w5YXmpW+l27XF3Y2qmSYooydgHUgdupr8//H//AAU5&#10;8SfFA3EPgDw9rDRxqxjWaMwRMfRjnJ9DzX3RoPxhbwfeSWtwq3Wn3QKXMbjduU/pXwP+0brHwn+G&#10;Hxm1n4d+FLSwjtZb5LuGOaRNiRzjzCjDj5QxbAzwAB0Irt8Pci4Q4qxTxMqTdd6yi29O7S6p9/U9&#10;bMq+ZcP4XnUYpbRm4pvXZdk/kfNfxE8X/Gj9obSNVm+IAnuJI4XjsbaziLQoMqRt7Z7Enr+lcj4Z&#10;8O/EceE9Ov8AwvaXECQsftEIk/eMoYZ+XuOPSvpg694W0bwRHaQWL2dw0txNNqdvMNtxHu3RiNEG&#10;FRTxgZznmumsPAmn/GHRvCPhXQPGVul5DNDJqEnME1wEPmGP5QAuRkE9T3Axz/TGBo4fLsOqVCCh&#10;TjsktEfjuYVamMryqVpuU5LVt67o5b9kaP4qfDP9pfw54bvoby1b4gafJpmpLcMVD5BdFbaMA8HB&#10;681+gXiHQdJT4IW/hPQdCunFjEyyFZDtjdWMcih8g+wI/PvXzZ+0Db6/4S8WeE/jJYXyxSeEfFdj&#10;eXVvIYUjt49yg7mYqXDJnaqAn5ec859xGo65ov7TPi+xtdRubqxnhtNU0uzknCw+W+GZVB+VV3bj&#10;9cVw4ud6sa0noaYemoxlRW+55b8GI9J0X43tFd3TW1nMoSSNr5GkkkjDKU3qdwPzJ1Y1b+IVjpyW&#10;+r6Joug/af7NvZEsr+SRtyyOFbLEHnr174NQ/Ejw99t/aN02103QLXT7q48VW8Nowb58XjCNiePu&#10;5YN3xxjtj7r+GX7M3wu8N3kniqTw/De6lOq+ZdXfzgMBxtUjaPrjPvXg59nmGy+VGdnKdtF5Lr6H&#10;dhKPs6dR1H7svzPzo0bRvG2uaXdjxl8PdWMzQyRW76TpLyW8ckJG1mcIOSATkZJzjFctofxD+Icu&#10;lyeCPEPg8/YLG3luYbj7PJDKm9uWfzOWw2DuAH6V+t2p2Fmm5FiVV7KoxgfhXOa/8NvBvjG0ksvE&#10;vh+1vIZFIKzQgkA++MivkaPHDxeLlCVBe897/kelRw9H2cfeat87n5OaXoUVlBr3hm501b6FrmR3&#10;uppWZlDfvAoYev4njFaOuy6z4p8L6N40tHiWaONIrq1kHnTlY/kcH5RjHpgkdc19HftT/soaz8Fb&#10;zUvir4PvzfeH7q6aTVLe5U+dp6um1m3AfvI845ILL7jNfKc/iSPXNQ/4Rew0rVri4tWl2zJOBGjS&#10;biFUsq53MPf3xnFfoOX4iGOi5w6d99tTzcVT+qpX1T2t6mlHeLJ4k1ewiNxaw3BidbWRQwR/+Wmd&#10;2Bjp6eoz0qxpWt6D4Yt5vDsElxHqEN4sUD3CJKpEe7bu4GAwPv8AqKzYLW21bXLPxzBrcVnHfsbf&#10;UGcsWiJVTvIOAQwYghT1Ws/xLYW2keIcwauommt4Zbe8trV1V/LOM5Yb9rBcdAa9eMYySTXl9yPN&#10;lzRk2n1ubf7Qdtp3iX4S22tjTLKPUNDyWkjLGW6TOQvzfKMD0Hf6Vxfh/wAaaDp/iSw8TRadb3ja&#10;h5cIX7R8sEiYy2M4wwznd1wMV3N9dQaz4Q1KPVLppJJpFkNurYzkY4B4xXlfgm1Op+Fri8jVlutM&#10;1Z7aPTYYTIz7fusMZHQ7RuH8Xftnl37zCzpS6Nr5PsaZhH2eKhVh9pJ/NG9+0F4GuLv4maL420mC&#10;TyrqH7DdojKVdS3yMAMZweM88mpNY0fTtLvZ9P1S0miuBp4nVYv3+5gAUYbTgnco78fhU3j82MXg&#10;7TPFmnzW6tarBLcwlNzLGuNyDcOp6+lTa9e20tva+KpNNBgtN1pJJdDbtjYBgxA6ENkj27dK0wsv&#10;3MIOTdronERSrTlGKV7M0NQ0ufXvAk9vvKtJGk9xGYw6G3lQ4ZSO4JKkHHuKPgX4YTw34VsvCWue&#10;XNbwK8KwPCVZlc5QkAg7T8uehq9pnxMh0HQbm3E95ItxayR2NqY23QuwGAvoN4zntx61Dp8niSz1&#10;9jd2kMjPYr5azXKo25+PnJGSMZIA7g+orGpRlH2lN7PVHRTrRl7OrvbRm5r934X8O3Xh/XvCXgnU&#10;o9YvLZ4Lq4F1DNFLucD90AqsgyrAqSWGRg9TVf4jfDnUtcgvtQ0+8uri6k01ri8sJM5Xy2Cs+cYG&#10;P7v09asapouueJfhm6WlnJeQ6bdM6rZQnPXfhZFBOccjk4ra1PQde0Tw/oXinAuG1hFR/MleOeFi&#10;pDowc8YXaMkjkdOa5ZctXARa3i7HVDmpZm0/tJHyp4Lgj0HxdL4bvNQuLCxtdci825htwyqsq43E&#10;HGcMTk5xx3r3Px7oa6PBD4A0/fqMlo0by26x+f5QkPyr5i4U7hyV7dKzb39n3VfHXxJ/4R+x8C63&#10;dyR+WLpbCzZYmdWyI5MZ43ZG4MCOvOK7j4leH/HGj6xDpU3w/wBQ0ay1D9xdJqmmzPHa7ANjCaRB&#10;ksVAzknnGcYrTGVsvr04wlUjdra67dgwccwwuIlyxdk+3n0PnHQvCEOo+I77UdfvVtTp2pM6WuXj&#10;jEJ+/hl4jGcc9s5rqvjn8BfE15bafB8JPEuvX02sWQuLOy0q7nnY55CqEJY49+asfEzSZ/D7R6np&#10;drcXj3Nl5U0KxvubcNrMp69g2R2r9Hf+CN3gXwUvwEvvFut2Uba3byrbzXMzbpfLxkA7huUZ498Z&#10;rw8ZRccD7enFOUWkrpfO+mx6s8y+q1HGd2mul1e7Pzm/Zs/ZW/bp+EHxo0H46W/w28Z6JcaOqzx6&#10;tqOnzhJVIw0bpjftZdwIIHBFfp18Ef8AgqV8N9S1VtO8c6kvhvWFl8m6ttUbyopHGPmVmwuCMEBs&#10;Nz0r3nXvEEV60kcEbIqPtjjxyFH+NeKfHf8AZP8AhJ+0LayL4n8FQyagYyI9StYhHOnHcj72PQ5r&#10;83xvFdWvmEadJpSjonDp021v+B6GDw+DxFFxxUN+rd9z6u+Hf9j+LrMeKYLrzlvF8xWbnr3960tf&#10;8LxXSYESsAeD/jXxt8P/ANpHxD+xT4HsfCfxv8SmbTNP22tv4oktysLL0RZ8Z8lsYXcflbHUHivS&#10;rb/goX4F1/Sv7a0fxBot1byqCl1balC6Nx6hsV2U+LOG44J08whOM23d8kmpPydvnbc+fxXDOcLH&#10;OWGtKPT3lsdn420mDQp2kmG1XHbpXLWvjfQvDEk2pavdxx20KbpJC20BQDk+2BzXgHx3/wCClfwN&#10;0yRofEnxa0SGSP8A5c7O8F1MzemyHcQfqK+Jf2xv+CierfFXw+vgb4fWk2l+G7+8+za1qF1KBLdR&#10;H7oYKf3cTd8Ekg4OBkH83wGUZ5xFxhCrlOGcMPF356icVbq7PfyS3PpKuHpZZlfPjZpyt8MXd/8A&#10;AOR/a5+Pfw+8R/EPxF488HaHptnDeardyWVxtAMolYlpX5+ZyPmAPAzXNeH9e0rxBY6frp8UzQyX&#10;kaQ3V5p6s8asMYEgHJIX044rwz43+G71E+0Ree8N5bpPGsbYxxyevpngDoO1dh+zJFqF54dEJaQ+&#10;SRLDGzDllbGc9h/PNf1dRp0cHTg1009T4apXrYxzpy9f6+R9BePPGekWd3JH8P8AxgmqJpssTNcR&#10;2Ox1K/8ALT58EDB5xyepHpR8X+LLa0h0v4kaSlvHJDqCSTllO1o5DsfG4YGST6fSnXXwg13xt4nu&#10;vEvhSxVoLa0imvrdHCySB+XYAnaqqpB3Zx9M1sXfwz0e08O6joniPV7O5l+2bLrS7GNmU2pI8uQT&#10;btrbiONvvz0qcV7OFSNVLrr6MnCylKnKjfXp6rU6PSJNNs9RvrNLTzrHWI/MhkuvkVImGc8dBk/h&#10;wetT+HZ7bVfBa6Xf3jSahpF7cQ6ldKxPnRPxHt4xtxj5sdTXG+H4r/WNRm0TQraYQ2ds0F1NEPkS&#10;MgPGo35IClSOR0HvXQeIvicg8WwWOoaF/p0luunZ0K1igMylUSBti4EjAAdACck8msMRl8a1Fxvq&#10;0mvVdfuNKGOnRrRk/hTs/n/wSL7QPDqrHr2s/Y7e0uFRfss5zJuB2oqcLk8ZJyRzVe88SeIZNXuU&#10;0vULXSWG1po59Nlut+4ZBD8Dp6UtxI2u3+nXNy4tXjuliSG4ZvNdwMFxjrtyM9wCODXSaR4WiHn2&#10;vizxpo+kz28xiWeC4ZluwP4vlDHIBAJOOT7VrhZ3w0edXa0M8VCMcVO2ieqPN9FkIVS75/u88Vqa&#10;fLcx3gbHVs/TisOxkliVWyK1rC7LODkcck1+dVIn9xHTW9wbV/MwC31rrPC+txiTNxMV+XivORqE&#10;skuG5P8Ae9K3v+EjtZ7C3tbOIxPEuZZGfkt7VVH92efiqPPpbc9k8E/EBtCm3rcYy3HNereHPjcs&#10;KoZL75WHzfNnH618h23i+e3uPs32g/ex8rV0OleNbouIjNk+oPWvqsDmkqCSufE5vwzSxl3JH3T4&#10;S+LtrPDHi7Xa3qa7bSvH9sFWVLhSfTd/9eviXwf8SrjTYI/NuW4/2q7rSPjF8yy/bm2fXvX1eGzq&#10;E4q5+V5rwLao3E+x9I8aW8twsguN2fvMrVPr/wAQbLTk8s3HO3NfO/hD4x2bWPli5CsWyan8T/EK&#10;adC7XS7cZ3BuBXsQzKLp3R8NU4SqLFcslod74p8bTX28xz/e7bq5S98Sui7Wf3rhj4+bccy9D/E1&#10;Z+oeM5pZMxy57Kq1yzxylrc97D5BKj7tjuX11JnPmzD86TSwdU1OO2sF/jz0rH8KeF9Z1mNby7nE&#10;MLHPz8V3P2jRfBmneZaMjuq7nmopzlU1asjPERp4d+zg+aR3ugXOn+GdNWzhdfOZf3jgjr6Vk634&#10;9+y3Rh83Az69/wA64m1+J1lcaY+oLeb2/hIrg/GPxPt0m3SXSjIO07veuqeKjTjoeNhchq4rENyV&#10;2d541+JNhDbTXV/dDy41y2T19q+ffiN8X/i7rGgXmsfDnQGj0y33f6ZMxCnHp61z/wAevi3cW/hk&#10;C0eSRWm/fqgOSueefeud+LH7VL+LPhFZfDbwbClv5sISUQLjy0xznHevBxuZfu5SjPlt87n6PkvD&#10;MqMqbVJSu7O+yXVs57wv+1v4o1iOTRfE5/fZwXXoxqDXfGFzqQka2k3N9/5c151pOl2theJbtiRo&#10;+W+Xp7V0eg6xd2F/KYNOa6aaPYqbDgHtXy6zCviI++fpsspwOFlzUYpGLr/inUGbyoTuKthqbZzX&#10;tztYQFm2/dC16x8Gv2QPiR8TNYF1cae8NvLJkl15OT6V9ofAn/gnB4Y0u2hn1vTFmmXBZpFyK6sH&#10;lOPzKV4R07s+d4g8QuG+GafLUmpSXRanw38Kv2X/AIm/GC5VbDTZLe1kYbpmU8/SvsT9n7/gl74f&#10;0gwX+v2H2mb5TIZlyDX2N8OvgH4T8E20awafCvl42qsY4rvrWCztk8uGEKP9kV9rlvB+Ew9p4j3n&#10;+B/PvFXjXnmbc1HAv2dPy3OA+GX7PvhLwPbRxw6XCrKB8qxjjFeixW9tZIIoIlUf7IpxkUJ8j1E0&#10;5XrLX2NKjSoxUaasvI/F8VjMVjajqVpuTfdljzm6dqimlxweKatwueRVe+vEXlXz7VocpN9pULgH&#10;NUbtyU3CTFV31Bh8zNtWo/tykN82V9+1OxXKQx6gRcGMqB/tetTXN3mL5ZNzCsW9LpcMRNhTz1oX&#10;XbUQmON8v0b2qijRXVWKN5rbTUbagkr+ZLLkH9Kwbu8uLlWXzPyqK0lKbvNlJVaXMVymtf6zIr4g&#10;XKj7x9abb3MuQ4lwrds9Kzbu9SNd0R5/iosrppX/AHr/ACn7oo5gsaiSRvNl2wRWfq19JF88ecE/&#10;MfSlursRjKHNZl9qDSR7Hf73pRKWhUYlXWILe6smluX3ZzhfSuPinlWZ7eziCxg8ErzXZWqo8LJK&#10;eQfWsPxXpk8cDT2Mnlrg7gK8TMaLvzxOinJL3Wc5c6dp1vcNJeXiqzcyHd1PpTE1y22NHZ2mcNtW&#10;Q1j6p5NtG7Xs+WyTtzyTTbXW5L/TmNnaSK2dqt6e9eZGpyx0Ojl5tzrvBfijVNJvSJJh5bn5gePy&#10;r2LwzqUeo2KzrLuYqN1fPmjWN8Ssup325Vb5g3pXrPw38XaWNPNrDcqWjOF5r2MtxEqkOWRz4inp&#10;oeo2JXyNzLjH61dFxbtCEaTca5S08QyXA8roOxzWnYPJJIoMhOOfrXqHLYsa5Yw3VrtjjzmvCPjn&#10;4KNvA15ax/MORx0NfR9tZiSJQVwCO4rjfiR4OTVbR4zFyQe1fD8ecLYXizh6tgaq1knZ9n0PpOF8&#10;7qZLmkKqel9V5HxrcXrwuUY9OPpTRfyqMFq6T4s+A73wtqrTfZ2WN2z93p71w73DRyY3Gv8AMPPM&#10;gxmQZpVwGKjacHb1XR/M/rrLcRhsywkK9F3TRtQ35ccvViO6YDOaw7a5def5VaS8O0BifpXhzo6n&#10;RUw9zcttSkTB8z9a1tP8UXdsuwScD3rk47/aeWqQX6g58yqw1bFYGpz4ebi/I4auBjU0aO6PjKWe&#10;L5mYVUutdmuQTvxXLpqTFcB/yNTR3rgcNXVmGd5xmEOWvVbX5+pxxy2nTd0i7c3RZsbqt2V5AmnS&#10;RS8tnINYr3fy7i3NMN0VHXvXjxp6WOiWH5opdi0ZSpwGqSK6A+VmqrHcxngmhSC2c0OmX7NWszSe&#10;f5OGpnnIFwTVQTt0303zxuwzVPsyFSJpZNwwXqMMg5DVAXJbaWqKS5WP7prSNPojaNPoPu5uwNUn&#10;u8UXVwcZzVE3G485rqp09DupUlYmluHZstTXmbbw1Q+YGGf8iiUjy8c10KB0csSbzwWxTZ5Pl4qo&#10;JCjYB/8ArVKz7o8HrVezsVy2dyvJMS3ynHaprW7dOd1VmG1ixOKdEMfKxrWUU0bSjFxNG21KVXVl&#10;kxjpWimvziHYW/HdXPGRgwAqxBNuXHNa0cTisLFxpTaTOWphqctWTahdySZJ5z1rBuUeWU8fStjy&#10;2nOcn6fjU0GnRJJmaPHHU16GU5ZiswrLlWj3YOtHDxMO0sDZxSXk67fl4b04r8V/27fEY1r9pjxJ&#10;dBtyresqn6E1+0XxJ15dC8P3l391YbV3Jz0wtfhR8bdcXxZ8Ztc1OSQsLjUpBn/gRr+vvBvLaeDq&#10;zUdox/Fs+TzzESlRUn1f6HKSXe4g/wAXX616T8Af2bvGnxy8SR2tnYyRaeP+Pi8f5V6dvU1o/sw/&#10;swa38aPE27U7WaDTbVgbiZozg85wPWv0j+Fnwj8L+BW0vw/Z6PbfZ/sOY1hYZHHUjqWxX7Rjcw5Z&#10;+yo6t9ex8rKpGnT56nyRF+zf8A9A+B3hJdM0bRZrOTy1ZpRGD5jE/eY+/wDKvf8Aw7pUjXF6hb7U&#10;xjSW48kH92pHXjoKz9Nm0fSLr7DpU73UM9ijXEMkY3RKT159/eux1d9E8N6rcyeHdW+zzXmkxiaP&#10;Z80YyPmPHPFehgMPJat69T4PNsydWo9N9jp7CaLRIpm095vLEsHnMbfcqscYyfxruNF1+zsrvVon&#10;v49kPls22HLQk/xN71w0c8ug210NI8QRyxX1hbyRR3GMq+RnPtxXWaKJrHWNUjS7s5lubSLawwpb&#10;5ed9fTUb8qsfEYh80mzsLDUpv+EtuNGur+yktJLHzI7dof3jZHJc9Mdq7Dw3dRtp0O2G0bdbqF8n&#10;7oAPT6VyujW9p/wlEd15Vq3mWKpJNv8AmKntj0rW0VZrHbZtou2EW5EZibIADcD2PeuyJ51T3jbu&#10;LS2uvEWpJvuoZm0kDzt26EdcEDpn19a4bxVrWoaH4jZjZWskdxZwLa3+nruuUmUYJeI8Fen512mn&#10;XFmfiM1jJdXCXDaUC1uy/ugufvZ7n2rlviG2p2mpPf3elx/ZJLHy5NQs5MXMUg/iUdx/ga48fL9z&#10;dPbuFH40n2MCG21ua3XXGaC385mN5BCpw0mNshxngkYYj2zXyP8A8FhdI14/ALRYp9RknhbX5HYW&#10;y7lCCEZyPUHPbsa+wNHn1LxDvvYbqOEpGslwgX55JV6OR2JTg+uK+ef+Cm3hbU0/Zhn1jTr2MjTd&#10;WhuJhM+PMjlLK3HfBKnb3Ga8WK5o3jdr8D0qMuWorn5IzafqURkfT7CG6jQhEP2rD4zyXc429Og+&#10;la2kaVa3Hk339oncykRwop49Qqj7/wBTWpdaZcKzS6QtqtxkOLxo2EDEnkBQepHqMVGbO+vp1CE6&#10;W0Tb2Z41P2lRz8zgnylz29P0panqcxPEJLdpbizt2jVRlmZemF/5a5HyD6c1f0zSLl/LnW8ktzcR&#10;BUjSENBJx1AwDnj+M96TStM1KGdl16Ga4kVc29xDGUViTwEQMd3+8QK6uCw+0Ri3tpLdmYY2qDvX&#10;A5DD+L6fnR6AjQ8Do8Elvb3ayosj7TIsm5DzwN38JPPypkivob4X6EtzcWyLex+V5mVt/NOzpj5n&#10;7f8AAiee1eQeA9E3ams11FJatbsD5sCBVdNv8SH7g+nWvob4T+E7ieCO40gyKGZQlxbsoiwO4iPG&#10;fVm/H37MPHqceJlyo9p+FPgyOJ4b+GKKTbzbvDG7Rs3cZzls+gXGa9q8H6HeR7jPCFXqY3sh8p9g&#10;p4/H8q8U0z4q6H4UuY9Ms7a91afarsukeZI7RjO4sqKSSMDCxjJweg5ru/DfiXWvFHiOO08La5HY&#10;6aLeO5eCOxdQ0mTxPHIQ/Qc4wR7V6McVh6furV3t8zyakZy1PYtGj0wTG2tGWe6Vc/ZWhAePjnKA&#10;gelRWniex/t5tBl06WFRIsbTywhY1JGecq20dsk4ya5/wBqMd7qlw11p1rCU3NBwyQySqMEpMATu&#10;H90+9L4PtNO0FtT8d6qIeVkZdQjkkkLE/KYJQ3bjdntmolipSty+f3I5+XcvL4he78Qal4e/sy3W&#10;3s7cmbUo5keOPI4VgOV+oGPcVR0HxNp2qfD5vGkWoaZb28chDStfboxsfZy4GVIHUdvWszwzLD4L&#10;+GmseKdS2rHeWshjltoAslvcSgkQzMeqNuTa+cDtjgVgeItT0u0+CGi+G5rg2sOv6n/Z8n2nTHEX&#10;BOfNUYZWQDazfxKAe+RzxxlRRbe6V/x0NlBS08/0Ok1b4r3nh23utNexuo7qwjt7lbW3ZZpLu2ml&#10;8uO4gb5fMXdgMAcrkZ6gnpH+LnhPT9Astf1qJraG4ZYVmmL+VI3IKyBuQwPHPQ15X8dLOcaL4V+G&#10;1nopkSzvPOuNNsZCt15EeGkghZuWRl3EADcCFx0o8f8AhzXNb+Mvh+y0bX5rW3+wx6hDu3tBezqx&#10;GyQElFZ04PQ5T8av65VUmrX2+9/5A6cHFN9bntkninSb77Lby6on+kKv9nyLNtBbHyo2eSpHpxW9&#10;JJ9p8pZPKtZ5Iy2+Vi0bEfxj05OD0rxLxNpmpeMvGNjJ4cW6j0zQZ2M1ogMEkbhVAVSQVlC5+50O&#10;Dz0rttJbxZdzx6voGpXJh02+kzp7Recl1G6jfGnQqMgnk4BFdUcSpXutjmlTcepuzTrDqs03262S&#10;4tfk1CFs+W277p3fw7uDx0Nc/dXmleXdazp0O6P7RtkVfnaInrv545JUH1xUHhj4W+Jh4tuvE82k&#10;Q21vfXMy31q9xgSWrA7UbgfMpAIP1qpovwG8XW2nap4ev9WkbTtSvGmT7PIV8kMdzR5HJBYKfYin&#10;GpNxu4ji4x6nzH/wUH/4J4/CT9sf4btq2i+Gm0PxfZs32XUo7UhWLADEiqwEnTHPI5PtX5H+LP2Y&#10;PH/wF8X63b+NdIt5G0Cyl+wXl5CFhvJB8qeWkoPmbWIc4DLgHJGa/pA0n4S+CNJsFsb19SkPmbpF&#10;muJGUHGMdfTtmp9d/Zx+A3iy3WDWPh3oerR5xG2saTFdBTz2lDEdTXNWwXtJcy0O6hmXsY8rV0fz&#10;beHtE1uf4Y69J4vtt2q/2iklxE8ZhzG8QZNqqAhTayFdvGCOOlZWg+F9O8S+EbprSwe3a0HmTNIu&#10;R3A5xkHODxX9D/iH/gn5+yVNpeqaNcfAnSreHW/L+2LZwmIyOmNrqQf3bDA5XHQelfMnxm/4IpfD&#10;iXwteaP8E/Gl5p01zGW1JdUlFw12Vk3xAscYAy67ic8gnOMHza2W1uZ9bnrUM2wsopbWPxk8HeA7&#10;rWtCvNV1G0eaKyn3PCzDCgNz1wNuW3Ec9h3roNP+GWp6L48m8M3MllLGrQTi+lmRkV3IG0NjDEbg&#10;SozivRPid+zN8R/gL461HT/iH8NpvD5ijkksbHU43KsCdqrEQcMS3PmZwR7dON0vTtd0e20U+J9C&#10;mkkvMG5ijjLfZvvbByco2VI9TtOOK86tFxi1/Wx6lHllJP8Arcp/ErwtH4O8WSak2iWt1Jb38K27&#10;XLbFk+fZnZnJG4Enjjio/iDptprfxEurayNrJJNDD5kdvM22J3wSBu2qpBGMcfWvRvjvbat4PuLe&#10;/bwuzzQtHNHDJMu4uq+YuSw/uk8cD8a5XU/EnhG/1y48c+HtBvLVdUvI3tbXUP3hQRqhjfcpG87i&#10;x5wMD8/PwNSVTDvydjtxVOMcQvPU5X4reF47zxZYQXEqSGSNtxuITlfkHO3t3ribvw9b638UNH0r&#10;XrfzrGz/AHtw0Z2M4U8c885wPwr2bx1raaj4it7I39pH9ogczQLCDcSARqSy88AHbjJ5Oc8Vzfh7&#10;wLCNfh8d6gJpoby3eHS7WNhJhiuJnJxtO35eDjBIPpWuDjKnFSk+5ni/em4pb2Mz+wj4ujuIbW7+&#10;z2luzosM/wB0fMcbcnPOc+mfzqDxB4Zh0ezt9RtwsYtrdWmeQ+YigYA45BxzgDv713WieFtS1zw7&#10;rhvrZWXT5ozbyJhS7MM7TgHKhBycjpmtn4v/AA/sYvD0Njq7XNtG1nbyXSwwmR2VlztHK5A+XqeP&#10;zpYitaolfqb4fD/u5O3Q8Y8VaTf/APCNf2VDGsFxf3BjuGkP7xMAEOegUEDGOvNRnRIX8J/bYIHN&#10;1K0jSLtwqbSeeT1IXJ4wM1veIYdAbWNJeynuLiBbxj5dxFtaVfL+7jJwuOrc9a6bx14V0rWIpofB&#10;Wmf2XZrpyi8hkummIl+VWG8gbxuJwOwx1xXVKfLTucfsVzu3Q83i0WSfRWurCJlt5olkbz1w4YDk&#10;A56H9am8KeC5LTxndak91NDD5ASNYoxIdwOMNjgLhs55JFei+PNISNUstP0rG5ViZY49hYiJV+5j&#10;5SevHrVbwro8Gs+IbCXRmgsbC8uJAL24vFcsyLsC4XO0hlwAckBua58PWqVJTutEb4jCwhGnb1MG&#10;y8Na1bGPTZY4xbwzPNc3AXdtwSqsG4znt1x3rlfsV5ZfFW+k2ySWsdnEEkVxjcTx6BiR/KvY7/wR&#10;b2FhFfw6rdRtJMw1B5YxKpcElgdnBHr1rzzRPCE6H+3ENxqE1yzfZI41IVlUnkkkgDGOxqMPUpyj&#10;LlfUMRRlHlbKcGmyaZfpYLdTNHJcZxMu3d3HHTgU7xA7tqdzduPJMdisFvtznpljk9QM9q7qPQ7b&#10;UjZQ3emzRzfZsbG+b5dqAAZ6gEn6Disn4seD7vw/a6fdWGlR4aaCK58ti4LbcuxJJwSpGVGB6Dg1&#10;gqkI4lR6nVKlUWF5uhyXha1v9R0lpo5ZZobe6ZJkxgqx4GOfmPP4V9t/8Exf+ChXxd/ZbvLfwbqV&#10;/c694RZEkvdDnkZvsXzfObctyrAHJX7pI7HmvkHRkinhu9Ah0+MQs7SxqsYjJXnJxnjGP8TXd/DG&#10;+t7W+YaReq0bQRxxuy7WcgAnnAz8316deaMdUlToya6DwFFVqihLZn9CHwL/AGifhj+0D4Lh8e/B&#10;3xFFeREgXdru2y2kndHTqrD6fSvS9O1qS5+VZtsm0FlavwJ+CP7UHxF/ZU8VR/Ej4Z+J7i28vzHv&#10;7drd5Ir5FwTE0fccfeGCBnFfp9/wT4/4Ka/Cz9u/wKniDwzE2ieJrVtuseGbyX94pH/LWLON8Z7H&#10;rzggcZ4MPiJ1aHtUtOqROOy2NGr7NP07/PufaNvOjqu88+tWzK6cRc/Lk1yeg6yLu3DrJhlH8Vb1&#10;pqYmUo55rvpVoyR89Xw8oyNMS/L8ppInVS3Wo4RuhV43+uakTy5OFG1v5108r0OT3dSVpBLFgdqi&#10;ETFshs1N5KLAY2NFvAkY+U5rWMeaSM+ZWHPHHPH5bjNVZLQ2Z3xZ298dqsTKyNmNutPizINrVtyq&#10;T8yOZx9CtHPFdDYDzjFUb3T1cspPFWtQs3gbzYE9+KLK4WcFJRhvep9pzS5Zl8vKuaBz0mkyWzvL&#10;ZvnP8NR2+pCObyJowrj+Eiuk+xJHKx28f7tZWtaLFO/nBPm9hS5JU43iXGpGo7SK/n28z4/i6Uya&#10;AKcoagS3kgudkgP1x1q5GDOjAkirp1JTWopRUdtiCO2iMbKU75rz74xfs9/D34tadJB4n0SNplB8&#10;i6jXa4OPavRJopFT5R9DUaDzFKSrU1sPSrR5Zq6NMPXq4eoqkJWfkfk7+2F/wT/+I3wfubzxL4Zs&#10;W1TR9Qni+2BEcuUD7sDbnnPt6+tfIPic+IPD3xEs9Y0qCOVdskK/bflLMoZgnI9AR6ntgV/Qpreh&#10;WGpWclleWK3EMi4eORQQRXx/+1B/wSq+H3xK1ub4i/D6yhtdThjZo7GYHy/MwRuHocEivF/sueFq&#10;Xp6x7H1FHPIYqCVbSStr0f8Akfnn4G8d32pHT2u7a48xNvmCGTcvln7qhAMjBzznmuw8P6zBod7G&#10;97EVkuLlpZFf5nAxkA5B56d+ma4L4neDvHX7P13Y+AfGvhfUI7y1MkVuq2wZZkEu3e0jEfw4wACc&#10;VfuPF2mQvDaWGpx3U6eVDIscnIZ1Q5UAjOAeme5618tmGWWxEHBaM+ywWY3oy5nqjpte8Wpp3jeH&#10;XIYJLqK1tirSW5DqZHAJJDDdtHcZ5x0rP8YfFbXfGflXetXFvbs05MMUdusUaRqgUSY45x1zgY9K&#10;x7zVNXSGTVNLkgwk2R5kZxJjODkE9Cv09a4nxZc3cuoWetSg58priZWUMg5UYPOBkng9wMVvgcD7&#10;ZarZ/gjDF4uNGSt1X4m1dfEDTdV03U7zQ9Ry1nC6J1JwF2tnrwD3z0+lU28Rf2jo2g2Et5M159ql&#10;eWGSTO35Vyf1XBJxjgVR8M2Vn/wjdxpWmFoZpIRBHeR2flqzFn3Ecn7xYHHPfParOk6f/Z/i23ur&#10;qS4/e25lhjaQfM29dyhOpb+LqBgCvW9jSw9OXKu7PNdapWqR5n2Ot13ULaLTSUSGRrfh42KqRnjg&#10;HnOAe1dUNVkhh1ixuk8qxurO3hidiQGZmBP3egGeBgnrUM3gu+tUke90xrgxWnnSIv39jBSHK45z&#10;weDx+dVfE+tvY2d1HZ2bNbfbo1ikt2VGVkTJ56juM9iR7V4Mv9qlGK6bnswtRjKT6nbeNNL1ax8D&#10;pa22LiF4ljZoQQ0gY8KAQOemODjivH/iEs3hnwD4ls9G0kTprDC3lU43KqIPkBxxuwFPTue1bHjL&#10;41+KdKv/APhHLK6hkurVoCJLqQSuN0adGz0AJOT1/Kqcl3pJvLDRPFXhBNa02LyrrxBHcXTLuMki&#10;ruVk6EjB6+vvXo5bg61Bycnu72ODHYinUirdDc8IX97p/iNjo+oRwmHQrZL7yZgV3RRbmzIcsp3Z&#10;X73IBHSjxA+m6r8Pv7Rm0S4vr1VW6h+xzhjMwywAGR3788npTvFelWXjLwVqr/D/AMPaXptrqGks&#10;9rewyP58n7zYqh2++NwwcfMA3NZuj6dplr4e01JEjuLe1sNtvaW7NhyQqls9uRnHqT9K9Jw5UnLe&#10;5xRlzaRX9XPQvgfdamurah/Y8NvtuPLH2gqNyKRnk5zw2eRXtKTalqXhZoNcsVuNschWW2m5jkH3&#10;XbPv2615p+y7o17da5qCX1kqyNp8SLPMCzkLx0JxgDGDxmvdLTw1BeW62yOsnDGbbByynj8Of5V+&#10;aZpUj9elKHRo+sw0eWhFS3Pir4zeXD8MfFFhZXciy3ljOrRwuY2aUFXSRdx+fILKQD1PtVTwRoXi&#10;G8+FTeINSt7Pd9mZ7O8uI2VZRIwT5R0YqUbJPAJFej/EzSNL0vxlp+h63okx026lYyIsirLxN8zp&#10;xwdq7cemavzRfDiTR7vw54Y8J6gBYTfZ4rrUrnLtcDJ+4P4C24ZH90N3Nfe4LEU5YaLtufO4yhU9&#10;s2jF8a2GseFdYt3Sy8tpPKjkjjmMZAaI4LDAGN2Mj16elO13RtZ0P4mTXlukH2q60OF4ZI1ZgcH5&#10;l5ySSOueK2vjJqd34w+HN8NPuVm1tbaCK0ikuBGLiRyQu4nB6K+0hgCR1zWfdeNtWutS17xBc38U&#10;c9tYWlituoAk2xD5yyANsHT5uCe/NXKnNxU0TGajLlZwreDLqa01TSNHltdUXVtUZZZF3bQMpyrO&#10;BtZeeOQAMV7Nq/wa8Q+I/hXJpVmzMzyzW8MszKuI9uF9u36iuD0GdPE3hqxj8O37W6tqF1M37uQs&#10;EAOScqMA/lyuK+nvhhpmq3nwOtrzUrSSZ1utjCSPaW45PHX8a+Z4kjPlpy7P8j2MrqRhdPqj4I+L&#10;/hrxDoen6bceK7b7KJplhjaGFGMbJ8vnIf4mGUyoHOfeu/8Ahb4W1j4zQy2/i/RrNoWijbc8IjYs&#10;qgMRGo+Tceg4/CvQfjL8PfDdrpr6te6D5lm98GsLq0XzHsJo3RnJQHJ3KCpKj+FfcVS+BfinSbnx&#10;YbGy00abcTSCOS0jbPnxhFIfaRujGVbIPQkdcivQx2HjmGQ262uXgcZWwObqaej0PLvi1+yXBrfx&#10;C0vwppWsahp8muHZFHa303lxKB1K5+UEjqT3+teeeLP2DdU8D6ldXmr2tzLHeXu2326kjzGMqxQs&#10;gYsc4ypAwRX2N8cdI0WXxxoeraj4lS0ZtIuFkt5EkRJMbcZYJkZw3PBGKo/HDwWPDHgbT/id4LaG&#10;a40n7OsdvHqSIELuqjapIaQDGCwzjIJ4Ixz5Lgo0cNTp7tqz2+/8jrzTN516kpy2ufB+ufs0+ELB&#10;7zVvFUj+a3krC0y/IFcgKw3dPp1/OvcfDvwc0vwf4kfxb4Ysby8t0hhiuLH7OSrorjY7MOU5I9M/&#10;SvU/if8ABvwbffDZdSl8mXVLOO0FvDNZmUSlbkNI2VfbtAJBO09Ow5rS/aCtr/VfhEvjL4c+Jb7R&#10;bW31GKDxMNJtQz3VorKHRXP3U3Ybfg4AbHXn0oT+sU4Qbet0/wDI82Vb2M5VIxWlmZd/8C9cuvCN&#10;t4xg8Qa1oNvIZptPSxka2kc5wV3BhvVWOSMdu1cQP2Z/ip4vs7rXZviV4ivJksGPkaxqks1rHIiE&#10;Fgdwyjfe5HrX0/owsL34caTc2tpcecuoE3f2iNmWEBSdxx645PfqazfGTXvg7wtJp1heQwNdaeyX&#10;l0qqsJG1mDbgC23GQdoPBGcV8zlmVYeNRtU05OT1aT6/ee5jM6ryp3lJpJdH5HzL+zV+ybbaz8Pt&#10;B1/xRrTXbLbzXkn+h+XHwWVdjdSDuPPcCum+L3wB8J6XMLwaV58NppfnT2sNwmNjTLnkjIwASRgg&#10;d69V/Zg1nSdZ8ACz0DW47i3m0tnhhW1aJCkeVJTcB8hYYBwpJ6gVb+K+kSS6j4f8TRWWWj/dSWUh&#10;DJcR5XKspOex4/OvahVqYfOLTemvojxa0qeKwCUV2OU0Tw9oGjzaDpVrosMNvHKs1vdW6hF2HZ+7&#10;cEDfgk9OCD0zmvaXvLu78Lx+FdCIkjuN0crXFv5gfDAr8vIwNvT0Brztrh/E9t4d8RaZJC2oNNct&#10;CrYbex2qVfA3IAuMLgge3WvT/Eemx2XhhTb2au8cwljjUgAyEcqOBxk8fWscyqS+vQlcxw8IrCtN&#10;HkuoXS6poLB1hv3CyPdfZ7NY5BIsybYuANgKBgO3THpVbVtSsvH9roOs+bqirPqANvY294fMt13Y&#10;RTzlCGGOPyrmL7Tm8L+PrrVfEesarpEn2m4e90FbfayTMwWFX+bcZM7eACF3gjGcjT8Hz+KNS8J3&#10;Gla7fLcaxYXMl1HcXN0GljO8yqGKZcKCAPmOeckev0VbljSvHrY8unGUqnveZ237RF14q1Twrp+r&#10;x6lIuqQ2rW0IbYhIGAhdWG1xj2BJOSaxfhd4nvvFHgLTT4t+Idte3VvdP9us7izPnvJudWPAA2jG&#10;QeBgnAxVv9oPW31/9n668RfYDdeZZu7Pb3H7xNyByVk2kFsc47Zx1rgvgh4Z0228M6yuhQGO0hYP&#10;BJJ88jvIfMbI2r0x6nvjArzMLeplMoT3u0dVSMVjoyXYk+M3gW98G6TqV3dahJJapqksulyXKmYM&#10;No3W6gcofn6n2Oa5eL4tahYfDf8A4QW1sftG6MC2eRW3R/N8wjweuOM9q7jTfD9j4x8XLrGrSsG1&#10;S3QTeXcGPEkY2sVTafnO7AYDoO9cZ8QdFsfAGuw+KdE0Jz5NxG0lrCWbltoKtkYJDEMR1B61ftoK&#10;NKL1at950Qoy5psoRa1f6x8b9P8AA3hNb+4t7zT2/su0eYq1xcAr8oHfhsbiRnvX6MfskeGPHnwE&#10;+DFp4V+JuuR31+k0ki29mhaO2hYllhLnltucenpkV+cMmt3vww/ao+E3xA1fSSqx+KI1vmjkIWOI&#10;oVYj+EAFmO3plcc5r9hNBstB8R+HY/JeORfLDsykc5/pXzPE9XHYhwhhWoy5W02r3a009OpX7vD0&#10;mqibV9fTQ5Ffi/qGlTrPdaPH9nc/L8zDjPrzz+FUfiL8XIhp39qWGhSLCOZH8zOzjqeOlTeMfCOg&#10;wXDTXQ+WNfl5wFrnxrel3Bj0bTFimUja0PYg+tfj9bMM9xUJ5dia6i5NJOybv6W2PoMHg8tqONen&#10;Tbtvulb79z5x+Pv/AAVO+Cn7P1ncf2h4xsb7VzGywaLpZE9xI3YHHyxj3YivzD8J/tr/ABw8TfF/&#10;xJ4t8L6/NZtqmt3F42lzbbiKPzZC+wKRxjOOMV9Dft//ALFvw48L/tEahffDa3g0uHXIY7+1tVX9&#10;2l8C4mh54jVlbzADgZyMYryv4PfCLwhD4xbzovI1a1aRtQnWMLHNCrqqsqY+Uj5wWzg1+q8O8L4H&#10;D8OyVabxDa/5eWa8+WKWi+9+Z0Vs0xGEzSEcOvZry3a6XZ6B4c/bf/aLxPB4i+HumTWdparI2pR2&#10;sp3sW2hQFfGfUdvSvOPGvw5+KHjX46yeJtdi+0TX8bXF5cTKGQxCP5VVAQVK5VV4yc16Xr/gi4t/&#10;Ek3iLwpb6p9maPKJZ27GOb94oY4/vHn5lbHHSvYdW1TwVYeGILqx1Jl1y0Tzb6wa1jYPC2zYgl2l&#10;yeRwrAAnGCRx7+Q8PZTktb2+CoRhKcbNpf1ZHj51nGKzOl7LE1XKMZXS/r9T5w034T366m0F7JcL&#10;JLcrDG9q25YAGxkrztjIGP617t4P8Nt8Lvjr4VS6t7pDcM8esXCwQTTWxaPcm0N8pU4wW3AjII4p&#10;fA9toGueKPCvgzxEZre5je6kkGn3+TcxqzbYJGO8bgN3BGfurW/4k8ZXb/Fa282xtfK0yR1jt/El&#10;9++meWORIQmFRpJGGMYUAbOuMV9RKpPmUW7aO69evyPk+SPK5W7amt8WvG2o+D/hdNfeBlttQeGe&#10;4eZbq1QtdzQSHYkqlTuQfwkBckNmu41L4xeDPFvgXw/8fYnuZNP8YeGY472S0jWVobmONUZflI2l&#10;eu0dM9q5m10CHx34uuPDngfRobWSx02KPxJHa6lNJHGrRSM74GVGFLYRBxkHnJA5Twf8J/E+l/8A&#10;BPG48FeHvBuuXWpeDfiJqdroc5ttst1YtKrrOFAzIrrIQG7BfavNzJ4f6soSmk9Hq7HRgVU+scyi&#10;2ndOyJv2qfix4ak0S21PS7e6hurHT4r63njtws0VzAyFH3KD0KDq2AOgzzX1d8E/2/PA0nhPRbX4&#10;nXFnY3+qWcckKtcbVmyD8ysRtBOCdpOR+VfBniPQPiH4j+G0mna/4JuVXSrZk2XFo8UjhwVxvbHm&#10;NnnAIrJ+F0WreLvhbb2niXwjJP8A2Xp5tXnZii27I4ZeDngAup9eBXyef4NY7LZVKE7VKSupKz06&#10;pp3TXqfT4HC0Z4iFLEJqE9O2ve/fU/UPWvj34UvD9o00StG65VvNX+nBrn/+F7paFp5bdWQEnd5g&#10;AAr814v2N/2svHNnPJ8CbfxPZ+ZcRGO507VZIoY4yx3D7wViAentiu28Uf8ABM39rzVvh9fw+JPE&#10;/i+9kk0wJCs2teY/2jv8glI2np689DX47HJcbWxFPErNYRu9lDVardKTX4n1ssNk+B5qPs7tLrJa&#10;+Xf8D37/AIKGf8FLfhP8OfgNqvg/SYo7zxJrFo1la2q3CkQeYDmZsZ4C5Ir87/Efj7WdbtrXxBYa&#10;k0MFhcRzXUilU89QMREbQQW346jkd+tdX8Tf2aPEFnZaH4b8XWb2t5Gltbah9pYQtZ7DtdwH4bO4&#10;ZAznJ9Kr6j8PLbw/faToc+mTXFtJGj3StJ5eUilIICkYJDfN8xwfyz/Q3DsY0cLBVKqqTtq0kk7e&#10;Sv8AmfnueQnKo1CPLBNWV72vre7NXwprV7c6FJpQ3mb7XtXzpAimLcGXyzgYO0uM5xjbxW5rGk6X&#10;qukaPcSW06NY31xZXS7lBKbcq3rg8lcnucVUudS8Ln4e2dhcWsqwzRtay7cndcISqsMdA0ZUkHjK&#10;9Oa09Hv9Y8PfDm68QXdzth16EbrfcMpJEoDFSR0AHryCeOK9bmlKPMtLM8pQivdlrdGd4Ns5tU0F&#10;fCd2JEvrW3ltpvJzvjCSEpvzwSUZW+jCsHwla+HPDPj+4tJ7drWbUXMN3PNGH+ZlJjkBA4LLuHGM&#10;EAeprc8OXw8IfEFZNU0VpJ7xVuNSSaQ/P8yweZgYGMBB19Ko/GVPDDeOLS7m1aSLT7qHyx9kt/3y&#10;yITtZCD/AHfU9MjtxOFlUjjqlKS0mrpruViYqeCp1E9YOzOl8S+DrB/hZp2nyXRhimubuH7TZp5j&#10;mKNlKFkJAJHzHbkEn6Cl8HaJq/iayudD8R3rfYtVWOe4eRV2kxq6EhM9Rzhfw+tv4R/FfwbqWna7&#10;pV7F/agtYYmt4bi1VwkZxEJX43KTlmIDDJHJIxWr4J0/T9Xl1K60H7SLgieBdNWSRoYbpEZ1ALt5&#10;m11OV+9g5HIxmaqnRjOD+z72vbua0eStKnLvdHVfs5fst3/7SlhPP4fuprOzsryXT7zUGs1DTopH&#10;zxxlfkPG4dxvr6/8N/sC/Bn4daRbyan4QfVpordVa51S4eTdx12ghf04rZ/Yc8Fa94H+Buhz65pw&#10;0e4eNp7vzsFnaRt2MY4OCMjtXpniHx21siyX9+biAHa0bEfN+Q4r8a4u4mhOVSdTFukrtQs0lbv3&#10;aPosPSlQlGjRgnb4n1b7dkeD+Iv2Wvgfq9sLCw8LNpflybo/7PmZF3YwMpkq3BxggivF/jF+y9rv&#10;hWbw/pup+JrrUvDsWsBdVZgsTRRmXOCigbQo+XIPPBPSvrzxGdF1q2jl8I3QkuJJB/op+V14Jzn0&#10;4/PFcN8Q73QtT+HusWPiLU1t73y3Qea3zhscHHfnFeBw/nHEmDo1MPVxCqQlFuMm7wkrdJdH6H0W&#10;HwOGx2Ip1J03dNdPeWu9uq/A6H4W+F9M0HRlXwrbxyW8a4Crjcq47+v866i5g0bxHaG0vbKGZXXE&#10;kckYIP4HrXzj+y/8QvipZWiQ6l4Z1SOS1Oxr5rdhFMo7j1Fezap4xvFg/tm2s2huGl3PHtP48fr+&#10;NfD1OIqdFtVLxnDWSu5KS7xffyep3ZrlOIpY5xUk+zT/AAaPD/2q/wBiLRPHegm78CQR6TqNrvkh&#10;jj3LHNkf6vGfkGemB15rxj9ln4k+J/gf8TLrwN4g1ttLsfEUP2KTTT/rkniIfzQV/hysgJPr+Nff&#10;Hw++Ifg3xYn9i+KTBHK6/wCuf7wbPFfBH/BYbwdJ8CNf8OftK+EJIY5NN1VIL5slVlt5N33wpBbB&#10;BXg5w/pX7xwzKWaZKvq9bmp1k0n1jJrS/wAz5/GWjWvXpe/T120lHrbzPuKXxfBdxr4is542t7jb&#10;8wbufT61atPEcc9rJBFeBfMTO5OvHavyz+CP/BVCHw3eN4a+I1xt02ZzJb6hbAvFFk8I4+8AB/EB&#10;/jX1l8Pv2s/hn4v02PWNG8bWd1BPGGhks7tZR9DtPH41+D5xlPFPCGfSxEqEnTb1a1Tb3s0vnZ6n&#10;0mDy7L80wvNhaifl9peq/XY+iPGXw88P/Frwxf8AhbxFYW91pt/C0V3bXSj5lZcY5/Q9j05xX5N/&#10;tw/AXwL8FPjbN8INSt4bzasd/o9iLcRmS1ZWUB5BxkOu0+vB619sfEP/AIKC+A/g1Y3WrXviBLyd&#10;bUywadY/vbhtn+wOg75bAr8/f2o/FXij46/EiL47a7qFhNPcRh2tFn2y28COCB5hIAXa24k9yR3F&#10;fvXh+6WcUY4n2co6Pm5lZN9Lf5o+Z4o+sZTR9k5JttWS1aXW5Y1LwN8IrNILnw5pduJiI5WhjdSI&#10;zt3MqndyOw6njpW1p/h7QYLmeHxDo8clndNunnhs/wDVbkxkhs5Gcjqvt0rkfCei339lw6tYs0q3&#10;FuskcbMF2ruByQuBnGB9T0r0jxB4LutMg0zW5V+9CF87cJEl/iBxzxnA7deRX2jp08DmSbb5ZHg/&#10;WKmOy1rRNfiM0n4MfDTUvhNYtOlv/oetCSO9jBykJfDx/OWIwOevf8D1XiH4Z+HPhfptpYaBbC6j&#10;ufPuRMzoBLEGI5K/KdqgErkEE9KzLOy8N6JqkE2v2sOrW+uSmW31S0b/AEKKVWXzFa3V42WRFKOA&#10;Bhtw+Q816J4f8LR+MdETWvC8N5L/AGZcyT6kDKzxRWxTDuVf5ce/ytnIweMeljMK1h3Zt7tfeePg&#10;sX/tV2l2Z5fqkep3GlLdeFdD3RWzLFdW0s0pjlgPO6QoQSFLFyuDjaPSur1Xw1Z+D9I0/WrLxe72&#10;/iCwHk2RjZ4pCm7CsVOI/nGBuwOhPWs7XYfEfh+zm0b+0G069u7hbNZ4WEhKuNuSM45U5zkYOAaP&#10;A3hQWnwzsdL8OeJptU1GSK4guJn06NDZ3CysvlpiRjjcVbJVSc8dszh6kcRgeaey/LzDERdHH8tN&#10;b6/PyK/w513xdoS65qMuq2rLqNnGJdKeNlmaUuR8gZMMgxlhkEB8g1c8X+HtMjksvFfiCw2wPZxX&#10;+m3VvJ8qmOXhN5yFLcjIHOPQ109h+zh+0H8QrnR/H3hH4V6kzXtgJblVtV8uK45Vly54zgNxkckH&#10;A6djp/wE+O9lcSWPi74UarGs0LFXlsUaOFtvTEY2AADggAjPOcHOf9sZbJxtVjeOjV16GkstxUXK&#10;PI3fX8Dx/wAWXmlS3MHiPwfJcf2bqERn003G3eQcblJ6HjGPXg8dKdZfEPwjFPPH4qs4Zr7erNDd&#10;xsxijKjbjJ288529xz1Fepa98G9C0H4YTp4Z8SQX17ot8yJD57oYo9qGWOKOVFdmHBJC4yCASMV5&#10;dqljdaxePc2cCxybv3t2oaRpxgYzjAGDux/ve1aYetSo4iVN2tuicRRqYnDwmtGtzgLScoywjBrW&#10;s7oRwkso5asMIUl3Oee1XLS4yShYH2r4mcLn9uR1NZNQYfOpAX/Zp0mp7UaMM2/n8aqwgFVYsfl5&#10;b3pyNG0hGB071mooGixYyu/zvW5a3VxbMsitjIyBWRGUQfutre4p8mptAuJGy3UY61pFy5ro560Y&#10;yOq0/wATTN8st1twOtammfEOSCXyjLXD28zsqyRkfN2AqOeZ4bndlj3yO9ejRxEoux4uIwVOpfQ9&#10;k0r4rC12xrdEfNx1ruIfiPJqNjGslwG4yck/1r5qg1ZlKjP8Q/yK3tM8Z3EMqu92xxwNzGvXoYye&#10;zZ85jsjpy95I9puPGIZmiR/lPHDEGuq+Hd5a3sq6lftuhjOQpJ5rxm58SWVrp0N3LcKTJ0xID+Va&#10;Oh/Es2tt9mhmxt/hzXpUa0edcx81i8tqVKTjBWPpa5+I0aW/kRTqka/dRe35GsLVfiZHPbyLPKoX&#10;GNrt19q8OPxJuXdszt71leKvFsmq2uxdUmhyCr+W2CwrvqZguWyPCpcNKFS7PRPGHxca00uSLSmD&#10;AZAWNeh/OvL/ABb451TV1gupr4w7W3NCp/rXN6hqUltbLZ2s7si8bmbn8ah0nwv4m8WyfYrK3mkZ&#10;m4Cqa8ytiqk46H0eHy/C4Nc0ml5ssa54i/tmFrS5m3Rt90VzOn+GdZj1T7PYWkknmHKhI+TX0R8F&#10;v2DvHHjmeG68RRSwwt/Cuc496+yPgf8A8E/PCvheGOe70tXk4LSSrljVUcjx2ZO6jZd2eDm/iRkP&#10;DcXCM1OXZHxL8Ev2J/HHxCaK+1O0ktY5GBZSvzEGvsD4H/8ABOrwt4cEV1d6WsjjH7yVc5r6q8H/&#10;AAi8O+FbZVgs4/lUdFrq4baC3hxGihfQV9ll/CuBwtpVFzM/BuJPFniDOJShRk4QfRdjhvBHwR8L&#10;+D7ZUt7GNWX0WuytLOO3Xy4Ygqj0FWJssdwIxTWKLH/rK+mp0qdKNoKx+W4jE18VNzqybb7hJMM7&#10;Kr3BaM4LU03Sl8PItNubhApEbD/eatDAT7SyttBHvUUt2sYKg7qqz3QUjc+fpVd7syEqh7VZXKXB&#10;eyf89Pl+tRTXEb5HOV71QkuY0OWm5A5FUbjW2T90W+b1z1pMqxdv7sQgee+4E1WGsLFnZyPSqt7M&#10;0kXmSScVmDUFjyqtmi40rlma6a5LbmI5/Os19TitpyO/8NNuLmVpiUf6iql4I0+eRualyKSNGy1R&#10;3dkK9ehqJxcJcbjK2xuWzVfTLouPLjj5/vVdnkDjLv8A/WqeYq2tiG6vFaQeUen61IkzKvmTtj29&#10;KqhGnmG35QPu/WprkoIdsjbitUA681LzF3RniqLxzzJvL1MLlVhZAm739KjV53G0n5amRWw8fuIQ&#10;68s3FQa79tu7Jhbv8wX86tuqx2jMT8zLkVSiu2u1WBSy/wB4+tY1VzQaH5nm3iGx0u1RpL5/MmLE&#10;81iR+Lo7KP7HaWzBm/1bAcV0nxU8OGBXvNp65fnoK5zwzZ2ep2bNbfNKOEBXp718zVvGo0lqd1Nq&#10;UbiG51S4H7+7bZuy2eK6TwrrdvpN9FIjZ3cZXqK5u/0vWIb0W15er5K4PyryeelakM1jpO2aCAO2&#10;3hlbpRh6so1E2wfvKx714Zmlu0jcnHTbXZafNHaOuDuIryv4S69PrEMcNzuUjha9Mt0EEqoX3etf&#10;UQlGcFJHnzupWOusLs3agKMdxS6ppyXCFnHX2qlokkjyYH4VuvCpX5zVepjseNfF/wCGaeK9Okgh&#10;h+ZF4+Wvk3xz4Q1TwprMlld2zbVOFYr1r9Dp9Fiu42Bi/HHWvIvjh8E7HxbbuYrXbNt4ZRX4B4xe&#10;EtPjDC/XsElHEwX/AIEuz/Q/VvD/AI6lktZYXEu9J/gfGxuI4U5amtdNtyGatf4lfDLXPA2ptFqF&#10;tJ5RPD7a5aa6KqsbNz2Ffwnj8qxmWYyWGxMHGpF2aaP6awuKw2Ow8a1GSkn2NRNQPQvU/wBuXHym&#10;sJ7loky79KdDqRB/1nsa4pYe+ptypnRfaVjAO79atW1wQM76wYbxX61aXUhCuFk46Vyzo9DGVO+h&#10;sG8524pTOrrjNYwvSV2h6cl85b5mNZ+wM/YmwJBjINOjvCG5/U1SS8Qp1pZbpAuRms/Z9CXT7o1G&#10;nQrlTUZmyMk1Rgui6ffqQyqV5bms/Z2M/Zkk92AuFNU3vNxy5pt3IA20P2qkJ1jkKsePeuinT0ud&#10;FOnpcstcqepPp9KgnmVTuycVFLLl8oahupGc8HpXRGnqdEY2JY7kFflY/NxThcfJ8y/lVBJQh3ZP&#10;0qZMFOvXnrWjposck+Ww36CrCSbl+9WekjFxtH1q5bHPU8CicbDkNdWJ7/jUkUe7vTjFleOKdGwj&#10;XaDz6VF9CXIbND5fO6khk2DNRXdxtXk1XWZi+4/lVxi5R1BXkjcsWVk6MOetSXl0sKtI5/h6NWfY&#10;3Yjj5/P1qjrN7K5/dE9+lfpfD75MJFR3aPLrw5p6nkX7ZXxGg8FfBLxHrcrlT/Z7Rw4bgsf/AK2a&#10;/Mb9mP8AZD+IHx1+IkfiG/0qaHS2ummkkaMkyDrha/Sn9pv4SXvxhsNI+H0s7R299qAa62/xKD0/&#10;SvSvgn8BrbwHfaXoehaebd7OJ1lCgBH4wBnFf074e0cVhstcIL3qlrvsunzPieIsbh6NpTfwp2Xd&#10;/wCR5p8E/hHbeC7tPCvhjSY9zWLb/wDRcbTt5J45NdmfDWpeHfGGjtpk0klw0LrcQNaD5WC+vp/h&#10;XYeJfAYs7q0uNC1O4tNRSaSO6jUH953yMDpXMXfibxRoOseH/Elnqcd8t1eyR3kjgKybTgqM1+m4&#10;XLvYK0lrfc/N8Zm0sZO8Xo+h0Fte6Z4cgkuf7SXz7ixEU0c0eMHd1+gq9qOpjw5q0gtdStr6K60X&#10;b++A3Fjj9OlZS+JIptcbWNc8IobO6spPtCqo4XJxjjrWJBrHgseJtS0nxFpNzAbnR1EJmjP7uM8q&#10;VPr0r6SiowWiPl6zlKV2eq2f2/TBcW2r6La3kdzpsO2ZGHPfaPpmux+G0Wn291rVxq/h/wAuSS1V&#10;JJVbf5qhcjb6YryODV/D0AYa9fXkca6Wn2UISuxQfvj1z0r0D4feKvD0U+ozya+yrHAm2OR+EyOp&#10;z616tJ8x49WO56F4ek8InxrBeXdncLfS2IjRWzt8n6dM10fhe08N291Dawa9dMsUDhY3Y8/Nnd74&#10;6V5xN4s0+b4p6Pplt43ghlmgJ/s1ohvlGPvKf6V6B4YdbwQNJf2ck0fmKdgAJXd0rsh6HFUT3R3c&#10;VlNJqVvewamqxmHY0bqNx98+lc542jgjtLHUdf8AD8s3ktIs01nIMRKTxkfxVr289+2rW8CWytGs&#10;Z3Pu6cVkeKhpml20MmpvfQ27OyzMiFgp7M3oKxxUV7GX67HPH3ZJM5Gwa/1rVzeJkW8EYWa/8nZJ&#10;NFnKFl74PevGf+CnHgOeT9mDXhZeIJ41t57W52rEX3YbgEAjK5bPpxXvUWtaj4isf7P04QtNajdD&#10;qMCgCSHnIKkAn9ayviZ8ONE+InhK+8K6xqLTfbNLCZ/hK9VP4H8q8GNPli7O779PkejTqWqRb0sf&#10;ihZNq1nqDQNKkO5trbYS5ucD0B/dD655q4umiOxESJ50ckgH9nyfMqtnk7/4uew56Cuv8YaBYaP4&#10;k1LwdeztZ3lvcTCSBYiUlAfaCzBRjNZt3pMlpbJDZ/LJGY/3dxbkQRrjJZGA5PpRGXu6HtGPbaPf&#10;m6NlBdzySOGaPS7oCKQ4O3bk4CRjjoMmr9xpz6Xf2lutuljeyxqIZkBZCx6xxjOc/wC0wwM1aQWG&#10;o3Mf22zuraZYWDrfKyu6KfvGUDhD2HetK4uY/B/h298QyardXCRh5fs8lv5iyKBwAwX5U+vJxQ9r&#10;gdT4Q8cWHhTQ/wDhKPHElrLYzRMIb6HGWfOBEg5Yt/tEAcV6D4F+M3h/4h6ho3hvwH4mudMvprjE&#10;mmyReTKxH96V/lZc4IXByTjAzivnPWbq+1y+8O6r4gs28Pu22f8AtqzufPt1iVeD5AI244yAc4/G&#10;vWfhdbeA9a8ValD8X9YutW0Wa0tbf/hNPCEckUkALbhIxjUlAPlUsW6g8kjjKWKlzKMNr+hyVVHq&#10;fZfwtsvGGsfGGew8Z6Pc3Eem2cb26222M2uF+8AGG4kEZYA9u1e9fDjQNHvtNu/Ft5o0cfkrKbXU&#10;4XzMhyykP3yPqa+bf2YfjNf/AAxs9P07xfpOq+ILXWtUkgs9V0vSppprREbapuLg5y2wKCpK4OR6&#10;19D/AAu0rXdSn1XVvA2vXDWF8ji1t3dJLO8JY5YvtLKw6E5IOfUV24X2daMZLV6vbU8nEOUXrohP&#10;Cfi5bTwvqkcGqbr5bORpNPliHkvkkq8RwMEEgscnBPNbGl6BquqfBj+wJz/bC3kISG601pNpwwzG&#10;2PmJHOW6c54AxXUeHPhhp+m6BaeH73/iYW8DK624cYTGCFJ4zHkA4Oea7HT7C0gt2t7TTo4lkLNN&#10;BZsFib3ZscH+td1HBVOX3n0t/mcksQub3e9zzjxL8NNf1vwUfB8GJIJXiXdfSETRRKc7CQMOAQMH&#10;rVjWvhRqHiKHTZNQ1WJhpr+Yk00bNKzcfdbIB+X5ScAkdepr0SC0i0qya1sNMuHxykP2gcZ/2zn8&#10;qmEU4t/MFopGcbpIRx36/wBQK6/qdPW+uiX3GaxEkee3Xw4a+1SDV7lfO+yfvFa5Yt85AGBk8D5R&#10;gdiKz9F+FMdh4s1Dxb9uLS3XypD5hPkjABG0jHOO36nNeny2UcyKs8SqrfdWPcoB56MeD+IqW3s7&#10;RXDjYxwd21Rn9QKr6vT5the2lY4/RvhvYadZrZ3BuLqOdi9wFlZM/XJ56Ada6mwtVj/0DR7GSOFB&#10;j92R6dMd6uRwSSyZs4xIF+Uqqg84+g/rT7pYrG9iiWERtJ8rCbgD3461rGnGOyMnKT3IoNOkmEqz&#10;htyfeKx8r/KpbZbMK0DxiabZlWVWw+D0DdN3TinW9y8eq3Fi88kbeSrbU+ZUznDe4NSaQLuSzkin&#10;hhCy53eVwyEHqKokml0aMf8AITt+G/1LxZZjnqDUd/4bhaELbLND82VbdkZ/oa0IZxI6eRZzRx7P&#10;muNw49itWB5bvthjlVmwWO77359BUgjmby31HT54wsjzdmjbKt7kdqotpj3N/J9lTazR5O7GTz09&#10;67R7K0kONibv9nNZ8+l2huGutm0oPk3AHNS1cpT6nhfx5/Z58OfGbwteaT4k0C1kuFt5Ut5JrYOM&#10;uOnpjcFJXvj3r8mv2jf2G/j78ErX7T468Lyzabaaw0VhcaLGsUN3GFzDJM2M5OFULg7Tv9cn9zZd&#10;OmgSS6RnCtyYeqn86yb7RtG1eyks/EPh+3vLeTHmQTKCCOveuHFYCOJWmjPXwOaVMLo1dH82Pxsu&#10;NQ1L4X3095ompLfJayGRfLd1272j6lcDjOGzj5SOMCt668HeIdP+C/hfxJe+FmaObR/s9vJtEjyS&#10;LEuxck/NjnnHtziv308V/sj/ALM3xF0KXw7rHw0sorVm3tZquyPcfZccE8kdCeteZfGX/gmT8KvF&#10;Pw9tfDGgX6Q2ukxY0u11CHzY7ds/wsMOAVJU/N0weorw5ZJVoQlyO93c9+GfYWvUjzprS3/BPwc8&#10;LeE49a+I9ve6tasfsem3BuYm+fEm5VCuCDneBgD+Va994n8Q+E7u6+F72+k/6Tp7IVns1JtyrjgM&#10;pymSuG+Ykg++K+wfjV/wS/8A2mvg14s0+bRfD6ahod3qTGaHR7RHEKknBllxuZMYwrbsc18o+P8A&#10;4da78OvG7S+KTMuqRuiRgwySShpCoLEnJyqc7eR+PB4pQqUbKSskenCpRq3dN38y78JDr8HhDXF8&#10;/fZajfQtbwqgUSYibzMDBIUbT37dD1Honxa03S4tNstGt9BmuPJ0OAA3DGFjJ5a53nHK43ZHXuCc&#10;1S8MeMNctvhLp0Piw2WpNoutO8P2XbGR5iPDEZju/uhSeAcZDE8Y0vE95ZeJL6TXNQkgiibR4Y7a&#10;2Zw+Mg7ixwCDlWIx0GMZrw82qeztVWyPoMrp88XB7v8Aq54Pf6BpOr6wF2tILfT98CKQxkdmKEIp&#10;GcLwRzkenNdh4c8EXOjeCtQ0uTTZ2hhiaMbHWRpMsONoG7ORzjHJxVG3igv/AB4Wjt1W1hsQGC5Y&#10;hpZd2zHJxhMA5H3yOTXrHg/w2Nc+GF5pOiwwLrFj4i+3Xsn2TE0kT4iRIsglgXwNuMAjd0zXXLET&#10;nQi9r6nEqMY15X1s7HkF1ok89uIo7S6w0v3XuFeTaEHAI+7kDHUkdPQ1z3if4ejQfG9l4d0tIbKD&#10;Ur2aWxgmvDKQQGlCrJkLyoOScE816hqHgI+G45bS7W3laK42ztaT71xIm5Rk91UqGx0JI7E1y+uW&#10;XhpPEvhvxN4u8z7Lpd9dLt+y7lupSoUBQBnCrzuPfGOCazwdar9anBev4GmLoU5YWE3p0/E1JBf3&#10;HhK+vtJE2qXEc1xJeTR2jeXbRZCly/ABJyScDAHrgVT0zRdAuNGt7ddUht9Pub6FZ5Y4GZokDbSR&#10;GBvdQM8A/McZ6V6f4Vm8K+ItR1u+1fQ7yw0WWyuJG03T5mMbLgeaYy3yqvTq2ctx1Aqp498J2skV&#10;1qWnWIkj2Q3Om28dyvm2tsp+QuANq5U528kk5waqny0ZOHVu4ThKpFS7aGP4j+H13oN55EVjPcwi&#10;xZoJljb541dRnaQGVRjJ7gjHPfm/2o7Tw54QsdLvvDMUN3c2sIm86ySX97I6L8hzt3FcnOB0PXPT&#10;2DwWkFz4k03RvE2pyL/xJ/Lh3/8ALOJ3DJ+GCoPqAD6E4P7bXwsjj+Fl3rdrGrLpywTxp5hKbQ6k&#10;9eo+YnHc54r59ZjCjnkKVWOstn0ParYN1cplKD2PCZvC8+n2R8VX135V7HZNNLbwyFo7aN1253cg&#10;knJPXGcdem38PLC/02KGTU3jN00K+W838Kvyd2AcfN0xx9BzW38RvC8nirxR4f8ACt9e3Fp9q0cP&#10;d7ozsaDKyjcEX5cABQcHggkc10+kaSlnc3VjaeVcMs00U0yYKuVZSCwOSoAKjsckivfxtSMsLLmP&#10;Fy+lKGJVjA8RWutyeFL6LSb21kaBlaSW8hddyGQF0TjcSAc4GOOR6VxOgX/iX9m2bSfEnwu8RatZ&#10;axHKt4LrTPmMSgsJJGJw20YX5Txg5r3a9+Fi6hF/Y15JMJkVnh8mdCplG07Oei4GCDzgda5e2jt7&#10;CbVfGN5Ju/s2NZr+zmvF3TrGqgoinnZ68EfL+XmZVjKbotQs9dV66HoZpg6irczdtNH6as/Tj/gn&#10;T/wVG8JftB6XH8Ovijq9ppvjO0hjDbZAYb9W+7IrA4DHGCvHJ4r7Ws/EENwEaCTPPzbf89K/nF/Z&#10;Z0CdmbV77TL+xspdSYaW7zBZVXzN6/d5xgfKwOMH3r9O/wBj/wD4KIWugXFv8NvjNrUmJLhbPTda&#10;kwFAzhFkJPQgcNgk98djEY2FDG/V0jg/suWJwf1lb9v1R+jthqmCI2J6d+1aVlIGbcD15rg/C3iy&#10;01a2iuftKtHJgrIrZBHbmusgugqBlfNelh8RzanzGJwvs3ypWNqBzO2xuvWrBVl6A8cVkw3zr+8X&#10;/wDXWhZ6gZx83frXrUalNrfU8upTqRY4sVlwwoVWD8NROSZBtNN+dJVIFHM+Ynl0LBjWVcMKo32m&#10;Mo325wc54q0ZWUg5/wDrVJHIj8k/WtJezqe6zOPtKeqKNpcHZ5FyMHpup9zZeYuQKs3VhFcDfGPm&#10;qCF5rWTbcfd6VpFOn7stu4OUZ6x37Gde6UrxtuXmsSeG4sG2ruZc5b2rsZBHcD5f4qzrzT1Ut8ua&#10;VSn1iyqdTpIwIb5LhiFdtw7GpZIUlTdllNQ32jyW90Li2HOcketSRSiV9jnB7juKinO+kjacFvEi&#10;YTQNhhuX+9SyW3nJvjfZIw6ipZmMZ2/eWobkSRnzozn2rXQz1POPjf8AswfCj4/6HNo3xA8MwSzF&#10;cRXXlgOp9Qa/MD9rD/gmb8Q/2ctQ8Ra/4L0y41bw/e+bdW8kLFpLdihz+AJ4HYAV+w6mO7X512sK&#10;pazoun6tZyafrNjFcW8i7XWZAykVyVsLGorrR/1uelg8yqYeXLLWPb/I/AnTbmWz0HT9Jv47iNrf&#10;RZLZdsrM6yqScsMADLDB9MkkdjUtPCVzqnjDTo703BkurVhIWGF4LPwMkH0HQA+lfqn+1Z/wTK+H&#10;HxJguvGHw80iOx1IwndDCm1ZMHcMqOvP6V8K/Eb4b+K/gt4nurbxNoCRtY26iKOaP5ZEGEAGQe5O&#10;cY7183jKmMws3CMN769D7LAywWYQ51Lbp1PI0hu9GvbrVkN4y2dnGsbx2ZkXIY5bHHG47epPArrP&#10;CmhLcX1nrepp5X2GEyXUczFC7MAmVyMKM4Yde1WdGvLTxTqOr6DBb/YxJApi3SkBJhOQdpwOMA/K&#10;al8V3UWn2d9IjqrMlmzSMisJY3l2MODxyFwDjr6Vxyq4qpanJas9CNHD0/fT2Ou8e+PrLwHBefZt&#10;Mt5If7PjxJJIPMdDsZskY3ZAwMAdK4e+16PXtS8M32lXIhslmuX1FblRIHjjTbgj15AIGTgZ9DXI&#10;/F/Xtc1LQ9T1TTJriKGOaNbVfMMoJJ+dtpA4IXGORnGKl8N6X4u8QrZxapeQ3SqLjdb6Z8kluWtD&#10;I67goMbYRG2hSMBhnJrty/LKdCPO3qzkxmPlOXJFHPWms6tBqc3xfg1PSoPs92YIdPZZGnuI9rpC&#10;pT5l6A4LEHHPFehTi0a+1bU7szMb7wvEJVTP+jbZJdp2gAHAI9SfyrhbVNS+IV9aXHjee6jv7jTW&#10;1K4fmOcXLBI7UyAAfOQGPIAz83GRXYeGoJ/HM2j+J72+Ed5eR29tLFPeNHLNApeX5Vw3LLuy2ckH&#10;8a9PER+Vv6X5HnYeUuvX+v1Ou8XWNj4f+H9xp9/9rns9Hs4pbJbazAWWQTDKHBG1HHJzz82cDFdR&#10;8LPAGs+OrbS7/QvB2oJDb2Nr5tmtrK0zRkhgQ3llTnhjyDjp77n7Lt74b+IHx4hsvGsEbLDprG30&#10;6eMAPNG0e1gAADlHB564z2r720Tw5e29pDBZ6ankMuI1tY9oUfQdK/LeMONsZktR4PDYZ1JpJt66&#10;X20Suz6XB5dRdFYmU9Holtsz5R8JfCX4heBby41O++HusW9rcSfNNHb7j0Tc5AUbVJHr+WTXcaQJ&#10;k02S6uZY44/7Lk3Jg9n6HHQ8fjmvpYaVcrZtA0LLKrD/AFjHIHpWT4y+HHhzxLpUkGp6fHHK8ezz&#10;I4wH5/2sfz9K+RwOd18dV561HkbSb8vLU9BYmnJKP4n59/FG18z4neEdEneb7RHDIhgFv5mWe4UD&#10;J24wQ5HfHvWcvjD4e6Bqc3hLQ9X8u81Zw00sFmwuHWTeXb5gDtCgLtJx83GM11fxr/Zx+Imh/Eix&#10;8K6j4W1TX7G4m22upaUr/LC0zOSxX/VbVCA9zxtwBWPq37Pfxb0nxrdeKIfh9cfZIdPjWELDumb9&#10;4xRQQpI27gCvoi89q/R8NmmWxoR9pUV+nvJGFbC4mpJ8iuvQ5a7iv9curPR7mVf7PuNaWGaLlWDA&#10;+ZCcpnkjeFXAGQ5PGKv+E/DUOjWN6+my2LTr5p1LTbhiN0zs2V8xQNvG1QSevQc1m6H4Wm0P4veI&#10;l1TQbprwahGbOGK1nWKUtF/riXCFjkgDj1+la3jKK8/4RvyY9IN5HNcQwXkVjxOzKVyTlcsxwvU8&#10;4r6NYiE+X2bTWmzT/I8WVGcJNzVmY/gfUta0KHXpvEfh9dN1L+1pI9P0+4k3ywKmXMb5UHadrDBH&#10;QY9K+wvBeseJNX+DSWss1vNJMi3C7YwoG4ng8d8/h7V8RaVcajrniHWNQe1nupr7WLtoZPKciFVm&#10;CrtUgchQVx0JyM19vanLbaXoTWtrObfz9OhkRPJ2qHMfcL1PT05r53iWXLOCXX/gHoZfH3PM+V/j&#10;FqqeJfiJpXg86Ast9JceY4tXMYj/AH4BdVDAOx6YJGBzzioPhnb3Ph3xlfWGq2VvY6jp2oN9l09Y&#10;x5seSVd5JXx5qkYwSwC8Yzuqn8Q9Xj0343FF8TTXFvpK/ZrFURlZX8ve0juRwC7A/MSAc8c16J+z&#10;N8Or34+/EjVn0nVbiGHS/LstVjuo45IViw2yWI5LF5MHIIAAA6niu6viKOXZPKpW+FRX422JlF1c&#10;YrO2v9XKHjlLjXfCVv4wurFvOh1WZJpLiNpxOiBidqgqVJ54yc47VV+O7eIPGGmabf6d4d1hraLS&#10;Y7e4W10do1iYqT53mKp4DbCVX5twDZ6197+Dv2dvCfhTSYLa10pTtQfPcLukbjrzTNZ8P6fpsvl8&#10;bFb7qr0r8zxXG+YZP+9jhL0+jk7PXra3Y9NRwOM9xSd/L+mfD3xN0251j4UQ2Vp4duPMGg3luXuG&#10;VpZbhYmK7cEszEhzkZGeO9eU6l4j0a1/Y/0X4NTT2r6hNpMjSNfSOig+QUx8u0hVBAzzypI619+f&#10;EL4YeBviDZyaXq+jQSRzJskVRtYg9RkCvi/9rL4U6p4G8c6bp8+paZpvh3wzpNrFbLJpqtE1q9xs&#10;hUq2Q5R/vZIBJBOQTX2HB/EmFz+Ci4uLvfun6HNm2Bnh6HtoO6tqno0dP8GPGKah4DmsNM8Qxxva&#10;31nHHJ9lYosbQpuZQWG0ttIPLYzz1zVD9p7xKmkXNnf3Mf2iS1tVjtbeOYRtPNKFXZFI4wrDa53H&#10;HGR71wfwiv8AWp9Y8SG8X+0bG3kUNHNpaxsUXETjBwpA5Ix6D61rfHfRtUstFh/4Q3RY9TsDrjQa&#10;VZ6lMlw0c3lNGGzIQMN1GPunHfmvqMNh4xxkkns3+J5datL6sm+yOm+Hkei/CLQbHxXfWN9b3OrC&#10;SDVrO2kWQDbId0kY6FSr9FO0kbsnNel+PUt/FHhk4PnSQ4fGoKCJDnqpx8j5yccYweSOD4Fp2sa3&#10;L4dtItdM0l3BcG3KX1vLBcLKFUM4XYVdQuBuBx9Sc1674i8RazovhtdRvtTaykg1BIbya3i8xmdi&#10;V2gYG7Oen+z2rjx1OpDFwlbVto6sO6boNLZGP8LtEstG1XSbzUbmS5t3kkaGGWRlWBt7l2XauDnn&#10;o3XtXsfi4W2qeCrz7AlwUWxWaOKNfnCY4Jyvoc5PH0r51fXLrU20bU9Kvbm6t9F8SN9ssbuAyEjc&#10;6M4jXBPEgO3r3Fe+XWlRXmitp1pqNxFb3MPmW8jblYqcOI/mOCBnG38K5cypNVqdSY8PKMotI8Zv&#10;7ewvr/ULYtYXGoPoQlj1a/tfMSJmYMskecEPG+DvyfmTqQKyv2dRe+IfGV94gS1s7y+1aGOxVbS2&#10;BExhyN4Xbhm45fJ3AgdK6HwF4Vu/Nk1hp45hp8b6daxmPy2dEYnYVJZSAxI5wTjr0rhf2ervwrpl&#10;xoPiTw34gWztf7Suo4dNnztsNk7o24q3RyG2tjIHB6CvXVT2mHlLfbY5HFRrqPqeleLrjSb/AOCF&#10;9oFpblZLdjFbQoCc5UozjGeSB+lcr4AbQ9Qt7Z/DrtDprho7i1eLa5lEkkb7WOOdwx7fjXUeJ9Gv&#10;r7wZrHhlVeTVLe1aW0dVfG/ezhVbvhScZ65ryXRdP17wzqFxc+MtWmkjvNfhOlwwLhjC0ahmXKkb&#10;RJkHntnBrky+PPRqKL1T2OitJU5x5tmjqrH4l2VnqWlx2FnIJLW3mVZtQUZMkTjheDub+EE/j6Vz&#10;3irxf4m/4R6806GGGFtNvbr7GfJVnjYSZyMDLnHPI5x3rb8R+DfEOg+JbHVoNPtZrPWtb23F4yIo&#10;hDx7CgB7s6gADk5Bqx8d/h5JqVnqDeGJmjluGaWGbd5alTxwMdeCpzjkZrjxUZaJK1938zuws4KT&#10;bPNfjt4qt9V8Jw61o+unUpI9Fm+0ab5Tql1cOoEb/Kwy6kh1VsBSOpzXpH7Lv7dfxZ8G+B7e48R6&#10;jb6vYx2q266Zp6mOfTniAR4gXJ84Y55II5GTXjsWmx+K/hdPZeKbKK0WzdoLi8soOZ2ckxu0jHJX&#10;oowQAcdsY9Q+CvgfwPp/ga+0Hw7qGm3DfuptUgtrXyporjYAdxP3gwKyZH945wa4eKcpp4nIalOc&#10;W3F3i02mn5Nar5HVk+Jw0sxhz/DLRp9T1Dxd/wAFTPgHPbw2/i3xjqmlSXbtGILzSZ1LMvBUFUKn&#10;HsTXA+L/ANunXtX8Q6V8Pv2bvh7rWva94im2Wdy1m+2BB96XyvvNgc87V9SK8x/aG+F1ppOgXxuI&#10;LZrizfzbCaZQyiVfnGT/AALt3ZbpjI96/TD/AIJxfDb4b2fwa0vx1p2nWFzrd5YgX+qRrGzHvsUr&#10;nauMHaDjJ6V+cYPw4yf9zj6rqTlK+k5tpPdbJN27N6n0GZcRU8po1aVCCsrWst/Xt9x8e6t/wTD/&#10;AGmvi01n4i8Y/Ei30a5klmnvFvVaaeaSWEDedowhVgPlBwAMVPof/BJf4h+BdUtddPxU0vUobfT5&#10;raS2azkt5J93Kkv8wyGJ6jv9K/S/xBDZorfIpbPBxXI6kltdsbN41bdwVYdK+k+vZnl8vqsKq5bW&#10;Ssj5Wnmn9oVVVnBb36n5k/Gr4RfEjwLdab8N4LVLG6ubRoIdUvLwpHy2WSIq3zA88csSOAM4rN0L&#10;wFrOraRrWraWP7eWHRLe0SZZiSxV2ZvJLE7coWxjOCRngHP2N+2j8P0Hw2utTexgurSzU3Ei3UCS&#10;/ZwFOWRX+XdtLAHsSMY6j4d+I/xkvfGfgy88U2Xg7TbqW5tfNtdP0n9yl1IbdIkERgX5SdocgYG4&#10;/XH6Dk+IxOIwkYVNJRlZ+j1uceZ0aNGt7SOsZRv6NaNG/wCHfBNjFN4Zt9T1L7HZ6pewSpI+Q9nA&#10;26TzFIwcEo2TjnB6cZj8PaT4v+Nvx3s9O1exm1u+0Xy7fTobaVSogWZvJkYcEARtubdtOFOTkgGD&#10;wh4x8T6F4b0/wtbaJbWdvDo8i3V5dQvIIZvJzI8b4UgqxKgFmGc5yK+v/wDglX8FLa28N6x8VvEs&#10;CNeapeC0s5WjCNLBGcmYjJwXkZvqFU10ZpiJYei/ZP8AePRX8/8AgHDQp/8AL2rH3I626M6n4Jfs&#10;2HwSk1/KzXupX04mvLyVMkMAVVVJ+baqnaMk8fXFepXXh+w0WwIuBuk7ALXql9YeH/D+mtc3bxwr&#10;sP3seleGfFf4jWq3UsGmPtjU/wCsbvX4rxdTo8OYN43Ma/PUeyvrfske9leKxGcV1Tow5YrstPvM&#10;nVtY0fRmnuNfihazKnfC6AiQemK+Mv2fvBMfx5/ayvdC8J6j53hG60s3V1FBCiZXzMhHYYycSbQc&#10;bv5jQ/a9/aS1jUbwfB34YJNqOvaquy9e3ORY2v8AGxP8LOPlX0yT2FeLfs4ftH/EL9kj9oa30hPB&#10;Znsb7TXt7+GKdftCQxsxSRc43FeFwcZDDoRzjwbmGa4rI8TWdK3NB8kPtyj1evW3wry80fTZtl7w&#10;vstfevv0T6f8E/YfwP8ADnQPD2m2+kWsMNvb28YRY4128AYq54w0fwzYWSpb3fly7cqy8j8a+S9W&#10;/wCCnnwn0a3k03xR49t9PkgXM0F7p8qMvGc524P4E1yUX/BR34U/ELUP7F+H3jGXxBetzHZ6PaTT&#10;s34IpP518pUz3C0ctlSw2V1Zya+KUXFLz5v1PFo8KZxiMUp1qqWt91r56ns/xj+G/wAJvi/4cfQ/&#10;iLo2n6h5bF/MZgskJByCjD5geM8GvzZ/bQ8P6PZeO9Y8JeFfFP2ldKuYrq2upjtkj3KjPG20HjcN&#10;rYBzu6V9MfFLVP23fiHbLpfwg+Esml294rCbV9auooZIFI6pGTuDH1I49PT5R1r/AIJ5/t76VENT&#10;/wCEVa7m2zperbaxHK02H3xuNzdc/XJzng19d4U4+thZSrZniKdNP4Yc/NK76votPm9zo4gwNSlh&#10;1h6KdR9WrWXku+pYm0yxPhTUNHuNLuJbqRRfWLRrtM8n38ICASBnGMHkjBxXp/w5/Yu+Mfxb8Gah&#10;pl1otv4etzexzaPf31w26SJ1G/MeSR1YAYFXf+CdHw78WP4815/jt4WltfFmlW0EWm2+pWjx4Riw&#10;lmjD/ePyxjcOma+7rHS/sdiqXNscYyrKuQfxr3+MOOM5y3FSw+U01Pl1ct1ffS3Tuc+DyfDxwsa2&#10;JV5y6PsfF+sf8Ezvixe6hpGvzfE7RZtQ0+3mtrtpYZ8XUToBg8kZ3KjZxxivJ/j1+zV8Tvhtr7Wf&#10;jDwr5mhS27sdUsG3wRykYBz95OcHnHev0a1fxPpukRsZLlBjn3Fcj4r8UeH/ABtYXOj3vlNBJHtZ&#10;ZQNjZHQ57V8tw74k5zLMEsW1Ke3LotPU9aPD9PGUXCNPli9bq+/6n5h/D210/T/GGqXdgJ7dG0Jt&#10;PmsrjcrCbDFm9CAgPfHAIzmvbP8Agn94bk8W/tJagPF89m+i6RY22q29mLUCRrg7o41c9W2HzODw&#10;eK4/476f8PPhN8RNb8NaZeWfkXXlz3Qhkz5COpJhA3cLk7s4OdwHTGO+/wCCU3wsuviL8X9U1LQv&#10;ElxaWuj6IIdQxJ5gu43l3Q9ejc7s5zx0r9X4oxmMxnC9XFYJ8s5wSin59307HzOBwlHL82lhsQ01&#10;Bu7X5o+/LnxfNDZCJizMFwqR9B6cV574v8VeIAWI0q6aMMT8sJ/wr16LwjpPheyZo4/tTx8MzNlj&#10;WDdTw3TMDhiucq3Ue1fybjuDcylyVMdifaSfRXaXl0PtMtxuEp1nKFPmXd6Hy/8AED4/SeG7xVl1&#10;CTTpoWDRSTMY/mB45rqPhBrWrfHnxVJ4x1KJVs0K7ZGT/WEDkj2zXpPir4X/AA++JcDaF4s8Padf&#10;WskisI7qFWCN2IJ+6Qe45rhvFE/hX9mK+0/QheKum3EbGz/fcDaRlD64z+VessjlRyaEYNunzLm1&#10;0Xolrd7eh9tDMsLjabo4alyVnGye+nXU9ysLXSIbRY7eVRhcALUzW9u2bVpF3MMY25rym2+OHhK4&#10;02O70++Vo3KnbG249ehxU0XxyjtU869RvlYbdvUj/OK89Zhh8DjIp+9HyTf3rofKyyDNHJtRfzMn&#10;9pr4VeK/B3hO8+KPgC7kt20+J7i+t4kJWSFRlmAzwQATjvjjmvzb/bm/ak1r9qj4f6R8LdC8Xfat&#10;MmuFnvNQ8j5T1WNRnkqHBySPTFfd/wC13/wUs+H3wd+EupWKTx3WpT2rxWums4MkxYEfdByFHcnj&#10;Ar8qvhB8QfDvizTZ7eCKCAW91sS36HDDJA9Pm5HufrX9GcF5Nl9OnHMMC5Km2rxWkW+unk7fM8PO&#10;s4xdHCvLcXy87T85JaaX89dDlfhR8DvF9xNjWrZprOzkmhkVVLByn3l9M4OfoDXtHgH9k74dLo9z&#10;4jutdks/st1GPsc07RhImPDM8YGEPIzjrXSN8TLbS4be7S3hUyER3XkxqNqCJVyQiDLZ+UsSSQOc&#10;nmtASm9FnLaG1vrea6j+3faJG8pwjlo5G5U4DKcgHncPQV+kTjOWNdKqvdktPl3Pg41YxwKq0n70&#10;Hr3MPw54I8L6DqUbwaOr2N0zSRxsweR8rtZMnBIBGQSD1ro/Bng7Sdc+JraPf6dCp1DTVtYWvlba&#10;0isP3A3EoUIKdTn6dBb1s3GhR2epuLP7QswluY9PyYUjcAAKG6Aghsc4I781Vnu9Rl8UWuoSBPJW&#10;PYG8wfI25fupj75BxkY478Vx4PDyw+IqUovRrT5HbjK31zC06rWqaudBp1joWi67/Yml22mafaXD&#10;LaXU1mvmNbQhtp3rltm1HBLHJwFxtrpfEfh2Xw4l74citr+a1juvL03+0pllkbaiBfMAyqYMZGM5&#10;C7c9jXnmjaXrE3j/AFjxMbmbzZLVQ9rbM28OqkNJ3HzK4BPBGD9R0FrpOv6haL421cRyXsN2yXF2&#10;Y3ja4jChVwB8hZuCeN3zcnkVtm1KUsPzxfw2f9fM5MqqxjiORrfQ5/XQuk3y+Hr7REt5FuFmsUmt&#10;RJ5TZCuEk5ZOerDnaMHpXp2kWUCavcaPo/jC1u55oYUmZmaNCYpWeSIGQAOjbVGShIJ45wa4v4la&#10;zpT3mm3a2zR/aZmjkuvvbNw5XqMBu4/Gs/4EeL7HWfF+pfDjTL/7YunlYbOS8kEcly2xmO4k8c4/&#10;EYrpweKeKwsKzWy1ObG4eOHxUqadr/mdvrK3OteFYdbtYJhDLcz2VzcPGVzKCSoY/gx69lx2r7P/&#10;AGH/ANmrwv4D8E2fjLX7CG71bULVLieWZd4iD/OEQHoOcnrzXxL8O/inY+PfBLRXt3PDDFCbeNWV&#10;pFEw+UScY5ZkJZjzyo7V9a/sF/tbXWu+G4fhL400e4m1PToTFHNDbN5UkI4VS3Z1HHPUYx3FfAcY&#10;utl+HcfaclNvX57J+Xc+nyqMsZh3KMbzS+du67XPrW0bR5xsM7x9ht6D2rL8U+H9Jh/0yy1aZsLl&#10;kZzj3FU3u4SrXNvp9x8yZCSMFwa4n4jeL/F1hp0rppsi26KSy2y7yB17c1+P5hmGFwGE5q0eeXTk&#10;u3fptt8z0MBl9atiUoTt3vb+mU/iX4J8LeO9Cknu7qKx1Cz3Np+pRxqJY2A+6x/iQ91PBr869U1n&#10;wzf3skE/2m4tYpGOn3duEjE0bdyq+hBH4VrftY/8FErbVdH1X4ffB7Urj+0mZ7W51KRWiFqwIDD5&#10;hnJ+7nA618L+NfjN4m0XX2uLvzPLureN47bcf9GcDDx47c8++a/YvD/B5xmGT+1x9J0tuVN3k13f&#10;ZdkefxLisHluKjSoy539q2yfa/V9z6UvIdshU+vFRIkiOMKAB0y1a+r2scczTOox0qhFGiykn5v7&#10;or0KlP2btY/qvC4hVIEiyTSIE6VLiSJ1yA2717U6NHcbAvarD2cpdXJrnUZdjp9pEsWwkgVSyjc3&#10;TNE8SSP9wbgPSpbaCWSXbJjOP4qneHdJ8yr7VUYvmOeVQp2yyo+4j5V/Si4mKyZwN2fWrC7ouU+X&#10;39abJb5Gdo9TW8afvXOeUiskTb9x6YqcSPgqi89KekKngt1NPdDDJtjXdnk1vH3XY5ajiTadKqqf&#10;MA3ZzuPNTLqjW/yxyN83941JpXhrXNYn2aXpk0jN6If8K7rwp+y58QfEoWRrF4lP+wSf5V6FGNSp&#10;8N2fOZhmGX4NXqzS+ZwZ1y8c+Ukh69a1PD3h7xV4svVs9MsJpDuA3YNfRfww/wCCf99fzRyaujMz&#10;MNwI4/lX1X8E/wBiXwv4UWOWbS4xtUHcy8n9K9zB5LjsVJNqyPzDiLxMyDK6bVKXPLyPlP4IfsJa&#10;94ruYb7xYjLHuB8lV/nX2P8AB79ibwX4Ut45P7IhVlx87RjP8q9e0bwZoPhaACC1jyo4+WlvfGRt&#10;d0cS4x6V9rg8jweEV5K78z+fuIOP88zuo0puMOy0/I1PDXgTwx4ct1igtY/l9AK2hfWkH+pCgdq8&#10;zn+Id2srIqyE02PxtqcxZVZR7bs17EamHirRsfDVFWqS5pu78z02XXrdVw8iVXOtL/A4I+tedxeJ&#10;b92wx/CtGx1iWTmZz+FXGtTlszP2Z2Z1aMLuMmf9ndVSfXXmBUDb/tGsu1vUlbbuq59hEpwlbKSI&#10;5SnNq7IxdpDgdqr3fixpk2cqKvXGhFzwKy73wzLzx+lHMNWIU1+CIfvLimz+J4wd0Ei1m3nhy7Vt&#10;oU49c1RbR72MFQh6/wB6q91lW7G5BqQnlzJL175pt1dw5wGWsUWt/EMbWps7Xu3B+97UWiHKa0V1&#10;Jc/IzDb25pyaXFEfMd81iw3l7DhSauLq0/8AEKOVB71i09k0j/IFqQ6PHImXA3VBFfuRnFL/AGsy&#10;ry3f1qfZxC7JrHTWjf8AdRcdDVpdFVGDOV/Xmq8Wr/wluakk1sAYPX60/ZxDmZJNpsccmY0FQto3&#10;mHkqKryaw0nKt+tCayxK5fn8aXs0HNIsDw6uSuz9KcuiEDywgH/AaBqxA4b605NYbdjdx9aPZILs&#10;kXw6BF5ZGRVWbRGiB8qP5u3FWo9bGNpk/WpG1DzUzGeal0kHMcv4l8ALr9v5V2G+bhves+z+Fdnp&#10;EObCFVOP4VrubfURIdrv0qV9SiT5iorjnl9GdTmNI1pxjY8/uPha2or5NxHuGevrVE/CO306XeN7&#10;exYnFenC/QLuUDmprc20w3yIp9axqZTRmVHEVF1OJ8G+G9T0zVEe3lbyt33cdK9WsEihhV7l13KO&#10;awmuLO2/1ajNLc6nKlozwyDpXXSo+xpcqexMpSqO522k6pZs2Imxx1retru1mXDy814DqXjfX9Iu&#10;P3M67WNWbD4ua+q5VVB9fMqPrFG9mw9jJ6o9/e8tIY9pkH0rMv8A7FPueRlA9a8hsfi9rMjbi6se&#10;7M2KtWnxOn1K+WK7Yj+6AeDVe0pVNEw9nKJD8bfhzpvjO28tIQzYPG2vlP4s/BrVvB2oLcWUTSQ5&#10;+f5Pu19m3OpLPH5wfmuR8c6Fpeu6fI+oqMleOK/HfEbwnyvi6jOvFcldLSSX4PyP0Tg7jjHZDWjR&#10;m70+zPhTW9UWNhbhujc1DBqalQnmfxd63fjv4dj0LxTILKLbGSRwMVxNveNGuWb71fwzmWT1cpxl&#10;TB1l70G0/l1+Z/VGX4qjjsHCvT2krnWw36kA7zk/lSNft1VuPrWDDqZwAH+lWUvNy88H0rx5YflZ&#10;0OJ0Flfbht3de1Whex4PP1rnIL4oRiSrDXw6Bx+Nc88P7xm4m9Dfqxznj+lWGvU/vZrnrW8LPgye&#10;4p8uosh2bh9awlhryJ5Too78SpiPoO4qb7WxGN1c3ZaqY+A33q0IbwP8ySVhPD8pLiXLmSTG8PVV&#10;oy3zs3Pam3FwdmN341DHcn+OX9aqFN8o0WVTy160yYqBtI61H9vQ/Jv7d6kyvl7mk7daOVx3HzMq&#10;rCTITirJBSLaBSAgMCvbvTbmZC23cKrVtFcxFuYna7flV9GXGBis2RyXGw1PBIIjlnzVVI3QbouP&#10;Kirg0yKZTyaqSXDGQEHI9d1JJebQ22TFZqmwiF7cltwzz9OlRxM4G8k/jVe6uwo+U/8A16p3esCM&#10;cyiuyFKUlZI2jFs3EufkwWxz3qnqGrWVspZpF47muV1Hxh9mGFlI5/vdRXM33ii51a6+xQsfmbDb&#10;T0r7rh/E1KEoQ5L7I5cRhHyuTPUPDd3ofiLUo2v7JXbdugkZwNuD2r2HwPcaJc27WTW+ZFYMZWXB&#10;B9q8Y+G2hyfZIQWMyrxHtH3PrXrXhSzucPcSkGaP70ITBZfWv7P4J5o4WF4o/CeMPZyqS12N3VPB&#10;9vbhdYsZmF59q8yMsoYMpHQcV5p4+8CWOlX2i63rHhSNrVtTkKrF0jYj5jgete3aHNPMI54oAq4w&#10;fl6HHSofFngiHxFaQW0k0nlwz+YyR96/TXRjOOx+X/WJ06m58k2mlwQfE6fQ5Nfuo7NrGaa0hZTt&#10;HJIJz6dPwqbVrjXPFl1daP8AabDNjpQdZplG9zn7vrjHSvWPHPwd1LXL6aS3jhWWwsWWzkK7WlGc&#10;7fyryv4ieB9ak8Y3F/pvhu83r4bi+1yWr4QspwQPf1rFU5Q0Or6xGaT62N1RqPia2ht4YbdTbaaq&#10;K0uPn+b7v6V1en6ff6hrF5eT6HDJC1lEjbespXqMe2K4ldCW38nUrK2vIS2lobmD5mVcnr9c123h&#10;qGPTL+ZrPWZNjWqlo252E9T7c12UtdzjrSOvsfDej3nxC0bxVJ4N86+gg2297/zxXHK5rsvBttb3&#10;7298nh24tXXzjs3dPm5zn1rlfDUhs/FliG8SNsa3J+zNz5hx16V2/hWzvba9+1XPiVmjaOTEbL33&#10;da74bHBUbsbFlqcNr8RbXTBpt7uksCzSoP3K4Pc/3qveLbuyhsfJ1nxG0NvLclZN0XtkDgGude/1&#10;LT/inp63njiOPT7mz2pYvH80kmeoOOldJq80bWrQXGu2gt5Lwx5kRfy571GIi3RfXQ5n8UWcjd6j&#10;q2vf8Svwjb2s15p7K1vqFqNqlM8qwx830q/DpBlK6VrDTRymNpUeMYj/ANpR6YPOKs6tv8OaZJoX&#10;hnTY1u1USQXVoo5Pow75p2i29xrenQ3/AIp1PyZrpvmW2bCpL0x7E14UY3nZ3b7LRHVzWjdaL8T8&#10;7f8Agox8JdM+G/xUm1O3laPT/EFj5z+eypbmTd8wyMMGyM+4rw8abq4tLGXRLdpoJ5VE9tdsUVo8&#10;dY8g5Pp61+gn/BRz4U+Ftc+CDeLv+Xjw/dKy3vlrIY43OCfmHH17V+cnjnxneeFZNNsfAnha8mur&#10;6YtGt1N5iTRoPvROWIDk+vTOfSoqJUdGeth6zqUkzTsdPXT79NOis5oWkhk3aXqkgkMhL8PuOSoz&#10;gAD1rh9fXxNJb+JWsvGdxFPJM1uumwQGS2II2BA3UEg4yMYHvRpniL/hPfH+pJNoV/Df2OkrE1tq&#10;+qCGeGRjuKwnkMcDOTxyKseFofiR4b+Ds9nbRQm3N88F0u4SXdquQSX9XPZq5pSlLY35u53Pw+s5&#10;LDxX4Otbr4e6bo19LI0JuL6TzLW4hCdNhzhmIOOhz9a+hPgZ8JvE3h3x74kOjnSdP1K8kSW78Mqp&#10;lsr3Tz93ajfxdRgAYJPXivAI/DvhPVNa8OjWtVvfEeiR2bolnbzsbiJsDL4XBOOOc57V9j/so/DW&#10;Lw3rcmqaveNr0OpSRPpt5eWQWfTo1jyFkducnsBj3rfDUPbVFdbHBiKnLF2PSP2Xfg5qPwy8NNHH&#10;bY0HVrWWa68G/Z2kmF3LKXZ97vwGyRjAAGPrX0X4Y0weG9Kis9N0eGHT44Qsej2NuirD/sgLjp7c&#10;Vwehanp9kM6Rb+ZOqNuvmAZUkzzurY0XVr2e7SFdRvI7hXG7dCNt2AufkyflXuT14r6jD0KdGmlF&#10;bHiVpSnK7O8S+kv5GjKRKke0eQrBZE/3wD0qzYyR3EDSPaRwxq3y+XJ+6dicE7ep7e1UrGEvAz28&#10;SWdxJ8rXUiBsHH3Vz1P4VuO8emxR2ryNJI42s0UYPP8AeJrY5CaR7G08tFmj8yQhfLwzbfYY4Xr3&#10;qRd80qwTLB5nVY1kLyH6HoaPKs7aVWjuhu5P2ZIxtkOM4PvUl1BLNp5aUx2v7nBS3274fdSO4ouB&#10;NNHEITNcxvGi/M5kcMU9ytTLNCWX7PA10wYDy5FC7c/xDIwRWbamHbDBbaRN81sRHe3GD5mB0fgd&#10;Rz0qSK8ubtHW61FZBEI/3FmoDRsD091NTbuBa1i9SyuY/tU6Q+dMFg8nnzzg/J9cZqil/BqEtvqu&#10;iWMt5JmQWwu90fkn+JGGOOQcGpodOks3VbTTYLUtc79t18/zc/PHjjdzTooZbi4WQXM0xO4SKqCI&#10;P7sMdvaj3QLsOJbrzY5GtZzHl4V+Zl59P7uTU9vaIZWl8mPf187O3J9R6fSqroIZvtbyrHM0e3z1&#10;QPIADwM+lP8A7WSFfNaRR/ek28ufp0FTKUY6BZl+1hlVVuL/APeSDhpA2C34CpnnaY5VVVT0G3Jr&#10;JfxDEbTeq/NnBz61Vu/Ec9n88kW3suG61m6lNdQ5JM3JLkI7AJ+OetQS+ZI48xlxnvWIviK9RGlv&#10;rcLn/V85zTku7+axbUr298t15WEY6UOtFFctjWkQTyqC27sB2AqvPou+fYzevOelUYb6S5tJNWW4&#10;ZIlXjHb1qGPUftUa6vLNIsbp+7+bjNZ/WIhZrVFiXw+PtG2GUfN1JNRx+GtSSRojcF4W+9G7ZBrP&#10;tmvNat5tYkuZIfkPl/NwMf41nWXi/Wtam+26ZeqtraMFuI26v6mhV4TSfc194v6r4a1W6m3fZ/3U&#10;Zbcp75FfHP8AwUS/4J66H8XNP/4WB8N/CcNp4jso2MkliojlfnIkUDCyODgYYgY719Ya38etFtfG&#10;dn4EtG825uhuG3pj3rW8Ra5plxZfZnaPzm+XbwTXPXo4fEQaetjtwmIxGFqKSP569L+GXif4UeKN&#10;b+GninSruKz0xH1jU7zUNzSPLNviijMajZG3mH5GAy28HoMDU8E6HYX+h6hBp135cNvp4muLK6xM&#10;yycsQzAZwxLMOSDlR1NfrF+07+wB8EPjnPeawtgum+Iry1ECahaoqh1DbgGGP73fr6V8O/Fv/gnL&#10;+0P+zyZNVOhf2xpc1r5VxqGnwmQKzMP4foBzjAr4vPMFiKeFnZXVuh+gZHmOHrVoJys+zPj+68Tp&#10;4L8T6zrqabHJJ/YcZumtWA3woGx8vXB5HG3lV/D2X4X+JBpsdv4Z1LUreGS+8No63U3mMVcrGync&#10;gbDsZOTgnk9wDXjnxE0PxjpHxDvLKOwRFuPCrbmkiG6VUmLPEM8FhkMO5BxnHTrtB1WXbp+qXlpI&#10;d1iI9PHmHzouVUKqjcATtxyOhJyDgjmUY1MDSurXX5I7OaUcZUS6P82dFfPPqseoQm/llmm1PCrH&#10;gZmZVGUPVvlAyDgguQe+ad/8LINF8IL4t+KNhdW8d9b+bpKPdMRMvmwqOBkYaPzW4II69xWxpkWi&#10;a3qDafbagNNlt32LG0O77Vc+T8kbFP4ndRhuMZ54FSXVrc6RpLRl41j0e18q1t7id54GZUIJ2ylh&#10;8z/MVBC8YxgBa4KuKp4GtFvRysj0KdCpiqL7RuzC+H3jDQb7wZ/by+DGtYJNLnt1t47oyLMfMaFr&#10;li/IQlWbHJz0J61Pb6p4g1zS7ix8FatMpXfari3Y28e2LaruWKmMlh14GR+XH/A3UtVudC1R5rf7&#10;d5MOp2t0scKqEZJXAUL0JxJjAAJH0rQ1l9L8L+H9P8Ofb5ILcaykd/O1v53lqyBd/JHzDOCpx9QD&#10;muuUlLHcvU54pxwHN0Om8Iam2qfZ7+wv7cK2lqbeS5U7JWjVSFEm37x+fK4A+UY3YXPWftBqPH/g&#10;lvDt07T6Lqnl2eoajpMiTNtEifMEAGwkIwG7bvBOOhrkvAtnpfh9dBh8MSteWNtpouEd5hDvmKfM&#10;2wH5mGJFGeQqqeCGpPDtja33jZdel17UrNZLxV+0W8RVrV9r4lIyQcZI5AOGOCK87MMPhfrkK838&#10;DujuwcsRPDSpLqjL8d6PbWvgbT/FdrqjX07wkXN5PfFrpltpcGMIVOGIVCGxhhwCxBze0k6f4c1D&#10;WJ/DlxeTaTJrjxaTeX0LBLmPK7ZOQCCVUZznO9eBg126+A9b8O+M9I1G+P8AaFpYeIodavpLmT91&#10;caaWRSImkQfO86iM4GFV2BwUJHJ6R4ji1v4t6b4T067tprW6shcRZVXhVUkbAXgNjjcd2RgZxxiu&#10;qvV9thJ8u1mcmHg6eKjfukey/B/4falrclvrGuwwWUazSTE3DBmk5PHOCQ3HyggjPXg15b+0X4Lv&#10;vhv8KdU8Y6d4mtl1TxJbyadbwxoBJDIXdyfmBDO3cAnJr3rRNau9Y1ExaVcRnTrW0lnhkh+USN5Y&#10;3Hpk52jtgZPrXz/+0hqF38QPHPh/4eLeW8dtpMsOratcXBdVjK5AUYOZDuA6YIwa+D4brYirmsqL&#10;Vtm/Rf8ABsfV57TprA89/Jer/pnn3wVtNZ8CfCXTLLS9Fa5kudV+zzOVGxGds/ICuV+ZcfSvS/D/&#10;AMPvFXiJZPEU0IW2sSwCxrhRMepxk5wp7+pPbjF0Dxpqd54R8O6NoGiM0J8SRtPqy3wuBNP9nLhQ&#10;duEkQNhkYkgEcDAJ9i8Iad4lllfT7eSbyjJJK8KPhdwTa2eANpDn1Ga9TOa9TA1W5JKTu79bf8Mc&#10;uUwpYjDrld0rI7b9kj/goJ4q+AGvw/DXxw91q3hqZ2RZp2LTWDDO7G4ZZSRnZ2zx0xX6Z/BT42+D&#10;PiT4at9d8N61He2N3GJLe4jbOQe3sR3Havxq8Q+FHlsL7XdVis1jtfnkjVgtw7KQ28LjBUgHkcnc&#10;vY1t/Br9uL4mfsr+MNOttKK6poU+htqevWIjVc5VNuzAGx9zNzgg7DnrXrZXWlVw8ZR+K2qPFzjA&#10;0nUkmra6H7eWd6Jl3LyDyK0bSfpgdu1fO/7LX7Xfw7+OnhSHVvCuupJJJbrJcWcjYmgUkgbl6jkE&#10;Z74r3LStWiuoBLBLuDLnivao1os+PxmDqUZNNaHSBvMGVP408I3XmqFld5G0txWjE6kfer1Kco1F&#10;e549SMoaCZG0hs0luhD5z8tStGCetRvuiG4VUY9SW7lqEFTyaS6jjmX94KjimLDOTUjfMOuR/Kux&#10;SUonK4uMrlBraa3bzIn49KmRo5Y9k33qmbcDtIqGe3yd0dTrTehpfn3Ip7BW5wKzNU0NGUso2t1D&#10;LWtHdBf3coqS5jE0WUNV7kloLmqQZybCS2X7PcLn/aqa2VGUrtzmtO+00Shiy1lXMMtl8yltoOKi&#10;/LubfFEa9sfmORTVJaMiZen96po7hbkLzj1pLuNgdoHFa6WujLXmsysyxxJmNfavN/jj+zd8Mvjp&#10;4fuNL8TaBA000e0TGMZzkHPr1FejSCS3O5jnmmqkdxl1bDLzxXPUhCsuWSOqjVnRlzwdmflh8ff+&#10;CfHxM+DviRtf0Bri+0lPtDSLFCHYKRkE56gc4HXJNfK2t6Ja+G4LfwNM00d1q0cV/P5IIlgUAloG&#10;DDHyuRkZBypr97tU0jT9YtpLHWbOOaKRcMsig5r4/wD2vf8AgmX4b+Jz3njXwS7W+pSQOqqM7PYY&#10;GPf65NeRUwLw8ueOq/I+lwucRxMfZ1tH36M/Ne+js4vBuk+KEuPMGHTUbVm2FojcZyCoOwl3GSBn&#10;HA5rG8cXWpeDdL1i30HWoYnvbi3lihuIdvlQEwpOQ5wGkO5lHBO2uo+I3wf8afC+abwP4/0u9V7P&#10;zJZZZFCpI3nZjiH98b2XjviuA8YaA9x4k02WOdTBbq8stm4DrO0Y+TOTwQ/bnIOO3Coy5ZJM76sb&#10;q6N+DxNBpSXl3exmORNUt4VvoZYpTcRwujqduwMvDHvgjHUipdK8Txf8JXZeKmWGGx0NZlWNZkST&#10;d86RnZjJxGdvTA4HBNcHJpGrO4nXWZm87UpNxVWAwmMDp12sTxwc+mag0Twlr0Wk2eqSRSXEduZd&#10;0m7Bf96C3UfexkfiKnEVoKDbdrlUac5VFZX6np+n/Gh9D+I//CzfChjt9Sk1iE214sh2qkEYjEbr&#10;33AMDjHH6foR+yr/AMFO/gx4x0WHRfiHq8Og65nb9muZPLjkbb1ikOFIJ7HBz2PWvzT8KeGtcstP&#10;tdLuNKtLhpJhMzLaHdHudjuB3fe5wT7Vu6b8KZ9X8NagsmmLLFdL5iybjlB5mN2Mdxx146+tfm/E&#10;6Uv39OTjNe6pKz0fddbbn3OV4GniqPsK2z17W9Ox+r7fH7Ql1D+07fXBdRzMSGWTdkZ6E1ci/aC0&#10;XXnbR9HRZLplysjHhPf3r8XtJvvix4UeSw8CfGDW9HRv9VateuUIyORnOM5yBxX0p+wf8SfE/hv4&#10;pahZfEP4p3WtXV1YrDBDqNwxxIrbyEB45TcRjqFNfluZZHxVltGeLjioygtWlB3s2rt3ulpfqfR0&#10;ctyPEWhGL5tlqrXWx+lPhmwR7bzpvnkYbmb1qHV9MYS7goGevvSfC/xz4L1TSFbUtejt5NuNkhxz&#10;2rK8f/FfwlpLyLBq8c2OF8tq78XgMrp5FHE1asbWve6v/meLTw+OlmEqMabuvJ/mNvPCHhnxNZya&#10;X4l0e3uYJOGSRRnr69R/Svl7/goP8GH+Bfg7TfFngS+t47OTURJ9nmlwyXEnAkYk5IBA7E/zHpvi&#10;j9ozTfDlnPrl9qNvY2lvuaa4vJgiIPUknivhf9qz9vHUPjx4yl8O6Bam+0mzhYWsqsyyzzq7fvcA&#10;H5Qo4HXBzkV63hnm/wDaFd4fCQlJRd3J35Uu3m30QcQ5dLL8N7TEySutI7tvp6JdTtPDOt37DVdD&#10;8K2Ox4yk08iwnzI1LKWBkHQM7N0ODkHg17R8Wv2kNC04EbhDqtvYQCGEKfJWRUyS7A7ACO/r2OK+&#10;UvDnxPubiwspdQhmhXUGLrGM7HjQKQoYcNznr/drL+OvjTRtVWO81K5mjFxHHI0keR5SxqB82Opw&#10;evvX6Jj6H1jMYRkro8PCyjHCynfYtnxzaRfFzStZtruS+1HU9bmudWhhUbpWWBzuVBkbOPm7Ns5A&#10;HNfW3/BPv49fDz4ZeLNc8IeIddjsbjXpLVbOa9ZVjlugrZ2fL8jkttIZjyFAFfB9v4jt7H4qx6p4&#10;csLP7Do+l27rBNbtJK0zBvOV/us4AkIH3fvL1r3T4efA7xj+0bqMPgHwXpWn26xySfar6NpPLVDJ&#10;/rWLszA45AB6njpW3E3s6OVpSdvXo07rT9DPK6dPGYqcZbH6qT/EzwlpmntPqmvNNKVzGZGyx+n+&#10;cV5z4m8f6VrUrPp9+zbjknHSub+An7DFt8KPAsOmeJ/iRrfiaRefM1O8LQxf7MS/eC/Vj+Fdt/wq&#10;vwnb7rGbTkMLDbujJXn86/nji/GcVZlFYbkhGD2k73afW3Q+iwMMiwcnKEpTl10VvkeS/En9ofwt&#10;8GfD134w8Y6zb2tvaxGTczBpHKgkhUHLtgHgV+Zv7S/7cUv7W/iXWLq38Qx2um6zappGj6TuD3Fv&#10;iRHSVgueWOWOclRwBnk/o5+0x/wTq8PfF3SrW/8ABHiO40+80+d5vIurhpoZgyMrKQxOCQ3B5Ax0&#10;r81fgj+wlrWkS6rfeP8AS59PksvFM0cmkfZwZBMkrRiPI+ZV5ByODuFfpXhPk2H4fwLqYmvKdXon&#10;pGN+3fzZx8R1p5jCNPCpKH2n19H2+R7D+z34kvLD4Na94X1DTJpLq1sWikvIbhpWMwwfMAIBPOG9&#10;eSOcV1vxK1LVG8J+CdO09y1vNrFjJLeQqWeJmf5ydududvJI6nHU87nwA+BF7pfh6SG0ikuLi9u5&#10;ZBCrEs583KL05IBXI7Y5717J8I/+Ca/xp8WaHrWp6143uvC82qndbeWFkksz5iyDaI8DAbJwTnn8&#10;/wBBpZhhoY2pNt3vsldt21PDrYeUcJFSatZav8jwWwhurmbxB9r8WW8ccHnQ2LwMcCGR5FKsxJCg&#10;s+R0Cjaa9E0aDUta+Geq6Q8AjtY7CKW3uo/3qxTJhh84PzMCrEEd+nSvaPDP/BMPw38PrS8i1Txq&#10;2rSXkjPcNdaWgDkjbk4O5jtyDk85yecVNffsX6zZ29x/Y3iqG68yzltdklqI/wByyABNoO04IHOM&#10;9e5zXJiM3wFSvypu9+qZphqH7vSSeh80XUOpaxrmmjwYs0v/AAkau2satY3G+4gZN/lyDY2cNuKs&#10;B/cANey/Ci0sNV8LW+g2F9LcCxh8u3MkmUucqV3DPQEKeDyCvtz4v44+GPiz9n/xHpa6ppNrpsa3&#10;BjVLmBEMkzP5m2B1OCjlZCVyTg8eld58J/GNu+s6n4U0u6uI7WOTzbWTzl2yK7A7VGM8N5hPsQK7&#10;sdUpVsPFxd42v+NjOnRqU6krqzKKGx1DTtb1e11cWiteXEht4wOZkzkAY5I4Oc4Ocd6+f/gTqvjD&#10;SvCWj/EXVfCtu2l3niC4a+8u1kAhtxNKCynaQNzoCeRhpOmM49x8beFdRfxp4msNH1mO1hvJpvtI&#10;mtysVu8qxgSjqdxLuQFx82B0zXmnxOHibwV+y3JongJLzULHRdXtEsWhZys9s90AGfHBDL5ingYb&#10;jqpx6GBt9X5VqpP8LHHin++5m9l/kfQGiXtr4wa5v5tajjtr6ylSaxYDnywAWV1I25HRhkfKeBXg&#10;vjK6sYtTt7q58WSJp9id97qjN5mxgZlWHapxv2xrggYJ5r1r4TXa+Fo9K1rV7tr2zZnt5NPjCiSB&#10;mUYbGc/MA+c8EgivF/EXwr8AaV4m1SbT7S1vEh8QW091a3SyN5KvLKw+UkEBS7Nhc/e98DlwahRx&#10;U4dzoxEZVKMZLoetaDerqXw01rWtPmuVbTZFn+yiMtIqxIuQQ3fAK9OGPbNQ+MPC2oWOkx3V3fm3&#10;a9tWlvJrhfL8sSncq9cFRwB0JBBrnvDOuWng3w3deHIJblbfWpp7iGSZiXZZmMhiZRkDc0uR6bcd&#10;BgaPiC/1T/hAdNs/FOk7pPsUZEb5ZhgMgMnzHLHGe3bPNYY6XK2l3N8LCV02eE3uuajrPh7xb4J8&#10;b+Ob+8sFv/L0bq62scRjlVIl+6Iw4LFcAEnHJNdB8CviLYXvjvXtd+x/Y57mW2X7HN8pkwgRZvl6&#10;MehzwcZxWDbadJqHww8TWlj4hikuNE8US29jZ+Zum8ksoZNpztVl6+rAnrVj4LzeBYvidrdtNa3F&#10;tHfrGdOhjVXaHYsR3SDjABG0nGcsfTn08RT+sYCaa1t+VjhoVPY42DT0udH8e/iCIPA2teKbrwwZ&#10;orG3lRmuNuyWR4JRCCPvOCrMTxtG0etfQP7GP7b2m/ALw74X8AfFK5urCTXNDshpiw2e+EOkKjL7&#10;B8odSOSOvU55r49+Nmka9dDUbgxS+Ta2k5iXzCu9Bwo6ZPDHP1PTAq94L/4STxP4Hj8QadaCTVbf&#10;whZPpwluGkHnBNxCZf5TyBheTn2rwZYSOIylU4trXdbp9Gj3aipSxj9qrprW5+sFr+2J8JPHdqs+&#10;ieIrG6AOHltLpWwfcdjnPHtXO33x78NaNO17JqbSL95duD+Ffl349+DviPxol94v8PxtpeqX+6fb&#10;p8vkhtyiRvLKsCvzlhznHTIArzGw8E/FnxP411DwVJ8evFkNrp62/niPUpZVhEpIALbuWBH3OMjk&#10;GvzWtw7n+dYx1KeMjF03fWm72WnR2e3kfSRweR5bTjenJqXRSX6n39+33/wUZ8GeFfh3eeG9Dj8z&#10;UtStZbWGDcGYFlIDEdhyck1+e/wXuPin8UvHHhv4QfB7QWvr+4kidIorgtD80AZpJDnCorMST27c&#10;4qv4u/Z9u9UjsdQ1fxjKImuhH9puBJJ5vXqd25eNxzzyPy/RP/gi7+zR4G8A+DtS+J1ssU2uapft&#10;YNdSYBht4doCj0LE7iep+XPSv0ChXxGQ5F7WdT2tabsna0U9tF2W/mfP5p7HGYz2cIclKmnpe7fq&#10;/PQ9v/ZR/wCCePgP4TfD23074j3Enie/ltES+W8O62UhfmSNP7uSeuSRjNe7aVoHhzwTaR6N4R8O&#10;w2FvG2EjtYwiL9AOK6HUUu9As13lCqjLDjp69a5q98TiImWdNqM3yswxmvn8XVrUZXrzfO9W3/Wh&#10;5dKVbF/D8OyS2OW+OOpeItF8Han4wsbW+1f+zbOS5k0+1IaZ0QEkIpIDHA6Z5r8iP2n/APgrX8WP&#10;iC7eF/gV4Gm01bhjGl/qWPOQZxu2D5V+pJxX7JyeJvCN1YT/ANr6rbx/uz96UAivxg/4KX/HjwP8&#10;Pf2lvEHhT4WaZokmkwQeXNPY2qLPFPMv7/BUAsVZt3J6gjOMiscv4LyDOM5jj8RBVptXSlJuKt15&#10;b9fPQ9ynmWKyvL5qKcLaXUddez/yR9BfsR6fq/hP4c2uoeKNGfXNR1yNX166vLPzDFN5o81TIG3f&#10;7IYHHA4rH/ap+Ger/wDC0dS1jw5oTaZc2umyXcbNdbi+PneNWx9xgpyOoDD0qT9h74jXuq/slfDv&#10;XdO1i4vlkju4vEeqXELbZ5lupC0WWJywjIJxwOK9H+L/AMRtB8feHodXvJN15Bp91bzXEK/LI0a/&#10;IPmwNxGendTX0GIy+GWYy0FZKXTs/wCtuxFPMKmOpc7d249fI8m+E/wtvvjR8QND8K+KtISOx12z&#10;8m42qG8tCkkbtkjOQV6g45Br9LPg5+zJ8Lfgn4KtfCXwv8F2em28duqNJBABJKcD5nfGWJ9ya/LP&#10;4BfEnxV4b8O+C/HX25TfQ6awhvIs585JX+SRCxxuUHP17V+if7L3/BQT4UfF/S/slnqsaajbqovt&#10;FvXEc8R9VBPzr1wVJx0NfH51gcHgsZVp4p8uHve6WkW+9tbfLQ6cdiMwzDLqM6OrSs1fex6vd+HL&#10;Swdo3Rd3X5qy5rO2Ev3V+opfHfxk8Nalb5sNP8tx/EW61wWr/FaTyNlskatu5dn/AEr8nzbOOGcs&#10;xThhq0ZxWq5bv5bFZdluaYimnOLT8zpfEPhKw15o7s2cf2i33G3uNg3xk+h9OnHfFfLnxN/bsvPg&#10;H8S5/g58UJ9QtLj5WsrqOxNzbXcRPykbMsD2I28EHmvXrf49aonii18O2l1a+ZqEoht1kkXcWI6g&#10;E8461614X/Zo+HWmXh8aat4ftdR1+4T95qV7EJJFGScLuztGT2xX0+X1sPxBhfbYRVOZJ3tJw6ad&#10;Hf7mepWr/wCr8VHGpSUvhVr/AJ7Hy7F4y8V/EnSf7X0Pw/qM1rId6uulyx7/AKBlBr57/aj+K/7U&#10;HgrSb608AfADxDFCkLmTXdQ09miQgfeVFJyPdsfSv0C+Lurjwqi2dkcPI21Aq4Arz8eOra6M2n30&#10;/m7Y2JMh6nvxX59hcVhcr4iccZS9rJNfE3b52av81byPq8NmmNx+X/7NTVOL6x+L1V1Y/BXxv4t8&#10;d+M/iFqV/wCKdZuWu7qPdJNcKVk84AboypP3eOD/AIV+jH/BAv4o29j8TfFng7xPdyQ32raLa3Fr&#10;FNgCcWxKuE9TtkViOuOR0qP9vb4C/BXQvE+l/He/8FQ3Ud+0lpeW9mfL/f8AlsY5DtxjBHPqK8B8&#10;AePdQ+AfjTQ/iT8MZY/M0u9W5hZmP7yHGxomJAJDoMHpjPSv6kjjlxVwhz4WHJpaMdLKUdlp0dj8&#10;sxGWyyzOJ06s+bm1v1s+r80ft/cvBo2q+ZEPMtb1d8Ltzj2PvVDxL4Ut9YxfafGqnozLxz714r8H&#10;f2n/AAX8cPBFr4x8L6m8tveQBmtpJAJLSTGdrDsQePQjFdhoPxnWG6/sy8uQsnb0evwTKOJstp55&#10;PBY+m4KTacZfZls0/JvbyPoqOT5jGCq0Xdpb910OD/aM0Hx18O/BupeN/BegXusT6fbtOdHs5MSz&#10;hRkhMnr3x37elfjl+1d+3Z8dv2gPHC65Hq13oVrpNqYtL0u1mb9xz8xkyPmfI546DAr98W8UeH9d&#10;tFju7hVkkbC9se+a/Hb/AIKO/Bz4XeDv2wPEEPhnT7TyNXhjuprW3UbYpmDFyvYbipb0yTX7Lwzw&#10;zw7k+MliqNNTVTa7uo3tdWd1+F0aZhmGaV8EoX5HDto3fTdanzB8Ov2zv2r9N1KDStJ+JLRtL8u2&#10;S1R/mx15HrXtnhT9oH9rTxFYzy6v8QrjVJoIfOWzt1WNZNrAsmVA6rvHrmsXTfhz8ItE0Wz8RxaZ&#10;HDfzSMkjMrsyyhW+bHTB+U/QD3rvtDWDRtfm1PQrRgyzC5tH8vYrhxv+76dR6cV9VmOU5L9YhP6n&#10;Ts3vyR/Ox4eDzbNsRh506mKm2v7zPJda+G/xOvNQ1iTxR5clx8l5YzXVrN5wjmG/yizdBsbkfiCK&#10;5v4MfB/xHe/Ey9svsq6Xb3V01uI5FAwxDMhxnONyYyP6V9ZXvxY+LGpw2/8Awmk9pNDqIW1guhMk&#10;bR/dO0jndH8yDjkdutPvfB3hbSNLtrqxhtYrlpX8nULd2/eeXli2eoG8Y3dACPWvpnzRwvJGKSts&#10;tEfHfu5YxTlJt36nmmneB7qPW7LUpoftNvBqCm5tZFYrBFISpJCn5lD4YjI6V6xqlhpXhKVUlt45&#10;riG1F3GEtwkRClduNudiYwOe8fXmqM2hadJru/V9MmjhvNPme3ny0aPG6D5o2xtdg5PXptPcjNvx&#10;F4QHi34a2+rLdR/2lHZK0UXmELPCwKyAx9sZORnggHpg1z+09tTp1ZvY3lS9jWqUo/aR0NrqNl8R&#10;tDj1rUINPWxbfbtaN8skQXzMDGMspkwAxORv9q838S6VNDpSxS6cGm02YrM0c33jGxOQBzyPyFa/&#10;gu51Lwno8xu7lstcK9rD9oURuDljkcs6AqQfT5fWuq1m08M+JI7zXfsIs7DWtLzF5TbktLlSokTq&#10;SDtwc8HJ9q5cx5cLXjXhtfX5m2Wc1ajLDz3tp8jzS4utW8SeKdNup5XtbfS4Hn+2W6ncQ8Z2LIfv&#10;Ocqeo6A+or12bQ9P8N+GNL125luLrUr21864Zvkgj2BYwNp4aRy+7cDwoAxkgjyjUdN8OaN4p0uS&#10;DWpnghvVWe4gtAzPGduFKt2U4IbOMA+uK7T4geL9EufC9z4f1Q3kdwtqlnb2Yl8sJIXJWRcZwCAr&#10;cHII6kECvSrtVKMFGPuyVjzacZUa0m3qncyvFKrrvhaSxmV/3KiSGR1wdp5B+nXp2NeZWt/qPhH4&#10;sC9tbGS40a9s1OpwwtteIsw2+WwH3tzbhnunXBr0jRb/AFiwtIdK8Q6K+m3sMAguLW6kEhYkn52I&#10;6ZPOOwZfWuB+JnjCy8H/ABG0u6s/C6S2k3yW8Jkc+Qpf7rNgbiuOvTkH1FeflVP6riZ0Jba6Hfmk&#10;o4rBwrrfTU9M+HOmWX/CKXV1YS3Mlz5Jkt7T7KNkd0sp8uWVcASK2Dkr0JGQQa+6f2K4dCv/AIUa&#10;H4k8JWcSTXVpv1KNVAf7Tk+YD9Gzj2xXxJ8NPiMun3LaSNcjtG1XS2ZgLONo4iwGwSjnkOeuMEdc&#10;cGuu/Zz/AGmPFfwf8V6k+uahdX2nyTRu9ta4bZvO0uCTwysvK993FfJ8eZTPMME+VNum1JJOzatZ&#10;rXS631Pf4ZxTpxcOk1a/Zn6TQa5MkONQg2KSQWZeBwazb3V9EeTy45ky3UA181+Df+Cknwd+Idx/&#10;wiUniNbDUjJsk0zUrdopHbHG0/dbOeMHNdwLbxbrarfwRfZ425WSQ4B9K/mXPM0/sPExXJJX/nXK&#10;/l0a9Ln3WDyNVE6k5qK8nocL+2x+wH8K/jn4VvvH2jaBa2PiiOI+Xe27CL7dgg+XLgYLHHDEZH0r&#10;81dX8C/D3xDdyQSabCPsszxt9pnUYYHyyoPGSPL59Ca/Rb9q+X9qPSfCUeofCfTP7Wkt4ZhNarc9&#10;C6BRIF43FRnAHNfmvpfw9+MemanqP/CQeHr2A3F0Zl+1QiPdIciQjcvPzDnHc81/QHhvxNRzLJ3U&#10;c7KNly815J3tt0R8zxJk9T20FBKTe8ktPJX7n0F420g2croT0NcesoW55HTNe+ftR/C7UPh34rvt&#10;DvLRkWORvLY9CueDXz3dutve42Yyc19xjMO6dTlaP2nh3N6OOwcakJXTSZvWr8KCehz0q4jR7guK&#10;w7K5CxbV256n5qtW9zK8/kohLdML1rhdE+k9tHds10vED7QV2pSNqhZ2jZcjOK1PBvwn8eeM7nGn&#10;aJIsbf8ALVhxXtXw4/YS8R6w6XGsMzZbO3bgV0UcDiMQ/wB3Fs8LMuKMlyqLeIqpW6XPntbq5nuB&#10;bQQM2f4VGa6jw98L/G/ijallpEm0/wB5SMfpX2t8N/2CtAsZVmuNKWR+OSle7eB/2U9H0qNUGkxr&#10;8v8Adr6DB8L42s7z91H5bnnjTk+DvHDLmZ8A+A/2MfG2uqkl+m1WwTtByBn6V7Z8PP8Agn/o48u4&#10;1Oz8x8/8tOa+4PDnwO0jT0Vfso49BXYaX4C0ewA2QL8vtX0mD4RwdLWpqz8hznxmzzHNqg+VeR8w&#10;+Av2NNB03ywNEj+X+9GK9g8K/s96PYwrG1hGFX+6gr1O30+ztv8AVQr1qwmxRgV9Hh8swmHXux/A&#10;/M8w4ozfMZN1arfzOb0H4b6NoigxWqcf7Nbv2JEXbFEoHsKsAr/FUkYDcV3JKOx4MqlSo7yZl32i&#10;+cmVXrXO6x4cjCN+7GO/H/1q7iSPAwTVG8s45U+6KmcOZCjKx5XqWitDIdi1mwwvBKw8o4/vV6Nq&#10;+iIxby4c5rmrvw9JGxZv++f8ivKrYeVOV0bxlzGNbLIZCxbd6DGK07dgBkyDP91aihtLiOXy2hUL&#10;nmpre2i+bau3+lZU+aOwSLFjqMyNtAx7102h6gjrhn3GuUtIyhbe361c0u9e2l5Peu6hWltIm2h3&#10;sQSYZwtSDToZMZWsfRtUEmG3rXQWUiXEfzba79zHlKN3oULdIxVOTwzA3DRr+CiuiYZHSm+R6igO&#10;ZnMzeEIG4EX/AI7VO58Fxoc+V/47XbeVGy8IKrXKwqcOeaA5jz2bwjtf5YuPpUH/AAiTZxs/Su+k&#10;skc525FEWmxmTiMUXZXMcC/hmVeq9PrVOXw/KzbdtelzaQhGNgqodHhD7SB+VO4XPPW0O4EgcrQd&#10;GuZCTg13r6NbFstjiozpNvuwijFPmK5jgzodx90g/WoU0S5jyRXoA0e1Vir4pn9hRPJgx/pRzMXM&#10;cLFp12F2c046bdL6128fh2FWJCgmlPh5TztpczHzHD/YblfmNWkiuvKU5rrE8NA/w/pUg8MgjGyn&#10;zMLnDk3UM+TGcGpknkbiRfpmusn8Jjt/KqN34ali4Az/AMBo5haGC1+kWIyR1qaDWUU7VP602/0G&#10;4jct5ZqjLYSwn7ho5kVZGlLfGYeZ/DUMWpAP5Ts2COKpvO8ETR7hzWel5cCbLMOG6UNlFTxhewQv&#10;jzGEgbPC1kR3sRXzo70q38S1e8VRXE8DyoqtIvQVzMV5cqu8wKW6ba+exSUK2p0wtym5dawLSD7R&#10;BdD/AGlI/lVfT/EdzFcLexXauu7O30/wqndXn2m2V5VVf76556VzM+pQQ6kWjh2Q/wATeprKNRwk&#10;mjRRvoe86Drkl7aK7v17UzXJTcoyBuK5zwNqSzaesUb10zRl4zvXNe//ABKWvU5v4dQ+Xv2qtAmg&#10;X7dBHu2yZrwCW62fefp+lfc/xe+Hdv4n0GQtF82wj7tfEPxL0S88J69Np88W1fM/dk+lfxJ4zcK4&#10;jK+JHjlH93V69mv80f1P4X59RzDKVhm/eh+RBa6ipbaZB69a0ba+yuA3v9a5OG8KDIftzV201Mx/&#10;KxGf0r8Xq4XsfqXLzHTrdYwqvxUj3wxjd096wYtTyu7zFpz6hv8A414rj+rO+pm4m8uo8KA2D/Kl&#10;e/8A+esgrnotSYE4K4z/ABVKNR53GReP84pPC2FynQ294fvbvy7VqWuohUI3965OHUWAKswx/smr&#10;kV7xuDc9q5auGuRKJ0VxqjvHsUjIqE3bff3/AFxWO+pP5VNTVC42bx/31WUcNoTyG9bXe9sFvmAq&#10;1DcNvwz8e9YdnehHyX5/z71YGpcGQOBmsZ0W3oQ4s2pLwp8sctVpbkcOX5qkNTUEPIy/5/Gqc2pk&#10;OQG47KamGHkCizVe78tQ27/61MTUlAzIfwrNbUw/OR+NMW/Rh8xww/StVh+6NYw0NQasu8gGmNqH&#10;mH5n/wDrVjPqClsBuKR9SRFyJORWiwvkaRpl6/1BY0JB6ZrmtY1/y1+Yds1HrmvOoZWbquflauR1&#10;rXvlY7/m/hVe9evgcDzW0OynT5UT6v4hBXdvPPGD+Vbvwl+HuteMtYVLRG+aTKgA81xHhyxuvFes&#10;rYWqeYzMFG0dTmv0A/Y+/Z5i8L6Ha6rqlvumZQU3LyK/XvD7g6txDnEYRVoQs5P8kfG8bcSYfIct&#10;cm/eeyJPgp+zTeaZZJcasjAtHyuBz9a9GHwai0w/abG3Vflw/wAo5r1rRNChgX/Vgf8AAcVpTafD&#10;DFtk27W45Ff2hluS4bL8PGnSWx/JeZ5/jMwxEqk3ueAP4XuLCVrUnADZDcVZFlBpkKyRJ5ju2BXq&#10;viPwlot5C0pdV989K56TwPYR6e0sV0rL1Vi/Ar0uTlPN+sc2551rXht9ZHlO/lqmQxrzXxd8P3vd&#10;Rki0RpozHaFWZWyDX0Ho/h3TdQimv7q9j8tchir8ZFWE8MeDLXR216SRHRVP7xWByKHT59UVHEez&#10;Z8wp8NvE9kkF3pXm3ETQgTJJDyGrovDvwk8S2l7cfadISZbmABTt+97Yr6Hm1vwjomgW939mjMUz&#10;BVbb61Pea7pSa3a2SWir5se5X4wSB0qo0+XqJ4ucnseNaX8MdSttatZZdACtBBtWQLyntW9YaJrF&#10;hL++02MfK2PlGRnoK9D0bUp7jxNPaX1kq2+0GGTbjn0q5DpFvdXNws0P7v8A5ZlTxRGtFbESrSe5&#10;5veWGrXOvaekmgWtxHGuTcbRuhPsah8Z+Hptdsv7Gbw2rE3TNHNu4Rv7+K9C1TwDZXGoWk8V3Oki&#10;tx5chAbjoayPG/wn126sPJ0XxTdWsqybtyAEsD/DzWdaopUmmvu/QmNRcy1seS2WuaLo2gyeGppd&#10;S0/XLEMY5mX/AF+30PcVftrO8vNLh8V6pfrHbXwQXn2VcqG7M39056mt7S/g14+02/h1uTW4dSuF&#10;bbcfao+Wj+o71eu/hjrYe4h0EfZbe4RhdWs3zIW9R6V5tONRxvJeVv1Z0e0hzWTON+JngfTvG3ww&#10;8QeH9OvR515p7xr5qhwsg5Dbeh9fpX5LfEDwFaQfGFPDks2h3kFjE6tp73DJFcTFjnaM7YpBjjtX&#10;7Jad8MpNIgguYGkIhkxOrMSGGMflivkfWf8Agm7LqP7S2sfFi9uStlql0pubGS3V4biIHgdflPfI&#10;7iuXMJKnCEmj0MDWgpSi3ofBem/AbUvF3jDVrC6+DGtalbyXUTxzWd6/2myXbxtw3zL+fBr1uy/Y&#10;g+N/hf4VXFjbfBbUNUutSv8A7Va6pJIN0alxsEyk8hVHI5zX6eeCfg98JvAdnBF4U8K2KsmBNcbM&#10;Mf8AHpXfap418NaXpg09YoTMeEWNQa4cHWpVpOM3bsVXxjjbkjc/Ov4FfsEfFnT9Rt/HN/4Sj0zU&#10;vIaH7PayH7LuLDMhTHDMByM+tfW3wt/Zh8ZwWiR3Lx2arIPtDGP5puPrxxX0J4futOGkw7ymH5Vl&#10;AGa3tllJHHcQDC9WGK+kp0/Yx0Z5NbGzqO1rHlHhH9mqy8HXP2PTb/y7FgT9k27hvJyWJJJ5NdSP&#10;h3b6fB5duZGZeegGPp6V3NvbWupt5fn4yvynvUF9pk1vEZ1k5Xj5u9be/bRnLKpKRx8uk2zNCsCs&#10;oj4KsvSrE2lzOmI5gu3r61e/snUbS9+1KymG4XAX0b1rZsfDLXFru1IbWRs/WlTdafkDaicV5ups&#10;fsdhapt/5aMVwc+oPrVhbi4jCC3tj9ojztdueo713lpoenxI0kEXytw3+NA8PWeDtt1Xd+tdMVU6&#10;slyicHdTXcVud4eR5VxNGzfL/wDWp15evBpsMkCBJiML5QwwHofUV2E3h62RjiP71U5/D9oWXfHn&#10;b0qrVO5PNEwRNJBbrPNl5C27b12n1Gat3r3P9mrMk/mSMf4a0bPRoYX2sDt7VYtNMtIXK+V8vUCh&#10;xlLdhzIx4bf/AET7NOGJf7zd6s2mnfaYlgiiysf+zW1HFDvwYx+VSQwtA2FIxU+x6thzGF/wj73f&#10;yPF5YDZWq6+FrkXbyXEu4fwCusPCj5efao5YVUbgv501Rgg9pI4+XQLxrgXlzKGC9I+uaqahpd8Z&#10;Dqcsp2p92LHWurlt2LkH7tUS4Nx5cw+Sq9nF6FcxxV3rd/PatBa2ogtZH23BkXGPXFW2uYo3tfD1&#10;iN8W4N8vZe9bWs2cNyjW6x/u2GGx3qpp+n6XaxNCE2yx8Izc5rCWHlfRmnMrbFS7vrWPUbjw5YyM&#10;y3EYOB/B6151461S48D2d14Y0KVDPNjy2LfeBPf8zXf6jpNroNrJrdsPMuN24tt5+n0rze/0e5u9&#10;auPGWsu20KSY26BR2xXJWjOMdP8AhkdGHUW7v+mea6j4p074f+OtH17xCEbUPtBjb+9tK8Y9s16J&#10;pw8Rv4sudd12dfsbWPn2yr1UnpketeD/ABmn0vWfFy+PPFdu0Nnp8B+ySbsbypr1P4XeNk8W+H7H&#10;x8+pbrW62pDDIuAEHr6c1yUZ3ur9f6bO6tFxs/kbfhz4hLf+dqXiALDtmaNfMbHzA966rw/4zhvU&#10;k07Wokn0+b7iygMK871nQ5/HF5q1wLPybRVM9iW+USOO/uKwtP8AiEtx4o/4QmxZebUSM46Agcge&#10;4rSNZx0nt+ZtGjGprHf8jV/aL/Yw+B/7QXh28gfQbXTbp7KSOC+t7dQUZlK5wB1wa/OX9rb9gT4k&#10;fs+6Pput2Gnx3mjx3yJdaovMYQgqOMEockcg/hX6caD4zIs/7OW88xdvyyHs3TmtDXvD+h+O/Bz+&#10;CfFWnR39jcYE1vMuQe4P51z4jD0cXH3VZrY7sLjMRgZWk7p7n4tW1/KstrZazpOnt9oE0sGoj/j4&#10;3Er0wNoRQcfN83TGK2/iDM1j4SvpbJ/3kMKuvlgbxk5Uk46Zx9d3vXs/7fX7FmufBbxHDrPw6s3/&#10;AOETmJmEKRbxbTllwpPUA8nOcDYOK8WubrU9Y8G3FlY6V5kcjFTIqkyboguxmzwoBwA3GTkE84r8&#10;/wA6wdZ5pQTXwn6JlOKovL6kk/iOR+Gul3eiTa1plhHAyx6pNeSLJcCVZXDEmJiVwm7c3yZJyFPT&#10;DV09/oth4q0hdS19IfMj8VQB0ZRs8suExgc4BlUMTgdfTFeZ6XJ4z8KeJ9Y0ldLltdLvrpL77UrH&#10;M8kqqxbGcZK7OmPwruY/Fs1/ot5p99o95d3WsL5WyF911IzRmUNnjJDhWycYyM5rtxlKSxUJry/4&#10;Jz4WpCWGlF+ZqfDy+0m98dW9zdaWI4I/DMVutq8KtGLgRGBipz/EzbtoPduBjnqvhfJot5cXmnw+&#10;XdXES3Cz+d0whKKFCj5TuFeY+AbvXvCfw/0XX9ee6h1aG8TzLOORfLlmlIKFju6YGcD5tw9BXsXw&#10;zgiv77VLezCxy+bInnRq2VaVjPv/AA3cfQeleBxRLlwjkvI9jh/3qvK+xR8T+JfG1pbalqc+vXEy&#10;7rOHTbC3k3wlpbuJJRz0Yqp3Y78CvPJ9O0vwh8X9A1q5ub5fEGs2t5DaxxXOYoraOLfI7DHyBZJJ&#10;Ezk5IHQV6T8R/CGtweDVS1hFxBZ6n9qu1uTkL5DREEjPQhlbHcKfTI4vQ9U029+IdrFNpzWp07SS&#10;0OuQtvVobr9y9mYxyVLB3GSNy9MDmvSyGp9Yy32jejv+G1zz82h7HHcsfL/M7j4fahH4b0SSfU47&#10;q8v1tVkuPs9yBHiQs2zIwwCxGNcAjLljnbiuN8LeADrviy/8QWnimNZ5LLzx9qmzhUXBTHJ53Pwc&#10;HnOM12mnzpcQapYLqE0jwI9t5YhCL5ijGUHUAgJgEHuckYqp4CjtrbXv7N1HToY/7StVhE3mFYo9&#10;+AJjj+I5zgYHy+/HkxnHC5hWaSu7HrThLE4Ond7XPPvhron9i6foN3pOmqNH/wCEquNmoKP3IVm3&#10;RKOnzbJANrZYA89OPqrw3YaLbR/2pbQPazPZr56zMFDLJIp4XPP3M8dj718x/EzR1/Z0+EmreE/C&#10;1w32Lw/4nNvavIolku2WaNEnXgbd4/eD1DAjHNemfD9viV4n8dWlzqYmg0+80G2uvJmnH3P3iGaP&#10;B5VmRgO2f0z4py+tio/WYuySe5lkWKpUbUHu2X9Z8Owaho99FFZ2+288yMSSLtCNv2nv0z/Ijpgn&#10;w690u10v9oS9h0e9u5LWz8J6Wzv5bLHbyBJC0bA5DDzC3J4ZQOOK+uIvCfhvw802oXMPmWMKSSZJ&#10;2hyin7vUgZPGecmvnrSrfQdM8Q3XiPVfAvnXmvNHZ2940m11Vf3iIQxAxlSD0J9utTwziuejK3a3&#10;z/pF55R5pR9Tnvhp8T/iP8Ivjb4f8V/DjxzbQ3sGiywzlrgMt2sbqzLKo4UZkcgH5jkDGc1+r37H&#10;X7cvhT436ZHpM0y2OtQ26Ne6fIec5ZSVz1G5G96/HWw8Bxy/EGLx1qiSRSXz3EOmx/alCF2lfzXC&#10;56eWw59QfQmvUvBl6vhT4v3+seGdbuNKuLHxBbGR1uCxb/RDIwPOQpdmOORz2r6fFzhSh7SPRXdu&#10;up4NHCvF/u59XZeWh+7Gl6uLiNZI2yrdxWzZ6mVbBfI+nSviT9kj9vK08c6TD4L8f30drq0KIsN2&#10;eI7rOcHr8rYAODX1d4d8UW+q20c0cq8gcqetPC5hTrRTps8HMMprYWo41F8z0CC4SbGx81MzYXB6&#10;Vg6ZfshDA/nWxBcxXCcnnvXvYepGrHzPna1OVOXkWNqsmU4p2CiZY00EIMLQX4Kk10L3dznfvajl&#10;kUnBanMiIMg/nUQTHINPUll5PSqjJbMzcexDNBHK2W61CJXt22vVzyvmzmo7iEMCWGanl7GiktmC&#10;NFcR4J5qrf6YjR4K5oeOaF96t8tWIryN/lY9q0jKM1aWjJlGUdYnN3mjy2wM9v2P3ajjuQ5WObIa&#10;uoltElQkDOaxdU0cO37sbTU8sqaujSNSNTRlK4tXkOUOV21Slja1cuv/AOurheexQxzZx/eqNG85&#10;ckqVNO8ZLzKXNGWuxXS6S5/1nylf0pt1IUG2Ubl9ccVJNblvnQdPaiFTKMSrwOKn3noV7u55f8bf&#10;2Yfhf8cdIMHinwzazSq2+GRoxw/UH86/OH9sn/gnv41+Fvii38X+DtNa6sV1BpJo4YwWCbSRt46h&#10;h69DX62FSX2wsODyKo+IfDWi+JrRtO1e0jmVh8yuua4q2DVT34aS/M9TB5pVw/u1Pej+R+CXwl8P&#10;Q6l4h8RWsmltZ7daeKK2WNmG1Mx5BOcEgDJx1J+lei+Ffhxq2n+ELrTr27Ut9vYW9u0O3zV4b5cd&#10;eSuT7/l+ivxg/YL8IT69deNPCmnRw3E0TCZI4woc56nH069a+TPiD8GvEXw+1jWNI8Saa93Gw2WP&#10;mRu0cKnJxyeMA9vT2r4fPHjqOIftI+5p+B99ktbBYiivZvVdOp5nrHhrwho2hXU890yXUOkzFY1U&#10;KEmA3bPXaeV46FvrWdD4l03RPhpFcajqUaD7K4kVgGYdGyAccluee1epad4a0nUPCt1pWoIqyx2b&#10;Sz7ofmTA+WMYPTIHfJrwQafD46lutK0u5MZjla3W4mBkWJUGEODg4xGRjnjHHHPl4PDxx1PkktIt&#10;O57VbEvCy5o7tWPI/EWrNLe+JifuLYxrGqLgq+W3Y9cfyFWBrcWsyWuuaLfy6bPayq888W4Dcka7&#10;gCvcHPPoSK6TwH8Orae71a5gMfNvGtw0yhsyP5p3KcHnLp04r0T4bfD34b6YmsaXr+kxS2tkxS+M&#10;cgY/IqCY8g/eOW/4Hjivpq2Fw/K1y36fJ7njUcdiVNPmtr+JzPg/9uv46vo80vg/Sf7fjtbz7Nt1&#10;C3Me7EgjwJY2+c5Zeq4HqTXXTftX/tU6tqF9pdv8HdFspLFYWmvJ9UeZR5sYdeAF7MOvSsf4P/A/&#10;wl4U0l/C1nerHc2738V40NxtaOXKSQynIxgKOCDyR6DFR/C+OJ/FN1q/idbmSGSztrh49PXciMjy&#10;RYGDt+ZVjPOf4q+PxXh/wniKkpRw0dH5r8E0u59NheL84pxip1HrfZL/ACuea/GKX9pn4yeHIf8A&#10;hLpbrULqSznuW0uEiGCLyp1PyKOrFAwGckk/nzP/AApb4g6fqdnqWimO3uta1BFSGSY+ZbhkLMy+&#10;6nB29t3PGa+hvC8K+G2fxWlvHdw2WmMLi2k3MhQTsCrcg8KFY4J4b61FpkGgeLte8HHXNUbS1a6k&#10;lGpRwAoism1flyGPVRx03HpjNfT4HC08rwyo4WnGEVfSKSV7dkeJmGI/tCp7StJyba3Z1vgv4Ajw&#10;j4c+y6xfLcSLpoBeT5vszLgEx9cE/dPqPXmuf8Z/BoeMda0vwTpGhzXdzqtt5SwtGVVY94LN8o3E&#10;YwpI5BPTrXdeONd8YaNpWkaiLlY4oLoLMYNqAxjKkN3KkuOp9Oa+nv2VvhhBb6VD4719IbjVZ0Zo&#10;rjG4xRMc7VPpXw+acRSyenCrJc9SbaivTe/kj2KOBp1Kcr6QSV/PyPE9D/4JQ3viTxdJ8R/GHjOD&#10;TEm02C3h0uz08SGJkjCFmckZyFB6da+kv2dfgdonwIWbTbG/XUI5pg09x5IVvugAHHYYJ+pr1D7U&#10;YoMTDcpXGaw7vxFY2MuGdApb6Zr4HOuJc1r1oTxlb3E07NJJW2+XqVhKCUZQpQSvpodF4s8e6JpX&#10;hm4t7LWIjFBbvPcZbEke3HCj+LJ9Oe1Yupa5HZ2FuJJ2XDbm3rgn2rx39svwzfat8FdT+Lvw5jmv&#10;NY8PWrXkmj294YxdpF8xG3OC4ALLxnIFfnt4b/4K76zrr/2TfeB/EEk6qS0LTL0Hvmt84oZ7n+Fj&#10;WweGUrJe9GSs1unZ6rzPSy3KsqjFKriFBtu6kne/qvwP1ZHx0+H+iTKup6gzqeG8qMtjn9a+Nf2t&#10;v2jfBFv8dLnQvBkS7p7aK51S4j6ofm2HngNiNW9entXzR8Xv+Ch3j3TvCFvqvhPwmNPa8kaKSe8G&#10;827dmxnGDz1zivAvhL8R/jP8TNS8Ta7pum3d9cXd1JI15fSfMxI2sFHQHCnA54AxX13AmV8TSpqv&#10;mihGlDRJfE3tq09EvxOXiCWTYCX1bBylOpLd9F10Xdn6Rfsd/GWw0rxlD4q8QfapbZP3i2u7LYaM&#10;KGyAQuS5z7qK/RT4feJ9A1DRof7A12Ty5og43SklsjPc1+KvwY8f+NfBep3mn7Nsl9G1uzTACNCq&#10;hTk57H3Few/BT/go3rHwnuF8FfEmSWbSY7hbe3vLZTJNFlEzwDl13kn+8B6ivfx9TF4WpVq4WCnb&#10;VpbteTPKeWwx1CEakuV9G9vmfp7q+vBDJDdfMzSER4bdmseXWLVMKsgX5q+d9C/bX+F2raf/AGlp&#10;Hj3TriTA8z/Sl8xG9GUnIP15rmfFf7WsQ8x4PEVkwRWeRoWBYDqTgH0r8tqcbUYYpxdKble3LyO/&#10;zfc9/A8HYupHdKK63sj2n9qP4U+C/i78H9QbxUII20nGoafqDgBrS4iBZJVz3GOfUE18XfCHxFBr&#10;OuraWuuqzMjTrNC5BIZlySCBySpwOnPHTniP2qv28vEnxh+DuteCfDGq6hb6beWX2WbUIj5csyyA&#10;jaBkYBXv33fWvJ/2PfHEFu0WjWOuTXR011tEndnyk5jhZwfYMZgDjnHFfruWUa2KySWKnTdO/wBm&#10;W/rbofO5g6eFx0MJGSm9dVt6J9T6M+JnizWfDnx8t7MiwuF197WNba6VtrzRh5Y5DztVlAI57oPc&#10;Vx3ji+bxPJpvh3TZrGJvEWk6hareXWY/swdJZUE21SZCGO08D5ix7DMX7W3g7xDe6PYfEKO6njS1&#10;ZJUkt2CyRNtkjJ8zqF+Ynnru696uaZqHw1l+OukzN4ntGsI7eEaPG0T280hyo8yeJGYAZbJYnDEH&#10;pnj6DDV6cctVSGtk7/JHh1KMqmN9nLS7R9J/BT9mvxd8R9K0qfTPESR6KtvA9y0ihnMqRIp8ojqj&#10;MC2SeNxHc17U37HHwxjv5NV1PwxDeXVxGqzXFzlt23kcdOvP1rvP2dP7Bj0W3062uII1jjURqrAL&#10;jtgV6Vr8Gn2MO8vH83BNfn8YYrP8C8Wqrin0T2+7U9TFY6plmM+rU47dbavzPCf+GbvhpLaNpl14&#10;NsWhkYNIvk45xjPrnFcv8Uv2TNP1zRIdP8EtFYy2aYtYZIyyNg5AJznqO5P6mvZtf8U6Xo37yWZd&#10;u7rXL+M/jQmhfaLuO2t0t4YRKbmY/IifxE88Yx+RrmyvDwjUdL2zck9m2zsjUx9a03G68z8wT4cu&#10;dD+Oniv4fa9rFrZ280iX1xuj8wMu/wCYlhkg71ZTjGW259amuhYaL+0Zaakix2en69oTM0cqnc9z&#10;ERGgQKc/MkvzL0+XPUVw/wC1B8WfCF74p8VfGLQ7lmnWS8iW2VmDEpdb0Z+PlV4pA6kE5JYEccx+&#10;EPjJPqmlWOt3eqx3R09badb63jEvl5O7dyPvBC24jrhhX6yqNWeEXN/LZ/NHy9StThi2l0d0exfH&#10;7QDP4P8A+EmgK/aLdZBdRtYttUGEBG+8N2d24jgfIMnmpPhH+yb8YvEPw503wf4O+F6SadNptuWv&#10;o9saxTRl9rB3+ZlId+AcZVTyRXq37I+k+Ffit4wsbbx89vdNDaiZbWSElJgqqFJ9cAn8q+3X+x6J&#10;aJa2UUaRqoWJUXaAB/Svy3NOKMVk1N0KMF7ru2/8j6atRpc0ajTcpL5f8OfGa/sO/G2Pw3b6bP8A&#10;2aMbm+zyTq0kfyAbEfbkA/NnnnI9K+fLr9jb9oj4Z+JPE2v+JvhtMun6g1tO13Yt5zFo1C7d0ZJ2&#10;fKTkjILc9a/Te88R7jtH97rmq0mtKFzMo29Pm718nlfG1SniJz0fNurafgd841MRTipxXu7Wb/4J&#10;+Vs2u6FZeFZvDfijwvZ6feR6ZKmn3jN8yAx8s8bKdxYgDcMFdxw3UGX4N/tD+Nfgf4ht9W+H3jCx&#10;0nSbyCYatHqbvJDLMg3pJsDcSMpEfy9fl6Yr7T/bE/Zc8A/FjwZf+OdPis9P1rT7GQrfBVAePByr&#10;9vXDdj7cV+bHjj4e3OkT6Te3PiC11G1XXoIFt5m8tTLg8F+y4UIGPI4PTp+nYGvh8+y+MJQ0v7y1&#10;s13T7/ijmqf7HVc7/EtL7p6bn1HoH/BWv4yTyzaT4t+DmoXEkNu1wzaLdea3kD+IxtyPT7x5qfxX&#10;/wAFT/Ht5ocdy/7PXxEmRcPDE+jsoGRwc5Pavrf9jX9kzwb8P/hDpPieyt7O+1DXrJb2a7a3UyIk&#10;xMixZ7Bd3TpnNez6h4EsrOBDdWkWduNojHYdK/HuIMFDD46pTjhajhfrVmk1f1enZHqUuIsDh+WE&#10;YRlLvyrfy0PxS/aj/wCCg37V/ibw7JYeEfh5qXhOG6Cqby4hdrja3GASAqn9ea+WfGXwC+MXiu//&#10;AOEht9A1CS6jt1lmkvGLb5OC2/POfm3HPGDmv6LPFvw48Da/pr6Zr/hHTb62mb95DdWaSKR34YV5&#10;h8QP2XPAuv6Q0Pg7TbTRbtHd454bJGDbk8t1II6Mnyn2r6ng/ijKcpnDCQw6pN6tpuV/VvV/eebm&#10;/NnkXKU35J2SXpbb7j8+P+CVural4r/ZJ+InhLxXoUljcfD/AFzTmk0xs7XSSSTzQY85Xehb51xk&#10;Rrz0Ne2X/wAPdG8WfDO71LTIbywmtbh5lS5jJTAZkOU7KOMZJPPfJo+DPhTSPgz+1r8RPhV4hTSd&#10;Hs/G3wxdNLsPmaeeSxZnMh4ww8svhsDHyrzivZv2bfHGj/Ebw9DqUph/4mVo00tvHDk5IKMuD04C&#10;N/wGv0jOOTGU416NrS6nz2XyrYGUqdS94vY+Ifh3c3Vt8L7zSYo4VhstSmm87cDndcMMp6r8wwew&#10;z3rhkt08P/EOG61DUWto7iTyVuLchXIbBGw/3jk8/T0r3/S7XwdofxS8SfDia1jt7aO4kltzLHti&#10;SK4Bcr3xtckD6V5V8dfh3oxuIdXsLZ7eW3kjke3ZTIfLEnO0kDP4H3FeZiMGqmbxnPSNSKX4H0OE&#10;xvLlrjHWUHc6b4h2HxFv/FFnqHwY+KPiyx0/xJpoXT47jWXZYbrbk/ebAIxgg45Br52+IvjX9sLw&#10;jqsekan8f9YuGWQx3CrqhKI27Yysy8ZDZBwa+itD/tS+t4vF2nWyvHobWNxLZsBtdTwzj68E+pPt&#10;XC/F7QNN1Xx5qFxJc27ade3Tapb2n2bcYVnX5xt43YkB6Hg+nGfNwuT4LD1Zp0ISt3jFvtu12eh3&#10;VswnXpx5ZtXXRtHmuia98TfhN450D4v2njO4uNU02+ZftF1fPNGJgAclXOdpxyP9r2Ir9Vf2X/8A&#10;grF8NfGng/TR8VWj8P61cW+JLO7k228xx95JOgB64bB+tfnBrfw3v9b8ASeI7Cy8ycxwXcdusJcu&#10;ysNyEAdxls+i+4qbxD4R1eLSLeeXSSujxXLRxzMy7VIY9R2BVhgdccYrvzHKnWwqlh5ezqRdk0l9&#10;zWz8jhjLC4is4YhOUWr7/jf8z9JfiN8bvC/jfUBrGl69aXFuZN0Zt7hXXHsQea8e+Iv7Qnwx+Hss&#10;+peIPF9nagN9xphuIHZV6k18l/s5f8E0fit+0Pc3h0XUJ9L0mG9ZodShunRX+bDJgYz3wa+hLD/g&#10;gX4NSeDV/Fnxg1GadIyGjSPf8xHUFuf/ANVfiWK4HyV5lUr4zHSqSbvLlp2afa/NZdj7rDZ7Ty7D&#10;xpQpRi7ac0uneyV/PofG/wC37+2dq/xm8T2eneHUk0/w9prN5Ea5VrmRgAJWA7cYA7Z5614ppnxB&#10;8R6401rOzLtjZpIhn5VU9R6df0/Cv0d+Kf8AwQ9s9e0JtP8ABnxChuJ4fnjh1CEq0hH8JI9R+teK&#10;+Jv2V9H/AGdvEmpeBfiF4QNrqN3p6paXO4OpViVyAeGBLDp2X61+38NY/JsPlMcHgYtRgno1ZvXV&#10;+rPgc2wuMxWZPEzmne23TytvY1P+CZPwW+MHxV1Wz1/wt4tutB0yxBhv5FjLRzjd9wqeGJHT0yfa&#10;v1O8K/BnwhoEMc0tstzcKoLXFxyS3qPSvD/+Ce3w38Q/C39nPS7DxF4PbTStxLOs1y+1p0fBVsHk&#10;YHGPTGOK96fxNbpEca3CG/ujJH8q/D+McZlmOz6eIxKheOi2Wndt2u/vPoJTxlHCwwtCbUVvZ7vr&#10;tey8h+p+GLZpSsdrHjrwoxivmr9qf/gnz8Jf2g55vEsdodJ8TIg8nVLVj+82g4V06EcnkYPNfRC+&#10;I794/tkPlyx/dLKeBXJ+MvibH4PuF1vUofKs7ZWeaduVIxXbw5jsDUkpQrOLXRvv26G2Fp4p3g/e&#10;027n5U/Ev4Q+J/g/qWqeBfFaRiSGaNJIFUEyOrZDIT0DIWzt54FW9Ttv7DttN+1xPGyrJaLmPIWI&#10;PujboOoLH6HitP8AaR/aZ8KfF74sa58RIdOW80az1ARWEckmRKqAKz+4I3dxwwri/F/xdt5NZl0d&#10;2KieGC6t4hKCq4RRtGeRgKeM8Z79a/oOjRrYrKac5r3o6vzPg6uIo4XOKlOL92W3kdh4SuYPJjvL&#10;6GOX7HHMsNnIUwc87+egAU/N6jpW9490adPB6WiWyw2CXRF0XvWSVIyg/dxj0Lr5hwDn5eeprzXU&#10;fFN1p0sN/p9x5MkLeYu35h5Lj5zjqwA6d67h9Lm1zwBpviTSdXjvFmM0c9nA3yxnBlygwPusBxk/&#10;e464r28NL2mHUvQ8PGQjTxTS82aj+L9D8V/DXRLq2xJcaQ1xaBjIdksLbnC7epI+ZT6kim/D+bVz&#10;pllosIu/MW4Ah3QrujXawdyVHzAg4xx9wcc8cHp+kPpGkfuLnzJpJle4jjj+6dzZ6+4JOOMj3rW0&#10;bx3rGlapBHaalDawvFtXIxIGX7pDDoQSMZz1PpXFRw8YVqlJPd3sdtWtKWHp1eqsjP8AHOn6l4C8&#10;TfZbrTGijvlazmuoxuaC4U/I/wBCpwfX5a7azkj1D4aLfyxrb6g0zTtawxsA8ahV3+5OWyvoQehG&#10;L3xT083/AIXGu3eqTXV9q1rHfXDCRWaOTcR5b9Qw2A5PHT1rhvDF2dE1DTfG9le/2hY/ZTJMs0Ll&#10;lkZNkyrjnI4YHvjviphTlWwM6c170Xb/ACI9p7HHwqxejSf+ZPPp7weJ4denlgjtZrRreNntw8YZ&#10;0wAVORg8j1BwRgjjU8VX2v6t4es/EU9j9sjh2Wt9CGWRwo+YOq7QSVxyc5xg59LGp2Wk3trfeHoj&#10;ujkUT2FzGuR5b4OPoQw+mKxPDes/EHT9ZgsNItZvJW0YyzR7nUyK5+fa3AJVEIwB0x61hgcR7ajy&#10;VGk4d+x247C8tbnpRbU10VzMj1GxtvF+l3ctxeXUfiHfbW8Tg7beeIKgz1+/kMCe+Ku/ET4cXOva&#10;G1nJJG8zDf5YyBCcBQTj35/D60zQdKuIzb+IdS0ttPk03UvMZbpWaF4WO0cL1G7a2MZwe+K6tNbs&#10;ptZW78xpLe6jy8O0Ha6gb0z3Azx0xV5g+VRxNJ3cdLowy+MpSlh6sbJ7HlXwo8Oa5pCpa6ndXEKt&#10;cldVmMYGyTlQqtnOOM+2QRnpXrHg/wCEfxr8ZLbR6H8PNQmgF5LDcXC2p23ET5wTxg/MQcj0zXvP&#10;/BPv9mXQPiL4s1P4reLbTz9NWWOCCzuIgUnkTnJU8EANj3r9C9D+G+kaboi22jaRDa28Ue2GGGIK&#10;qAe1fH5xxM8VWlQwlPnlFe8+idtT2sLhaOURXt5O71STWnbW25+eX7E/7FlxpPj24+KfxZ8N+Re2&#10;n+j2NreQkZYHPm4I5wDgGvrXXooNOt9qyr5eMcV1XiTSJ4GZPJG3Jy/pXB+MNLF7ZzQCY7l+7hsE&#10;Gv5r4syOOfYhznJ+1WkVfRJdLan3mExEcZUi72j2/X1ZXtL7TW3rO6/MCF3dBXlHxh8D/Cvxpr6x&#10;+ItKhuvse4RF84UsQWwAeMkVznxi+NUXwKuUs/HizQ299GxtbhGXkjqOe44r55+If7dvgV76NYfF&#10;11BIrSbmjjV/MXI2nrwcV+jeHOUxy/KVRqwfPrfRnvYzB08LabqLlfdo/RD9s/4H+E/jb4Jj8Y+H&#10;po5NQmTELQr8rgDnrX5s3XwJ8W3PiqbSF0ifdFLtb5ehFfsZp2iyagi2culQxrCxMIAwqn6Vzuqf&#10;sreH73xH/wAJJZaZEZJjukKqOT3Nf1lm/D8cbWVSlpfc/nLhHxGr8N4Z0J+8ltrt5H5p+Af2KvGf&#10;iS9jXUoTDGSD8vU19IfCj9gnQ9PMLz6Yszf3pFzmvs7wx+z7penhWezUH0213mjfD/SdLChLZRj/&#10;AGaMJwvhaVpVNTTOvGDOsdFwovlXkeC/D39lTSNLjTbpccYwP4a9a8N/BTRtMRf9FHyjuMV3iWVt&#10;bDbHDinGQJwq19FRweHoK0YpH5fjM7zHHz5q1Rv5mbY+DdK08KI7ZV/Cr8VnBCMJCtTeYCNxpCe4&#10;Wuq0VseVKUpbsj3bOCOadHMG4NQ3C+m6o/O2ngU7ElwyqOKjSYhiMcetRGQ5+UfnTGm2MMHrTt3A&#10;tGXcduKkt5MPgis+SSQyZjGBVq1fc3WhoC8ZC6/dqu644IqVDuXDUxjzgipAha3SZc7aydR0RSS3&#10;k1sRN2xTpPLlRgRUyipFRlY4XUNO2udo/D1qi8ccMhxjr93NdRrEKq3yw8+tczqVqIpGkBrgqU+R&#10;m0ZFOS5cyH09v5U23vo3m8sDmsu6uZzdMAxxUlj5huNyjr3rk9p71kacuh0+l3rWp3E4FdPo+sl1&#10;GGrg7S6xNtJ5rU07U2t5fnl2j03V2Ua1tGZyV0ekWt0kwBFWCwBGR9K5nRNc80rnpXQwyxzIGDZN&#10;egYyXKOmkaPlBVOWRZDuI/WpZ3k3dKi2RKwZRuoBE0SZXkYqYADoM1GSNnzcCk+0KBhfzoJJJvl5&#10;P5VRnlO/CrUk04U7naqc9yxfEaUGgyWXY2XNQPeMxxEMDvRPE4O52qm94ittiA5oA0I9v3nbmpRc&#10;iRcIKz45BG+Wf8KJLt2/1XrQBfjmjjbbn5qmhPOXFZ1s4LZzk1oW5LDMnFAFuKETDO3irCQIfkQV&#10;DBudPkXgVahZY+APmoAcbSMqBjmoX0eN/wDWKK07e3VhvYVMluW+YgAUuYDlb/w2jNnyv0rA1Dws&#10;RIf3Yr0xrCOQcxiqV3oyMM7P0pcw7nkWo+GpAxLx8Vl3GhENlR716hqulQruxFXLajaxruOxQBRo&#10;yoyZwXiGxl8v923UfNXJ3GjX9q5+zTrhucmvSr+3tZ0IZVrJm0K1bcdwOa4sRh3PVG8J2PKtbk13&#10;TAxlh3q3G9R+lc4NWmMvlXkH3m+UmvYNX8IrfIYiwx9a57Ufh+oiACRnYePlH9a8eeHxEZI66dWm&#10;9GdD8LT5unpMwxuUcV3ka5XaGx71yXgSxa0tVhMQXAFdbAFYfMK+hofwkclT4tCxNYre2hjdFwy4&#10;r5R/bC+Ecrxyavp9r80Z3LtFfYGn20bwDFcv8UvAFp4g8PzRzQq2Y2H3favifEHhejxNkNTDv4rX&#10;i+zWx9RwbxBVyHOIVU/dbs/Q/L+WV7abZIBx60sV9zhm57mtf45+Gp/Bvji708w7U8w+XXFxXzKc&#10;bvr71/CdbA1KFSVKorSi2n6pn9mYbEQxWHjWg9JJM6ZNRYHG7vipor5mz83eud/tIkLhz/tVIuo4&#10;XAkH51ySwxsdEl1hvvj6GnrdgDhhwawjqgUAvj6rmkGrP93fuVePasvq0pEM6hL8EKEdT/jVq2vl&#10;dt8j7eK5WHWNsYCDnv8ANV+21FHHzEbq56mFsthHRXV8DENox/u+lQQ3Z34x9OKz/wC2Bs2Fu3zU&#10;iXbLyH49RXOqDirWMzoEu2XaFk+vrUjah5XU/wDAawY9WUuFLf8A16bdaqd25nFZfVZN7Bym82ql&#10;/m3cVQ1HWWhb5R04POaz01RGQnzP97niqE9w8rmMMuFH96taeFXNqaRibUPiB5DiR/yNWDq6iPO8&#10;/wBf51y0lzLbt069v61PBqgdMu/UVrLBx3SNlE3jq0K9GYnb+dU7/WQseNy8rz6Vlz6gI18zevt7&#10;Vj6rrAfduYYWtKOC5pbFRiSa1rrtuG7n37VxfiXxfb2hS0ubgB5WIVVPJqLxv4907QLFp72f5v4F&#10;HU1F+xx+zx8R/wBr74uLrD200Oi6fNzMynbJzwF461+g8N8L4zNJfuoN22830sedmucYXKqLnVkl&#10;1fofTX7A/wAG7zxz4qh1i6sSbWFgS7Lxn+tfpV4d0Ww8NWUTSx7VVQFXFeefA/4N+HPg54ctfD2l&#10;2kccyxgM3+1XoqXLSXEdpMm9f4mNf1xwHwzT4XymNKSvUlrJ+fb5H8mcc8Tz4kzRyg/3cdEv1Lus&#10;a83k7tOjyyjjisrxJ4mv5tJjtWmKyTfLgHBDVNNcwNqf2eGTPlj5l9q5zVri31fXDAGCrbndu9ee&#10;lfdSdSSsnufB6aFDxX4i1JNLt9HWcrcS/J80nOax7bxRd6Xo6+F9av1a6mcorA9c9Kr+JZp9c8Xx&#10;28E/lrasJlbb97tis2w0WfxR4vkvZ7kq2m3AO3+93FY/FUutb6fI0v7uvqFvf3fhmWfwheXbbr6Q&#10;tHuPcjtVhdUvbXR/+FfQiRmkjbL7eAPetYaND4p8Z+ZdxMpskV4mZfvHnpXQaLpNg1pdXTQ/vo2I&#10;Vm9a0VNyjo9vyFKo92YPhCMaxYf8IdqUBYWsQ2u38QH/AOqtzSdPd7pnuEyLVsxMfQjFN8HXVslv&#10;dCZFW4jmKDj+HrW/pJwjWtwnDNhWx1BotdK+5DvchubDULfT2mJXduyrZ/hq/CWisI7iwkD7sNgn&#10;73qKtXFlJbwJaOnmKvysMdqzYLq3ium05GEfljeq+vriolL2chL3jfj+zXUW/ZiRFytErsbNrhn3&#10;ZHSqGi6ukYlhvIz8rZST1FaFxp9zd2ojsR8r8g+ta3bjoSZOm34hjkMq4ZWO1iO1SRO88ZbG4SHq&#10;vpWtdaJF/Z8f2gKrLxJmrWk6Zb2dmojTzAPutVU6Muoc0TldT8N6gbU2Vi33hkbveqOv+Cnl0Py1&#10;iZZNv8J5Br0aeIGPzUCrt9ayZ7y0Z2t2GaVTB0q0HGXUSqyjseE33gPWILeSW1uJlZTn73A/CsfX&#10;bHXdFtI7yV9zdmdv85r1bxVqenrNJaLaMrL0bb1rmNSu7TVV/s5GAZfvqy5xXz1bKcPTuoPVHoRx&#10;VR25jnPBPjDxBaXcaaveKsEbb16gD2xXrHhj4g6dq92JIpw0ariZV5A968v8Q6Hp2pWi2KTruz8s&#10;kDYyfQitbw34Zh0bT1FkTHMq4KseW9jXpYGnWprklr1/4BjWdOXvHr2kavpxvmK3A8s8q1dHJaR6&#10;rAptpB715p4BsZDb/Zr+QMud0ZJ5HtXpWg+TDCscDfMow1enCnKMdTllJX0C20lbWLy5lDsDlfar&#10;FtE7R7LqLn2qcRusm5m3elSu6rllUbqszGmwhKbentVWWJd3lI3SrSTtJkmq5DEklKAK8irI201W&#10;mtCTytaIiiA37abcICMDHFVzAZE9q2MYqvGkittzWrJCJG2larSwrGSMVQEETKpxIakMnO8n5ar3&#10;MbBtwakWUOnlO340AW0nUNvJqR50lTK1nm5RTs3ZHY00XTRLuLUAF2Zd3Q81l30ghPkk8sOKv393&#10;tiyB1rNaRpFMrrnb92gqJSuJ3gt2WaT5qzYp3y01wwZh936VZ1J2uZgH+761kSXYkvvsattG3DcU&#10;rnVGOhYlvxdbl8zcFOeDXN+MoYta0eTTt6x7/lkb1FXDerbzSAP/ABYzjpVDVJtsDGRV3E1hUtKN&#10;janHlasfOHx90WPXdZsdKmkVdJ09s36N0fjH5Vz/AMJfGeieOtGuvA+g3M1raaIZJItuQrnccDPc&#10;V6F+0b4dn1Tw09lpjLHJdKwnk55GK+e/AnjrStB12Hwh4XtJIpJwttd3UI4Vgxyc+teBJezxDg9n&#10;+J68o+0w6kj7g0YeH/E/hK00m21RbdorMLKysOeOQa8d+KulJ8OtYt4fCFgt1cMzHKtlkRup+lTa&#10;D4r07R4Y/htoOofaNQvrxUX958yLt3MxqvPZy2Goap4p8W6s3nabcG2jDMfmBHSrxHM4xVvV9ERh&#10;Pdk7vR7LuL4C0s+EtQ1AajqEkym0W6VpT1Yk5UZr034Wa/DrM5+1HbGyrtDdcHvXkPw+ebVNRvtd&#10;8Wu4ia33WMgY7SitnGO9dt4A1+08a6xJrVhdNBp1vIBbvH8u7HXPtkVGDqR5lb7uvqa4vmlGV+nU&#10;9O+JPw58C+KdHbwp4nt4p4b8eW0bnrn2r5i+JP8AwTD8NLeXFl8NtcWzFys4khK7j5cqbWC++ec/&#10;/rH17rH9lX2k/wBtX1qqzW9ss0MjD72BmsnU9Yt5Jk8Y6vE1r5NsGVeBvU+1duIwuHrT5pxVzlwm&#10;YYrDwtTk7dV0Pxs+IH7JWp/s2+DNW0nxh4d1ZreS+a2hmmm3tKwmaTepIwuQOAD0rynw/r39ifEW&#10;GxsXhtxaXKy2trJCzSMnCnYfQhj1JOVGBiv2b+OPwh0f4raFHP4qnjm0nUJfkjkjG63kHIP4jivy&#10;t/aU/Zi8TeAf2gby80m0nk0gahbppd55IB2gP5mD0z/IDivm8ZhKdGo5vbU+vy/MniacYLc8t+KX&#10;iuz0LRtUtPCcLXNrb6os0EN4ynEn+qds9MZZzjtwK9M/Z0+KUl/p2n6m1mtvI5MVzJcHasj9OAO4&#10;5APpgccV4T4Vs9T8SyeItO8TalI1na6tJFJDCgjVVifJLP2OWBPbnn1r1bwbFo1nf3HiPTL5s3l3&#10;NIsMY3JDyTkD8Rkgdq8HiDC0pZe6dtd/wPpMhxFSWMU+lrHtWs/D1/EngXUntbq5j/tK4lZZZLrC&#10;orISCT229Ce+enSvm79lfxXpOtL9o8R+K5LjTf7bNjDuzmOOBW24yeQV34HGMV9VXWl2kfwPurz+&#10;2rdZPsqiGSSYqUcHKgAH5sggHI46Z9fkHTvDeleF9HsfDnhC2uoIdNX7epuoWVp5iztIwJA/dsBu&#10;HB+9g14PBvPistrQk7a2Xkj0OIpRp42nNK+57P8AAPUv7b8V66fEXmQ27eIpImMzFpPKj2RiQE87&#10;S0i4GcYAI6V2UHgu3udTj1TRb6O5VLqK3tPLlRWkYjYFCg+3J6Z75rxfw/retaDp4l1iG8uHvEhl&#10;t5PlDTGV4GAdxjZsxgnGfyxXtPg/ULO8mjvtUu1hvctMq28K48x2aZVAUjCggDjoP0yz7CvC4j26&#10;b1t+B15PXWIw/sn0Mj9rPUvG3j3SrpRosUcmj+L4U1C6urdAZbe2kUtKdxAYDahPTI7nmtTw54s1&#10;HSvgxZXsM9qqabqslzayQANMiIyxbP7xQiRdoPBLbuxNS/tX3U+t/D6x0rXLi7+VitxcSPtaWwgi&#10;M7Qcj5VbgbuSfug1zHh/WvCz/C64vtTIna6XbbRop8uZmnIYKo/2Ryev8z7sZxxmXQ5dVI8iMfq+&#10;MlfS1j17WEvvFN5HpttqKzSWt4zM0kh8ny8HdxxuUnHU9h71y/xI8Oz6HcwNp+lx2lvHOBpd02XW&#10;EmF/mK5ztJYc+mfU1p/CTxxba7pLb4UfzAyw4k2+UHfgnpwRkZJ6Cs74o3VzbXNvBqmmNNbMZgsg&#10;kAAbawTAz/sjk4OM/Wvi8slUwuayw+yXQ+lxkI1sGp7vueD6jB4XtPjDpGmabbNGNF8O29tDbxtg&#10;BZQ8rcHncw3Zzztcd61dau7vw58VLwWtn+71BYbv7VNwGkeOJdgPHIUHg8ehpmqeCriy+M980GmL&#10;pGmmO3uppJ5g0hZohGFUseQg4CjJHU9KtapBofi3xJcatDFNNaReUsdozHcrxy7JHycBUYLtH0Jr&#10;76tSjUhyp6Nf5Hy2HqSpz5rapnqnw80ySwhmtQ7IvkhrdSvKggkE4+p/nX0p+y3+2b4h+H183gf4&#10;mTPcafDsS31Jm3PEc4KydyORgivj3wF4i1+zgufO8QR7YriG3mkabcx8wsMoRwyqCoJz1I4r17UN&#10;CWXwg0mn3YlhUtiRch2C4Yj8QFr4eUsTlOPd3uz6iVLDZlg0mj9QfAnxHsPEVnBfWt3HLDMoaOSN&#10;sqV+tdxpl75rebbycfWvzU+BH7R2ufDGD7fAXuND+2Q20ltIxMkTMoy4OcclWYjjBbFfbXwi+NHh&#10;7xpoMOuaBq0c8Mi/eB5U9wR65r7LK8yjXl5o/Ps4yeWHu46roez296jHDHnvU7MjNuBrm7LWYNQi&#10;V4pfm9Aa1LDVFceW7fNivpI4iE9GfJVMPKBqKfTmhcqahhuB1zip1wcnNdUfeWhyvTQUHPzGhwGX&#10;a1K4wvFMV3xhjxRotxbjXjwmAaqyW+ORV7ardDUckQc4C1Mo8xcZcpFbzmP5ZDT5Yobhcq3NRy27&#10;butRqZI2wDVRqun7skDpqWqK1/pQkVg65rGktGsyV/hrqkkSVdkjfnVW70tGy3BolBP3oFU6jiuW&#10;RgxmNlJA/ConOFxirt9pbK++EVTx5alJaIzblqPlW6KM3nW8gdTkfWpo3WYbzw1TMkb8DaaqXG6P&#10;Plr0qvhK3FmkVv3My53d64b4p/BHwv4+0yaG4sY1lmjKiQLyM13EE6SriQe1SCLPCtuX37Vz18PT&#10;xMOWaujfD4ithanNTdmfnV+0z+zP47+Hmn6lqHhqxmuFmVRthYbmjDoxC++FP518efDdZPDTyXPi&#10;aC9ivXYJf2dxGqtDMVbIwCeMPwevWv3G8R+FNI8R2TWGo2qyRyKQ3rXyN+1T/wAE7dH17T9W8T/D&#10;m2SHVpreSSzk/wCm+AV3eo+XafYmvD/slYW/Js2fVYXPlirKq7S6H5jaR4xnh8K3JltoWu9aknSG&#10;CJQu0RXLKpkKgAgon3uvXOOK9A0Swh03Xrq2lvI/L1RDOyMQdqSKr+WT/fMYXOeuT7VyB/Zz8d/C&#10;zU5Lf4t6XcQxafpUscDW4LIWJZehPbJ689TWZ4ht7jTNFsPGMN7ldWsb6zVpNqGK6mQGMYyflVRt&#10;3E8H0pyjTqNqD/4c7IyqQinI3vhb4ph0Twv4p8Q3+ufaFtY5yq7S4fcZPnVepJJ6dMKOuang1600&#10;TXE0qztJTZ6jdaWltL9oVHijBnYKQBz0Q5GM+/NcT4fvdVnOtaLbP/ocPhm2mutwABcIRIRjB+9z&#10;xVVV1G18c2c2o61Naw20tnPJDbgyMIzFIdzYyVxuU5xxuIPQVMcNzym/mX9Y5YxPWNc1bT9G8Mah&#10;NryhUvLiaRGZsbVlkI2dhjOevbFeZfCn4u6lN8QNF0q5WKOPS7eIXM91Iux90pVsdRnbGM49TXQ/&#10;GrTPEOt2dv4StrSQnUJYjI2PvKhDn8do4FeYXWo2uo+LW1fwzphRZI1jmTadttIp2+WsY/6abnz+&#10;fFZ4ehGph5Pq7/5GtfEVI4iK6K3zPX/i1+0BFfOulxTwyXcNxizggYhjl1KsSDjngYPpxX0T+x7/&#10;AMFFvAul+HW8OfEzWrOx1DT28qQ3TlYZQDtDbjgDOMHPfnvXxRP8JvGLy297eaZJIWYSySKfn3K/&#10;f3A6U7QfCP8AwkN34osLe0+y3l5J5TXFxkMzYJZsHgAlu3cA18VmvDmBzjCwpQm4VKbvGUbNpvR6&#10;O6afY+qweY1sLJ+0inCSs0/LVa9z9TtQ/bJ8A63pXm6Tr+mbGyxuI9QjMeD0xhj2ryPx7+2z8KtJ&#10;lZb/AOJmntLuIWG2ug7E+nymvzpT9nnTfHXwBh1Xwvb/AGSSGHybmZb1i5dHAaQ/7JG7HbivRvg/&#10;+yF4Dg8N2sunPNJLLFmC6l+9ubbg8jsT39DX57m3hbTx1ZVsxxs5q/KkoqK9Xr+h9Tl/EGBoxfsM&#10;Mlpe7k38trnbftBf8FT4tb8M6t8OPgtBefbLyB7RtVuMhYy3y4QfxMckDPFfNPwk8I32tfEGy023&#10;huJBcWsyxqqbmLqOW575I4/LtXrfw9/Zr8H6bNqt5rKGSQ3isIxCzGKZSCrZ9cu3BwORXdfDb4be&#10;DPhz+0atnFDdPezWMc0KqHH2cucs2RwBvHQH+Gv0rJuG8p4dymeEwSe1227tu34eiPksdm+Nx+Oh&#10;WrWSvololqcR8dfhX/Y/wxmjv9LSSL7JJN5k0ZG0qu/oMenfrmm+Fxe+EIobjQbJl09rGNQyQ/fj&#10;eIupAHQiQ5z1xkHvX09+0N4J8N674Y1LQRqMkv2/T5LdpGjUs58g5KjtyewrynxN4abwd4b03RLc&#10;RX1r/YcEqww3CyeWoVlVty5w5ONynn6V6mT07Zeqfm7o4cwryljfa9bKxXj8M6layzWN7aNK81vJ&#10;c2txtyqySMWOOMdMY/8ArVz+rfDDVrPxD4f1rxEltp8FvrkN3eXDRsyOBsXafYkcnHc+1eufCNrr&#10;x34RszAX8x4vLNxMnEDZ+YnHqWHHSuf+J9teXPws1a08Tamq3mm6hbw3VvDDvO3zQFZec/MpPGO1&#10;cOGozjjpx08+/Y9CpjYvCpnlPxy/ZVtB4F1DXlufsyWt3DfNcxyMC0buu9R3JUdvTPtXpnwM/Zw8&#10;It4d1EaXfXEd4um7pJIpN/cjcN31Htg12fxp021t/hzeWssMv2STTbVpo1hUsY3Rznkdjtz1/Sui&#10;/Z68X6XpWt3HhW4t/Ot5tCEK3SxjmQkZXpxwPy7Vx5hga1bCxlHeMr/kdmFzSNOrJd1Y8C8Bfsza&#10;KPB+paLN4jj1Cb+1S1vZsD5nlo/mIBg8HOc5/hzU37Kfw/8AAeg/FbxRp+j6R/o/kpeAbnZdzRqA&#10;TuPYlycdPwr17X7C90H4ialotlZwwqI1vLW6kh+7HtAZvTIwyj/69cZ+zV4Q1W98aeIrixmU3Vvq&#10;UkTb/kX7I0UTxsDk7gCWHTABP0r3OarUy2opPojxK0qf1yDj5mr8c/Eur3n2Hwo14ot77Uoy0MgO&#10;1lDZ8s+oyMfRq8qm8Q6L4r8Vx+ObbRJLdVsltbqaNz5ce2YhdvHZwF/E1738aPCd9otvB4/l0L7Y&#10;um/etUbh1Y7Nw45O3Ppya8Wj+HerwfDW+06G0Kw3V5O2nyTRkbmGWEbZxgE8+pI9ayyvXAtJ67Bi&#10;/dxcZW0tf7j2H4E/tV/HL4d+DdTuZ7r/AISC303xFJbRw3jlZWhZtwMcg7KpUAN06V2mq/8ABYD4&#10;ceHHj0T4mXWseH52j3FrpTLEozj7yZ4/AV84/B3xNdXvw/8AEXw+1GfypItQS6vHhjy1v80e+PcB&#10;wQV6ZJ7U39pz9n3wv458OaH4l0B1uib9bVm2hRMD0Bz0z6+1fAZvwZhZZvaTnTjUerpycemjtt+H&#10;U+rwOa4Wtl7qckZTjtzLz+8+itZ/4Kc/BTXdJ+2+HviZFqCu2Fjht3ZicZx0FfNv7TX/AAUd8dfE&#10;rRvE3wq8E/brO3s7SIyXWDm6RsF1A6qNvGT3xWr+z94X8L6dqNxpVr4bs5I47+3tWha1VmXKE7we&#10;5BGCT3bGODWn41+C2n+G/il4ihi8MW+dc0iPdIIf+WYmYOAecHbsGBzlRXRkPBOW5Hm7qudSpJK8&#10;XOV/vSsn8zPMc9qYrAqlSjGGutlr+J82/FnWn1nwVrkRV1i1LT4I0Xb+93NCqAAdzuBBrX+H2p3P&#10;wp+Hek+B9Emk8y41GNd95GPkMzKBx7HPGecV2fxo+D+tNquka3BpW22ikMaw26Z3uFyj8jpkdff8&#10;aa3hOXWda8PvLp0c1hdajby3DToFa3jG794gJAdlOCFzyR6V+r4atTnhYyWqvr8uh+fYmhOOKnfe&#10;2h6N4e+Nnjj4UJb+INAiay1CGXZYwy/N5swUAqQD90kkY9OOvNfVnwX/AOChVl48+Ha658Q7OPRJ&#10;rO4+x3U91OoheYIGOxsnK4YHJx+OK+P/ABv4G8VLrN5fXTGdY7nYtxvBOVk+/kZBOPSuX+HuhWHj&#10;v4i+PvDmpS6lb32l2NvHpkMUO+02nc5B2HKtvwCQCSD6V+cZpkNDiSnWgpOE1tKPr1T0Z9vTxNPB&#10;Rpe0SknbR/o+5+iS/tLaFqkLXen6rYzw9pIbpWH5g1xPxO/b5+HXw70RW8X+O9Ns1hZhGkkwZjkb&#10;sAD5ievFfnL8Pv2frbT/AA/4h/ty81Cz1KHWpIvsy3rHYpj3AgLxjGO/Y4rE139mHwd8SvGGj2H9&#10;v3lrbW8zfb7iNdzJ0GTkjjn7wzj+fxuD8I6ixcoVsdN07a2ik2t7bv8AI9irxJldHCKpTwqc76Xl&#10;ovPRH0P+0t/wUQvfjR4O1Twz4J1GeHR3s5FurhjskuE4yAOy4OfU4r5Zsfjxa6nbSWniC++0NLcR&#10;mzZlG3chZX6cd+vpXqmj/syeHtO0/XLCRr6a1jjZLWRV3blYlMnHAIXafTJrzyx+COkWMWm6a+ly&#10;rNJqVwFVbdiWj8pvm6f7PB9eK/XeH8Dl+SYF4Skm1HW8ndvzbPi84rYrMMVGu7K6tZLT0sfsT/wR&#10;4/aK0nx98A7LwH4q1YtrnhtTDMk0gb7RFn5ZIz/EvbjpivqrxnqFsb2O5DqLeQ7W/wCmZ9TX4i/D&#10;TwF+1Z4F+H1l48/Zy0fWY9R022uLYX2nQks26X+HKkHKnsPXHSvsrxD+3X+0x8KvgfYar8UPg3ea&#10;5fJZ/wDE4mgjNv8AMpbJAIIPyhSORknGK+azZYWpF0YuM7yva6v377AsprVKyru60V7rTzsfW3iv&#10;V4dLVrYTI24ZjZW+8K4G7+Ia6ba3l7dOqfZeW3tgYxX51/Gv/gp58X9Hv9N1XRPhh4l0u41ZY5bG&#10;xuESaF1D7Xjdc8H2GCDiuT8c/Gr9uf8Aak8I3Nr4a8OyeG9LurpLUXUshjaeRwfkx1HANfmeM4E4&#10;krZ3Tq4VqNJ9W7cuuzXW3kfTYCrlGHwsnWneS6W1f+V13KX7Yv8AwUE8LeL/ANv7wl4u8Laday2H&#10;g97rSNQdTk3IuoWjkycfdBbA9819d/s12Unw4+I1npV5od1HcX2lqGbcBCyyRCbGOxxLkdPT0r84&#10;/E37AXjfw38I7j4teKdQtoGsxPLcXUdwPmmgO9lPdiVHBH96v1mtLXRtI8L+G/Gt4iH+1vCWj6jp&#10;9xxhk+zxQtk+owvfoa/bcRhfqmWQpwbfIkm+76v5nx/1z6xjJzatz7eSWy+R86/Hnwrb+GP2oLzU&#10;5rhY21LbblGUeT8zhsHHTkn8s9a4f4mW99oMzaHq80Mn2GFRC6sWLxnLA5z/AHsg/SvYv2wNPbR9&#10;em1uzsBN9oWGNppm2hQSHDD0KkdfSvLfiHHpGuO04mjuLiayMV6I2DJ0wdrevJ5H1rGpKXsqc3sr&#10;fI7MLa8oJatGB8LfEln4at7zwbq1vGWvrKVC8jF2aBgTFj0AbGT9fpWFqULXKalZtHbrZmyWOz8x&#10;RvRSVmVQSM4BDrwc9qj0+C+0TXra11O5j8mM/ZFaSTDLas5wTnuCVH0OeKsa7qK2GjLo8t5G19Y6&#10;j5c8W0DzISQUcdz05Hv716tTCxlV50viWv8Amjgo4nlhyS+y/wCkyv8ADprKT4d6lGmoSLfweYLU&#10;lyqxAjATnuMg89qzfD3ja81Pw3JoXivXYo4YZYGuJ1jyqZGFPfJBT8c1zvhHxRrHh/xFrHhBdGkk&#10;SaMXizM3Qrwwx74WqfhOxjh8C6zZL58bWeoBLhljBDxv/q8n2LZ/CuqNCNTDyilvZ/8AB+RhLESj&#10;XjJy7ryPvb/gmF+0f4K0rTLr4DeKtRS31Cx1G4Ol3EzBftcZcsfqwznvwfavsbXte0uKBZVuo2Qj&#10;hlYc1+E1l4r1ax8X2usafenT77z/ACmmhl5inVdrOCOm5hnj1r6Dh/4KYfGnwT4Usp9c0O18RQNb&#10;lZJIpjDKrxjDAnkE8ZzgZr8r4oyHMMK5ywFFVOd3tflab9dGvnc+wwMcLmLVStPlaWvZ2/E/Rfx5&#10;4wtNHt2vo5VQq3Q9jXzd+074E8aftX6jodj4Is4YrqwuiHvpuAITyQeORuAP1FfJPjb/AIKjfE74&#10;haap8N/DWW3aZR895cbgB6jAr9Hv2Orvwv8AE/4T6H418MXUfnXunxSzRZ5Em0bk+obIr85rU+NM&#10;nxlOcIKnzO3LdSei1Wmmt9O9j6yUsjw+WSaftJLrZ2V+vn5nXaTpfjJ/CljYeO7iKe7hsUime34U&#10;sq4DAY9hxXN397PpLNHNYvlR97bwRXrF5brbK0F5GAVGGFcvqtjY3EpZguOnzV8ln/DMc+xCqVm4&#10;1Or7+TXkeTl2Nhdpx08tvkeT3vxEs7aSSKLUWty4IdQ2Aa5/VviNpTaTN4e8RQrfaXcRskildxCk&#10;YI9xWx+058LNGu/hfq3i60eS2vtNsZblZrfvtUnBA6jivzS8Lft/Nrsc1jZrLI0OV3TAgbhnr+Vd&#10;WQ+HfEWHrKrg7y5beln/AJn3NHMOF6WE9piJ8j7Pe66qxf8A2oP2bNC+DXjy+03wTeR3fhvXLU32&#10;m7ZA3kbvvxnPof0NeX+Ffhcl9Na319LLLLbzeSwjUthQepz0yAap2v7TPiP4y/Eh7XxdbLHb2ZkS&#10;3gj4yjrn07lVq/ofivxFo93cPp0Un2X7KRNFjLAqdp7deFb8a/rjh7D5lSyuNHGNKdtdf61PwbiK&#10;tl9bNHiMHdwvo7HU6nBdRQwwWcbTrbzGONlj3Nt4x09vWu0+HdtrqWi6ZregySWclw/n2vlMPNIU&#10;McFeQCMAEZOR3yBXrX/BOb9kq8/aQ1O88d+IJJrXSbW8VZIVbEjTDBwCOgxX6YeGP2fvhb4XsreK&#10;38F2ckkMQX7RNbqzn6nHNfLY7i6nlNaphIU3Jxer1S89TsxGX4WoqdarP4ley3+Z+TPjLxIkN9o8&#10;Fxo1vHZ6TbS2yu1iY5lSU+YkcjYxKVcuFbGdremAOG1W00OS8hujayrbiXzI/nwFUnHGByBzz7Cv&#10;2F+IHwN+FPigNHq3gXT3YsCrfZ1U8dDwP85r43/ag/4J2ad4Z0WfxL8JEka3jEhbS5JN2wEDlD7E&#10;dKxwPGWFxWLjOVNwattqjaOTqthZQpTvfo9/kfKmjXeu6Zp0uhNC8jWc3lW011L5js5GEQ7uCnVc&#10;muf8Aa/bxXNx4WvNMkhks0a7txG4VXJ3KfxUjPoSeetW7TT7rTdVFh4iuJC9w3kNC2d0cyMNoJ/X&#10;2Iqr8VtPnsNUt/FFm7QyQT7rry8YMbjDrj2ODX33tI+0v0mfNqlN0uV7wPpD9ijwv8O/iPpti3im&#10;L/SPD6LBLnhbhG+ZCR14GR+npX3n4H/Z88HS6d9v07wZp6RyR/LJDbrlh9a/Mr4MfEe6+HPxA0+d&#10;oJZLHUrYrNGqgbOVO/6D+Vfon8J/2p/DugeCo3tL5ZNuQvzFt1fhPFlGrheLJyxcpKjOKcLN2vs0&#10;136n6dlyxOO4eprL9asHaS/J/MzPi1+zD4Fv0uNK1DwjavFNg+ZbxhG7d16EGvmP40/sqS+FbTVt&#10;Y8J6Z9s2v9pto2z5tvx86gD74bC9elfZWk/GTw9d2F1qWvX8Mkt45fy+f3fHAFcfrvj3wVqWquJZ&#10;lRpF2/Nxn0NeVUzyeRVIKliPdnb3JO616eR7GGy/EYxezxlBycftJa38meG/8E+v2p/BPwz1GT4Q&#10;/FXU4NPilvludKvbhtiZfAeFmPAbIyMnnNfoZrnxe+H9n4aj1Hw/rMEkrKP3YIKuuP8APSvxh/b3&#10;t9C8IfEhrrRo0Wx1WPfiLgLJuIYfjwa9W/4JXazqniayubPxF4tvbq3tdS8qztrm6Z1ijIBwAT65&#10;r6Wlm1TB5a8bhIxaqtLXu9NGvPueTjOHcPjcx9jXk06acnbqkr6r00PvXxR43uteha70/RmiDZJJ&#10;PB+lcBq1tqd5cLM8xVyeMfyr2630bRm0yOOO2VsphV/CuH8cWEOjO9w9v5a8jNfC8SZLjqb+u3Xd&#10;2Wxpk+YYenU9lShbtc+Lv+Ch/wCwh4u/a28J2Enh74gyWd9o7SzW+myNtjuGYAbdw+6eOM8ZPavz&#10;es/hrq/ww1bUfh5410qa01LSbow3ENx94Hnn3Hv3r9ptd8WaZDN5002F37SQelfnn+3Xqvw38c/t&#10;C6jfPfQw3FvbxQ3Etuu4ykA43YI5Ga+08OeIcTmFB4XnU1G7tu1r19fM04owEY0I4uo+WTsvX5eR&#10;+99n4TtY1wYRWtZ6ZbWsfC/pUjOM7QaVJG6EfhX9eH8c7jsLtyq4/ClAG3NBIZNw7UwPgdTQAk3T&#10;PNQeYV5appW3JgVVlZF7VUQHmYN0NPjnX7pNUpX2ruBNNE7FcYNOwF24fBz0qHarfMoNRgNIfnPF&#10;SKpQ7AGxQANubqaAAzYK/SpDBhuCaHAXG6puBC8bbutT2jIjbtvSopiPWoxOUbBFOwGsjq/zA0ws&#10;HOCMVXimO5WA49al3fxBqkBqttbCipNuTj+lRrmTr8tSRqQ20c0AVbuzSZSSua53V9LjIZfLrrSo&#10;bjbVG8slkJJjqZw5lYqL1POrzSEMv3fy71Tltmgn3sdq4+7XZarpkQOI4ua5XVtPufNZyDivLq0O&#10;R3R0Rlcq/bgsmxBz65qRLwK295Of7u6sm7JjuNqLx6k1CbmOGbzGl3N6Zrl9o76FWOu0bxFcpME+&#10;VV/3q7zQtcikChWya8fhW9vZkeNto/pXaeEtWjt3WBvvDjNelhK3OrMzkr6nojo8y78U3KRrjb81&#10;Q2F+JUAZh92m3t2sXzRLuruMR01xjlmAFVZNRYHYi5IqtcShzmV/lb9KrvdSINsSfjQUXWuN+Gkf&#10;9aa1ypO1BVMvGh82Z+KjlvP+eS0AWrmX+84z9ax7u7Pm7IwOe9TSyyMd26qkpQSdMmgC7ahjzK9T&#10;s5ZtgGBVKE7W3Owz6Zq0rSTPsCfKe9AFi1lWNtqHc1a1ipk/1orKtrVIG3Y3NWrp4eQ/ONooA0oo&#10;8R7YulTRRqjcYzUdvyuxVq5bw4b5hQBbs03gMfSrYhYjIplrbkjNXljCpyKzAgVQq7m4qte3EQQn&#10;fT9RufKTqK5vUtUZjtBFTKVikivrtypRljIrjNfleO0ZgQGbjmt++1JTuVsfWuN8VaiHl8lT8vep&#10;5mUc3q+uCxtGZ5Pmz0rFbxftjDGUfN05qp4w1MGYQKR947hXCeItTZbjy42x7bulT7flN4RTPSIv&#10;F6kgblOf9qrdvqdncABjtz/drxg+Jb1LlZVc7V961tC8bSl2M7bV91zT9rTqbm3s9D2PTb20tQfI&#10;bk8mtWy1UO/JXFeV6b4viufmjcEf71bdn4hDKu2TGe1bqUSJUz13Q9RhfbGSK3L20trvTWBAwykV&#10;47p/iu4t24kH59K6bR/iMoj8i7k/3aJRjUg0Z+zktYnyJ/wUC+Es9tdN4k0u3H7t2ZsDqK+RJJWj&#10;bZt/D+lfpt8edI0/xtpM1u8SuWXAXrniviX4n/s16xbXs1zpFuw3MT5e3iv5D8SuDMXl+eVMZhqb&#10;lSqO7stU+unmf1B4dcWYbEZRDC4mVpx0V+p5Ql64yS305pft0hXIA3fypNc8IeJNAmMWo2Drt/iF&#10;ZbahLH+7Kjp/FX5T7FN2P1aNWE43i7mzFf5XovQZFSfbUV8Dp06isFNRMeVZsf7zdf0qSC9XIUv/&#10;APWqXhyuY6SG9H97H41esrxful+evX9K5mO9DD7w645NW7fUWVd+BkVx1MPoSdP9uQR4I3FffrRH&#10;qPmDaJFHsfpWLFdSHGRnHvUq3HljPQ+tcv1ewGqJSGyz8/8A1qc1y2NgYZx/erHkvvKO5xj/AGs1&#10;Xl1Xa3Jx3pRw8pFRN6KcA/O33m71ctnDP5g2nHOK5eHVAzZ3/hVhdZ8oFExk/wCfSlLCz6FGprdx&#10;AY9wdax4dYZRt83/AOtWfrGvZj5Zf+BH/wCtWE+slcvv+u2u3D4KTp6lxaOn1HXMx7hIB/SuL8a/&#10;ES18P2jzyXg3fwr17Vm6743S3uV06KQSSSPgRrkk+1eufs1fsD+Lvjh41sfE3xB06SPRfMWRY2Ug&#10;Sc5xX3PDPB+IzXER933b6s+ez3iXA5HT/eS1tc4n9lj9lT4g/tgeNEvNVhmtdHjmG6Ro2HmL1IX6&#10;+tfrl+zB+zx4L+AvhO20PQdIihaCFQ21R0/LqasfDH4R+CfhPoEOneE9IihCxqh8tQMY+g4rsDI/&#10;2PeJNrNw201/VfDfDeDyXDxjGKuj+XuLeMMXn2Ikotqn27+ZLqcscWqedJD+725VgvRqistajJbU&#10;AwKdCrdai13VP7M0RYrdfNkz1I96wPEMdzc6c1lpbhZWXJA6gmvq9KadkfDXvub0F9a3Kza3BLhm&#10;Hl8nvXOjU7aDSbu+ugFuNzLu9RWfa6pdXmh/2KJPLulX5vdgf61N4m0ltd0v+yrSQLN5Y3AVt73L&#10;p2Ia945x5nl0sa2JmS5DMp98H/CrdrfR6ZaNrqSNm8jUvGvYjNVdY0i7vAmkWp2yQ7WdV6n1qn4n&#10;ub25ntbXS4PMa2uFeRFHG3uD7Vz3lG5ekpHYX2vWen6ba6vYFRcTADqcNntVi+8S3MWnRW8IWG4v&#10;MqPrXG6x/aPidG0zQ0TfZbXK5+6Oo/WtWe6m8QNY3aKq3Fu6syMMdPvVpGTs0Ll91XNW/uJbKSz0&#10;a8bbPefI0nT5gM5Nddp9zNpaQQ6gfMCgLJJt/WsW702LxdcwyrE6yWrLJG4XGSK6zwzp9zqDSxXk&#10;G4Fflbb0qo02pO3Uyvokaa3guozcRkFCuGrGvfC8eqSLrESMJo2xuXqPb8RXTaH4ee1ikjmHyseh&#10;HSta10uGK2ZIQo3d60lRU7cxPPyvQwdC8OmK23XrLtPbHNdHY20EESxwou1eBVWOSKwTyrg76ltL&#10;t2fcRha2jBRVkTKTY65htJnMUvOf4aijd4v3EMaqg68U+aSIy7lHzetNZCv73dnP8IqttCSNZFkZ&#10;kDGsi+imU7FRFZW+83eteRFB8xTt9cVWu442cSld1UBxHxFtreytPtU83ltt4dVzXndjdXQmknud&#10;QXcDlWkXG+vXvE2n/wBrW2xol+X19K858Z6fJZwrb2ttC3zYb5fmFeVjKUo1PaLY6qMly8pR0rS7&#10;Au+pXyQbycZ3Ha1SaQ73Oqsto8yRo2GVmLKD7VVvpJUs47SfThuORuU/rTGv18M28cE8Ey+Yceav&#10;b0qKNZ3Sf3l8t7vqeiaLfJYzqqlGP8Q967PTdZRkWQyhf7yqK8n8HR30+biRj5fQb+/vXoXhlger&#10;oe1exGSqQucklY7aCVpoV8tvvc1PFA2cu/PcetVdHERT5vwq7IUDbw33azZJHMxiOS3FG7dFuGKb&#10;MFuE2ButRRxiBthOcUASKZHbDqtI6qOSy0NKmSVqFiT6UANch+hWqtwox1qdiq9xUD4J3Fvy71oB&#10;nSl9+xmqCZfLGA3NXLwJt3K4zWejs4If86B6kMjyIeT1/So3vHVcs2Kkb94d5bH1qjfGSR9q8+uK&#10;C15gdTkn/wBZ90d6r3GoliBEvscVFdOCPJj281FKrQwbAPm96CuUZqN/DI5hRsN71mPbrDN5jc+t&#10;WLqPYolkPJH5VB5yFP3rDFZzOiHwmBdRSR6o88sny9VxVO+Z590tw/y9VXPStTXyryCSDGD19DWN&#10;Lci6Ywq3C8VjI2icf43ggnsJYpzuEyFVGOV96+VPGvww8UfDpbqPwPCJ7jUL0SpI3JQ53H/Cvqzx&#10;NMHkkd9rBPu+9eN+P472PVre/srnCrIfMh7keorzMRTjUldnq0JOMTnfh/cL8P8AxR4d8Wa2kk2s&#10;FpJLxYmJ3DZgYB+uMV6BOz+IvENh408S6jCljqF87zWTtgIoXgkdzVT4Yazomq69cXGt6Osc0Ftl&#10;JJF/h5/rXar8O/BPjmNYpLw4tbdmFqMDGR1pSwdR07Rd1vZ9zH23LP3vvPIdf8eXfizxc3gP4f27&#10;rBp8kjtM3CPFkZUetd94c1CC31GT4d+GXVWFnHct7nOSP0/WsTx5o+qeBLnSbzwf4U87/R5ILi4R&#10;fug9CfWr/gS1Xwu9j4q+wm41Iq0F/Mo9egPpXFh6cqeIfM9evZeh2VpRnRVtunr5nvPiTV5fHHg5&#10;ZvD2pLG1jp4a6ZWOCwH3a5nWfEt14yvNBOmzRta2E1u+sF2+UKRgLjvzzWF8avGkvwv8ApoPgyJp&#10;r3xHbopf73lEnlzjpgE1U0XwpqGkRt8NdP1ZnfXI43nvG+8gUZYj/PeuyrUlKpyxV9Nf0seZTp8t&#10;NSenb06mh+0N4mfUba18Ps9xDo11rsMC3Vr1ds5KDFeefGnw54c8fapa/Cq12rNGjx/apY+VYrkN&#10;nueOa9E+I3iPSL2y0L4b+FrSLUL6ylaV4/MxsZBy5+hqi2raBo/wmbW9Vtok1iFZJkkChpPMye/X&#10;PSuHEUZVKkk30T+7dHdha0qKjyr+u5+M/jDwZ4p+BuoeNPh/4iGpTNpmu3DfagoWMLJIC8ig8Hon&#10;OT154q54O1vEDxXIRktyXVlxuzuyob+HjBBI7mvtD9v74Aad45+CrePPD2l+dfy6ZLNqO1z8yMpb&#10;nH+0Bz6V8J+Ft2m6RLp2qyRtcPIomSNflHHzZJ+v6189mzUcPJtf1Y+6yWftKiaZ71408Uak3w7s&#10;baC4j3yJlXaQqIl3AcY6jI4zXly6heX/AIwaSz1uS8tbWzezjt967Vn2b5FK5+b744HTAHQZrrdb&#10;+2Wvh/TdJiIjW+sfJWPdgEckscjnkjHTmvLba8to/EVrZQM9vqAvJ5blt2Y/OCiPIz13KoGR1z1r&#10;yeFcDGjl86nRts9LiDFSqYyFPsd9perzeP8Axno/hO+dbiTS9FM+oXiwiPLvgxoyqcbgWZt3cYHa&#10;vbvgx4Z02xjOqagrXN2bWL7HDJ/D8oVWOOnAH1z9a8h0/WtO8J+P9c8Mrplvbs2n26fbtuJZZEC5&#10;PpnBK45GOfWvYvhZ4gu7trPTPtP7xWjEkigDLbskZwOnHtwa8njCVT6qlHqepw3H3pXK/wC1vaSe&#10;IdBbwLPr9xHJHZp9guGbf9nLqsbH1+62AvTmuF8NSeHdaspvCUWiDT7PRtNVl2ymRVmXcrbTjJYk&#10;bs9AD34r0b9oU21ssets3nXM2o2xa3kU4kjRgwwfYL+eK8TtNR1Ia1JodzZGCW9QtbKpzGkchKOx&#10;PZgRnOOhFd3DbdXKIJdP89Tjzjlp45vubXwN8a6TpOitLB4kdlkvZIpuciSMb2HXpgAj3P6eteKb&#10;uXxx4Qure38RW9lcWsDJbwzMuyVevUDPmHjHv9efn34fWGk2PhXUvDVjYCGWHUrkxy+ZuIEZ2Bie&#10;2fmbPOPTjNeraLBBpVtNaXumkPb267pN2N42Ar07kH+VcudYOlhcdHGR1u7P/M7MrrSxWFdB6WPP&#10;/Eya34pmt9d1ULcxrC0U0kzFpFdtrZ5x12Y74APrWaLZbHwjJqup6lcLJJdWsOxm48ohgVxnnO4n&#10;OOpA712njXw9Z6xo2maHBH5T3GqmdpN29BG6kAHHTAIz6VD8ePCyeFtUmsdI0+FYrWDTVaFVLDzU&#10;AAf/AIESh/AV7lDFqpy07b/keVXwrpSlI3PF2leHNE0fU/ELGKOdtJt57e1VQqOy3KKGAzyRnBGB&#10;0ye9epeCvGUN74E/dybYY2EvyqMyfIVAGeQcMx/LPSvA18Yx3njrWfBHiGO5m0uHUUW1+QFkAjXe&#10;xB5+9KuOvTpmvU/C9lZ6J4Is/Et781n/AGlJHJjJLLuI59BhgemBnH08fOstliFTlFXa6np5XjIx&#10;54Se70Rs6pqAjjn0/S9SkktY5EkZfJOxJMLkH1YYHPqK3fhd45+MHw6k0/xjoOvyrpa3Dl7FpAEk&#10;BIL5H3s9B7GsTwv4j0XV/Dl1FNL5zahebY2LYaNuQnJ6qFGOPUelUnsL0wR3t/cfZY2bdGqStkks&#10;U+UE9SyjJFeXhVKN5LR7HbiFzLlauvM+/wD9mr9sT4ffFyWTRNO1eOHUrSGN7ywlk/eR7uh9x719&#10;CaJqcV4A0cq/NyGzX4X+G/Fmr/D34vXfi7w9fNFNJIiLc29yF8ogsxPfOM/dPFfe37In/BQnTtel&#10;t/BHxM1CG11fa3lzM2I7lR3X0PtnrX12Hn7NRT7HxePy72nNKl9x98W9y6ECQ1eSfKZWuH8OeNbP&#10;xHbR3dncrINqlWRsgiuk07UMHbI9e1RrRcrJnyFbDzjubUcpZcGnOmRkVXjmRkxmp0bC4Ndu6OHY&#10;RSwPtTnf+JcU7g01kBPSmrrQBr5dNoqv5Tq3WrDZWmsAVyKzleRcdNirIGRvlNSxz7lw1I8TE7qb&#10;5IHJFSpSjLQuUYyViR7WOaMkBazb7SFkUhev96tFWdRgNUqiOUfN1rojy1NDH3qexyN1a3GnSYIy&#10;vriofLWdWbFdNqdisoIPesaTTWtidi8dgKz+CVuhtGUZxv1McRyRvyO5pTdtEfar80KH5WFZ11BL&#10;AfugrUy901XvaMmMhIWQAfSm3Xk3aeU6L71HFMSOalCRuuR19a0UuaJDjZnlfxs/Zk8FfFHR7i2n&#10;0qGOaaFlMgiHfP61+bf7Z/7C3if4TaPbtoPhb+1dMs47kSQmEnZuUbXTHRhz1r9dwdv7pv4vWsPx&#10;h4F8P+LtNm0zVrCOaOVCrKyg5rirYSMpc8NGerg8yqUVyVNYn4Q+EbqLR/DGtarrWj3FkLHSQLuN&#10;o+VVWAzj3GFz0G7pWX4GNp8SvDuoahNo91pt9Jo4867b7txtGAuPU7TgZwQenWv0q/a3/wCCcnhv&#10;xLo+rav4V05obi8sXhk+ytt3oeoPH+cV8N3/AMMPid8GvG8PhTUtCkjsfs+x42O7O3ID4x/dP868&#10;ycnBSTVn+h9HRqU6/LKm7r8dRlz4usPE9z4TilmX5bWRriSMnch8tUAP+1k/n9K5r4Pav4OuPjz4&#10;k02w0rbbQNut7g3PyAsrKUwB1Y8n2yO9c/4T03VtL+JWs+DL3UY2mjlf7BhRlUcZ9OnP1Bp/w/8A&#10;7O074ga5qGnanCs26FpZGXOG27mCjHHpnnBpyw8adGUIPp+ZUK8p1oOXR/kj6LvNa0jw3PqkzWFv&#10;cNdWa22lrG24Kc8njvjPX1rx34seDNZsPBmqanp8E0N0siST+XKPMEbtt25I6g4I9jXdeDLXw5da&#10;PpV1qas11HOJ7eSRyfOc53biBjp2rc/aB02HVvB120l+5he3jUNbgbgPMDFMDqDj3r5jD1I4PMIQ&#10;7/5n0lSP1jCya/rQ8n8AeENJs/gzqkYWby/sUcKtuw0WYt79PTpz/EfevbPg34l8MfZ9L8Sy6dFD&#10;b3GnlVtPL3KCylCGB9Qcj3+leFeC71/Bfwu1jwfqwaG6mkEkxkU7zufI/QZrt/hubfXdMj0rS7kY&#10;t4UEbKNvClg3Hvtz+Ir0szw6lSc/O9/kceBxEufkb6WNTxHpN3Y+F9a1PTZ2huozjy0YcOoQI7Y+&#10;8D8ox6j6mpLIaRdfG3RdStYbj7ZJ4cMt4GmDAFJU3LjAwQzNznnBq94hf7JrFnaSzRfZ9QaBJQ2c&#10;KpkBdz/Ssrx3NJ4a+KsemaNpaXa+TPNb33mAYjKK2Dxzlx06daWFXtKVu6ZGKly1Ne56D8SJNRuH&#10;0fWLS5hjguZI0bC4ETEbiF64JAwa8X/s7UfCWqeMvDk17HeSSQNJZNtKlY5/MAHTlgQw/DPHFejh&#10;1b4Wae+qmR1+2wXTxrJ93IKlc+x4x7CvKLXV7ltS8Qa5HfqXtY7eP/V7nZvm6nHAwQOOn40st/hu&#10;Keif6jxnxR0vc9k/Zg0S58J+G7Tw3fRxYFjDeSXDTBmXzF3DcCODnt7e1cT+0dFpkHitPFb6jcWd&#10;jdazBHqH2ONWkMiTkxMN2OAyLkejfn6Z+xZ8EPiX4g+GNv5vhS4WWSab7RNe/wDLbDfuwBjhQP51&#10;13xb/YC+KnirQZrHSVs2aW6M6pMwyG3bhgkcEZP0ryJ5tluDzablUXrv+R2xwWKrYNRtZ9m0mec/&#10;GfUNT8c/DjXL+31jbJBocYWRsAOQvAOAOmfbtXJ6jrOg+B9Q8Ma9M1vHDd6hHuvIbhs7MopOzvhu&#10;PfnrXWeNv2bfj98N/AOqeGdb0KeeO82j7RCpcLlkDfgBuI+leMaz4Cu7z4qaDcapqif2fpeptDOb&#10;hgkYfzN0ZPqOB14BFe1h62DxmHk4SUtG9PRHFWpYrDVY3Vr2PT/jB4p1m9+IGoS6P4ba7eTSWhkN&#10;mhVuSzbnA6EJ06cjBqj+zzr1tot+1ylzFcancaVAZo423ME+Y4Yf3wmAfce4q94l1yDWvjJp+o6G&#10;GhjvNGbdNtASQIqE5OM5znt3PrXO/CC7Hg74qaPZW6SMbm4ubSQyWo43T5HzAHKgI4DH+9j0pRlG&#10;pl/LbpcOWVPFc3yPorxFodr448AahZPaeStxCZRcwv8AMoHOMHI4xnp1NeF+ELq0g+HM3h0ai91N&#10;Dfw3TTMoYyTAnd16DHb2r3/SPENte+H4dL07SSk0fnx3bRybhKxZxuAI4wMD6183rY2HhzT9S0lB&#10;Mslvqk825ujIhD7Sfb9ATXk5XGXNOnfrfQ7sVL92p2Kq+EtP8F/EPxb4e03Vmb/hI8X8cbRnY0hd&#10;PMHHHqOecY4zjG6lvqb/AA5+3WN7CsOk61ayzW88KlYuUO/nsuWJ9vpxg6m2i3vj4eMHv980Ytbi&#10;JXQ4a22kOMZwfvenJUV0XiLXrjwzoet2egaUzRzX8EFm9ym5W3NlQ4OQRt/lXqYqjUq8rt23OPD4&#10;hU1KK8yt8OmTwtd628emW81na6wbldUUBmkXzcF8jofu4Ho3fNemftTX0WnfErRvE3h+8hmS48My&#10;vceQu3DSGNuR65z+NeQ694jtvh/o3iNdL0hb7Vf7JkdbeQsIYZPmYKFGAxUAMO2T9as+FPGPjHxN&#10;qdjcE2d4usaHELpJoWxFGwJDL3yM/pXR9TirVG+j/Ix+s1JTs11/U6jxdofjm/8AC/8AwldzCzQw&#10;i3FrujCsSSisvGP4UwRxnP1NcC/i21vvB/iPT9RvtmpaPI8WmyLMkipChR0552YXfjjIJxx29s8Y&#10;+Ih4j+G8nhSzs5JY2t1MgUbZIjgDKcH7p/PHvXy3rvhnwh4amOhWPiGdY9eurqC6vJEIjkAR974O&#10;OMoOe5NRk8XXozhLvoGaT9lOEvI+ivB2iaLqekWOtWM1q8M10ZW243BWXOcf3Tnp1H4V4n4K8FLb&#10;fFbXL7c9lI13Pc2sdnkNequBuJPonIB6Y9a9E8MXuoaFcQ+HLZo7hbWxhX90m1XURjp9ck/lXF+I&#10;78yXbeJ9JsLUXH24qy3xVUKj5HHb+Fh6dAevXiyfC1IYqtG27OzMMQvqlOV+hS+C2mad4gk8baRH&#10;4b1C4/s/TLSeS93mRTIu/iVj0JjJOR/eA6Vuf8KV1TTX0XxCfCMjabIzCO4n/dRy+ZsV1L8YUE4P&#10;OA3HeqHgjxn438E3mtNavMbG6aD7Vb4XazLE8YyQASoHQE/yrp1+Puu+I/AA8KahO9xpOkSSSWun&#10;yNtBeZNzqCDjaTEpwR1Ue5r2K+GlHFc1+i+88/D4q+FcUr6v7iLwhq9pq7Q6VfRWduIdQeF44V3K&#10;8QcbSOuSVGfr+VfZH7Jv/BPL4LyeG9J+L3ivSv7R1KaSeaxhl/1MMbO2Bt7nH5c18EfDv4j3Uery&#10;T+JtMtla4sYGVoW/1RIDCX0JK5zn+9X6T/8ABP8A/aV+HfjjwHD8N5vFFuuqWMbT21jJMvmNAzZy&#10;B3wxIP09xnz6+XxrZo6dT4ZR1NpY2vTypVaL95M920jw14e0OyGjaLo1rapEOI4oQqj8qxvEvhzT&#10;r+KW01PT7eeJ+GWSIMpH4iuq1hNPg0a41eHaGjjJVlbqfSuK8Zp4k8IeHYde14K0c2BuV+hPSvi+&#10;KsioZXR9rTWiV9OiXcMmxVTG1LuVpN21ere+h4b+0N+xx4K+JdrZar4XSPR9X0u4WfT7i0UKsbBs&#10;kAYwCT39TzXgfjvw5qGgReItE+IS/wBk6bazD+xVtdsM4HlkNP8AKDuwz4zmvsaH4g6FZyAa1Osf&#10;y5JbtXwn/wAFWv2ivhVbppdn4Q8QRyapJcNBeQwv0iPdvoQDXJwjnUcZagqibva19V59z6TMMBWe&#10;HlVqRa5Ve/R+Xmct8Z/jXq3gX9j7TJPCvw7s9YaS0kiuLTUoDM4gnzG0kykned+CCOox6nHvvwN+&#10;OXhH4k2PgX9mXVrRtU1hPht5GpXkYUxQzRbPMhxgbGUGEgAYx+vw78Kv2pLfUNGayt3eeaFmjmlu&#10;YfN3RAg+UgYkAAZNfVn7MEXgvxZ4huP2lPBl0bPxEtq0U3h9ggZ2iSJZJRzkFo41z2JGfWv0LHRr&#10;U22lpLR/d+R8nhqmHqU1fdbHp37SHhOzu/g2susWsM1xawmObzl+YMue+OpUMK+ZoPBZ0vwVMLCa&#10;Kb7PdhlbcN6oRtH1BBU/ga9z8afEHU/EHw61a41q1b7VJI8v2fduZSGJPbHTNfOPg3Ub3U2uLKKJ&#10;hDdW7LtXqNg5/UAivMwdONfC1IX0tdep6TlOhVg3ve33mH4p0CP/AIWJo+rXtq19JJNskAGR5iqW&#10;jOPYqBU3xs+Hsui6ppXjS4vV+x32mvKsgBBVx8pQ/js9cZp2oa/fWt3p02nSRrc2t9G0bNHuMhZs&#10;dOnAz1PU10XxUtLnRrSy0vUb7zITI0rRSYHlk/eXGeMkA161DnVGlUvtdfJnBWf+1VIW0ep514z0&#10;y407xVpOvWMQYTLFJtbCh43QB1/Et+GKyvEegDw748lsLeRlsbrTmdY2x88meB6H7h/Ot7xHfzeN&#10;PCUclik0JjmeNWbIaJhnbtI9ef1rL8f3n9teH9D1yAKs9uuGZmxkg8gj1OM4PeurC05U/d7Np+j1&#10;MMVL2lpLqk/mjgPiDoVjpMNxe6bDvWNfPutjcs7EMCvpgY/HNZfiGWG+8N3Gh6M0kkksC3K7lwVd&#10;hhwPrx+ddr4xsYxZWV7YK7RX1vJFeJgfL825cj6ECuf8IeCZJ9UtNPuHDXG9olZj1U/dHB/ziidC&#10;MlJW9PkdFHGVKfI0/J+jDwXZQ6t4L0u4bTo/lj8llRuUwOnX15/GvXP2S/2t/H37MPifUNB0rztS&#10;0htt1Jp8kp/cAHDmM/wnOD6GvJ/D9jdaBY33huSB1ktdTd1Ur3bJGcfiKp3Gt6/4V8TTajpMEkgk&#10;t5LeZnjBUqexz0z0zXyuZ5NhswxDp1leM19zWzT6Nd0fTYPHyhg1/devW67H6UeHv+CnvwV8ciO0&#10;1fxYNNvpFX9zqX7tvpu6H86m8Q/tU+EL6FhpHjvT5M8rsulP4da/O+6+Amuat4U/ta/tFa78hbhI&#10;0b7sbYI/Q/pXnOi/B+Q/EVbe81O6tY2jG3y7htrMeVAAPc8flX5fivC+jj8fNUsdUTV3Z2l+Ks/z&#10;Pp8PnWEy/DwqzwyafZ2X4n6I/Fj9v3wT4R+HutaRrfiKC9a70qeBbaNgzyMyEbB7nP0r8nvhpb29&#10;54puEt4tizxGby+4bGf5ivafFXwtOl6msEUkghku13NISXCsOV59/wAawtV+EOg+CEk8RaNdP5y3&#10;G2UZ3BFPp196/T+C8i/sXAuKrSqSbSbl0t0X/BPk+Js0eOxfuwUI22XW/X9BvhX4eW8Him2vnSHc&#10;bdv3kThgVyWVTg8EYPXtXoGtWWn2E63EAEce6N9n/PUdGB9QRzzWf8ItKsrg2JtrlZGa4ZS7KRkY&#10;GOfpmtL4ueG5I9FmeUNFHbyMsjMDuCZGD9Mfzr6fFVZ0cwi76M8DC0aeIy2StrHU+9v+CV37RPgD&#10;wJFdfDjUdRjtzqEy3Fs0yhVL7QDHz3xj2Pavu7xV8SPDUWmQ3g4Eu1VMPIYnp0NfgX8KfGl14c1C&#10;4s57hjE0MclrJHgNz0I9Oma9m0n/AIKO/tAfCHwsttfyLr1jEuFhu2xMqjphx1Pua+D4hw+MwmZS&#10;VKCnCo07N2d/Js+hy3BYPMsNGtVnyygrPtY/Vzxb40sknFvHasoC7jIWHAx9a4nWPjH4HEVxpGuX&#10;S48shT9R3r82Lb/gsn4v1S7lt9Y8FXULeWv7uP5uCM9jXCePf+Cj3iTxVFJa+GPAF8LqRTskm+UZ&#10;P518Usv4up5tehg0oebVrfJn0eGlw3Rw/wC8r6ra17/kVf8AgoL8WPC/w8+PLW/h2cNa3kxmeOFh&#10;lXBHPX378Vwv/C5JvG4khuvmZrdQFOMMeB274Arw/wCKenfEz4s65/wmer2sjXSyFZFPRFJ4xn3r&#10;1j4H/A/xnH4Ut/EGtxtIvnbWkVeVUcdPQd6/dcHh/q+TUo12nOK1PzLF4v63nlWVGLUJPReX/BOn&#10;8MfEfXtSs476XVblzosn2W1jmkziNSCw4/hOTXot3+0F4w+G+rRz6TP52m3UazpbSSdAQOVOeK8t&#10;0W1l8P8AxIt9Nk0mP7FfM0d8rj7uByQR3ruvGXwx/tPwTNq2jM0lrYRrJEWJ8zyicdT2BFeDxJgc&#10;DmmASrwUl06n03DePxWWY5+xlZne+Ef27vDuuxzS6m95p8kLbHNxuKKfbHBpfHf7cnggWDa+fF/n&#10;FTtUQ5B4+lfPfhrQbbS9cewv45Wt75MmNWzhh1OCetdV4Q+EujeIfDWraPPYR7re4Bs5pEAzySuf&#10;r+VfD/8AEN8hqSWIjzW00uvmj73/AIiHm1P924Q59Ve3Xocj8Vf2mvEfx4137G1g62lnuWORurZ7&#10;+3Su8/ZE/a11D9nb4g2una/ayNpeoyKs00almglBwH45I9vetjwB8F/B+p+F766ttGia8E3lXnkq&#10;S0D5+X8P8a474l/C57ZZJNPiaO6hBePEfIkU9a+mxOSZNHALKnDlptaW3T6NPvfU+Ro5vmlXGSzJ&#10;z5p9ezXVW7WP1U8Cfts6DrWjQ3+kavbTblB3ecvH1GeKxPi9+1f4bks5dV8WeMrG1t1GWXzlH6Zr&#10;84PD+mjxroNvqOrwyK0yhJPLmMbIQNvHp0rqbn9nDwvpTedrcsl2t1axSws1wXwrjIyex7EetfA5&#10;h4f51jKMqVfHzdFPWKik2vNp6n0OG4hyWFZVIYZKbV730/I7r43ft9+HNcM/hT4cXMkiysUfUuig&#10;eq9z1z+FfA3xSg8XDxtezw6pfSSSTM0szSljJzkHP419Faj8KtF0+7n02PDfZJ9yhZMEr6j8KZqn&#10;gvwdrd0l9d7W3W6hY0XcE+ZvY9a/QOAchyfIcHOngqbTbtJvVu39dD5HjTMMZmNeDrTXJ9lLZf8A&#10;BP6SpJSr5WnRS/P1z+NZK6iS/Mh/OrC3gJGM+9f0RY/mQuPclD0ami4yuN3Wqb3DeYQzdajNwUfB&#10;JoA0fODLtNQO+eKjjuA5+9UsYEg+U1OwETcqODTdhBz82KnkBUUxXUDpnmj0AlSIsgOcU8youBiq&#10;8szBeCetIsobvR6gXQC2Oaju41C78NTrdzt5pt25ZduKkCrLKT8qoc0Kq45601oWD5LNVqC2Vhk1&#10;SYDYWZvlYECrEUQB4zineUowU61IpVOCMUmAbVzjBpvnCOTY5wKSZzGcqarSlmk3NSAuGZRwo61H&#10;Iv8ACxNNiIPzc1IWDfLigCheWglDfu/xrnda03au5P8Avmupndh8orH1GFWUnNTKMZLUuLPNfFNv&#10;cL/q12jd1rDtWiS5WNlZjj612Wu6Pc3Ejtg49PSud/shLe4yQc56142Ip8sjphIvaaZ3cHO1fatq&#10;C7W1kHkjLVjxzGLhztp0mpYO2IHp1ohL2eorM7bSfERZVEsvI4xurcTVY50AA7V5Sl2LOfzpZWGW&#10;z1rpdG8T+ftAPTjPrXp0a0aiIlHsdPdkM43scfWo5Ls42ImMfxVWkuY7hAysfzpn2hidoroMyaac&#10;fKz/AJZqEXMjfKFpJhGrbixO7p7VD5snmYRKALO/b941CCXm2hfpTkQE5ZqmgjWR8IpzQA6zsyzh&#10;5elXoQzv5caYX1ptvEAdxP61NGJHOxFA5oAkhWNH3Zye9aVgskkmGBC/w1SgtRC29hu9fStjS7d5&#10;nDEcdqANGztSF+VetaVtZjPI5pllFheBV+PZH6ZqLgPhRY0DNxUV1eiJc7hS3VwEHWse/uXk4zSA&#10;h1e+aUYDVzuoM+ckVqXLsTiqF7tI2mly8xSZzOpSSpE2V68Vx/iLzCjSOv8ADjdXbaosL5wTXL+I&#10;LeKWIxfw+lDpDjI8f8QR3SPLdzuS3OwVwN9qN1c3Uk867dp616x4v04SI0ap8oPavNvFuktBH5Vv&#10;FnOQRmuKrBxO2nLoYMmpblZQQD2IPWljuJVQKON/HBqhPbSwOq9eeRuNSWZk80My5H8v1rl5uU6e&#10;Xsbdhqc9s0cQkwzdcN1rbsvFcijYGB2991cwdyjef72R7VSnvJUPlRMSrMM1t7dx3Fyxluen6T4m&#10;WQZZunT5s1vWmpNKeCOffrXkmj648f8Ao55/2q6/QvEDYXzZAR/Dz0rppVOdXM5Q5djvFuvtCCKU&#10;5XGBkdazdT8IaZq6t5kKhm/2ahtb9DGGD8/WrEWojOFfmoxGFw+Kjy1IpmlHFYjDy5qcrHA+M/2f&#10;tG1q1k8yxik3D+6OK+efiz+yxdWYku9JtNrBshVXrX2hHepONkq/l3rP8RaBp2rW5SWFfu1+Y8Ue&#10;GOUZpTdWjHkn0a0/4c+/4f8AEHM8rmo1Jc0fM/MvxD4O17wzcNBfWjKVJHPtWZBJOSAYj1r7T+Jf&#10;wU0fVriWQ26sWJx8orynxH+zl5EMk9vZhMcr0r+fc24SzzKakoyp86XVf5H7jlPG+WZhBNys2eHR&#10;ySH+ED8auRXBSLJx93HFT+MvCt94XuWhkjI/WsaLUYo/lJ98MetfJum5LY+yp1oVYKUWbdvfkEKf&#10;T1xirEt6GG8HB61z/wDa0KnmoZtdjTczNx/vVl9VlJ7GnMjpJtTAXYD+XeqM2pZ5Azjv61ztx4mG&#10;1S7fe7561RuPEscY3Arx1O6umngJdhOpFHSjX9knl7+f4s0+fxFmMNlT6+9cDdeK7eJmknuFVeSf&#10;f/Jri9d+PNrDetpmjW0l7OgwLe3jLsx+i16uF4fxWMqKNKDbOPFZphMDDnrTSXmeneIPGFhZqzXc&#10;yrjn5mrm5fH39tvHYeHozNLcPtiEaksx/wD11554O+AX7Xf7U3jq30PQfCN1pGmSy/vrm7BX5e+P&#10;wr9F/wBir/gl7pfw3mh1fx6v2q5gXMDXC52+4FfpOUeHsnKHt9W+i6erPgsw8RMFSjN03ZJaPq/R&#10;GP8AsV/8E4tY1zV7D4rfEqTzFUq62ckPyo3qc+gr9FNA8I6VoOgrouiacirHHhdq45o8E+Fbez0+&#10;LRrO2aGFY9qbVx+NdjpPhtLGRZ3dvl4CsetfvOScP4fLcOoUo2P594j4kxedYpzqy0Wy8jE02e4m&#10;tV097V1Zfl3betbWn6Ne3rj7VCDHt+bjvWwo0mKXasfz9qlW8lKtDFEFx6ivqaeH5banyc6nMZl1&#10;4OynncFdv3axdN8HNFqR1Gd8YzxmuuM8+3ZLLgdvasy6gih3NLdkBuetaKjBSuZ88jnB4J059Y+2&#10;vIiurbh7+xqSDwxZW2otfK67l+9WlJbWLOt1HKfm6+9UtTeIP50cuFkrRU4hzSKMHhGybUptXk2h&#10;mVgfcGqGn+CrG2kuLt3XzpCRn1rcuZ4I7dJnk+U8scU147GcreQSHa3P1p+xpvoHMzP8LeCdK0qS&#10;TUoSqyzLsk9+a09L8GaHcyMFKmZSfu+9OhOlW8e9W+8d3I71s282n20i3kFv8zL1Hej2cFpYblLd&#10;ljw7oVhZK1tHEDIvfFb1nEtm3l+Sqr24rKstQkeUMsAU1qXTPJEGlkxikQX3mWJPNQ7s9BVX7XdS&#10;SbWPlr2os5PMi8m2Gcd2qx9iLlXkXJFLRANlt1kYS7M8dTTPLWNss1XfLdI9q4qncQlhl13fShMB&#10;bgB1Voxk96idTMNrNtx2FOh8xV2uV57CoWaSOTJGOaYAzFPkk+76tUL5ePBfOewovnKt90k0QGMf&#10;N/OgCnfJGIC5HWuJ8Q6Rbx3P21rdmXPzV22rXQceSmBXLeLoHvNMYW90ynvtrOrFSpu5UdzjLmbQ&#10;JHe8jhfb3xk4xWbbx2eslbmC8k8hSSyyKeT+VOvJk062FtBf7Wd/mjK5z69qmu9St9N00W9lexrJ&#10;JztEYzXl83NpI6Vpqi/pnimS6mGnadfwsqcMBxXpPhdt0CiQorAdu9eQ6FYwaaP7The3WaRuN69T&#10;Xpngn7c7LdXUkbNjnA613YerKUdeplUjHoeg2Eu2IAVbMmVwPxrNsXSYqY81pbVByD0roluYjcbT&#10;kKaA7MeRS+wFKEAGDUgRuBjOKjLkDGOakZgBioJmA71SQEFxMwPT65qvJcjaVDf980+6kXqxqhPK&#10;vYiqAju5ZOxqiLli+3196sXNyvl4IFZdxP5CGT+IdKZUR11dm3UrGck1CtwRF5kmMmqy3QmjM8lV&#10;muZ5nYYGKC7Aty/mNOxB56VDFeTXUm9mwB2bvUdzPIzeSE+rCmINqFE+bnPNIsluTFdN5ZAqncQq&#10;8uwYK1YbEa/3v5imMVHJGfcj+dZzNYmRqTKga14/Kud1C2+zBjGMlu611GsIqp5pT5jXO3DsxdJF&#10;9hWEtzemcf4iAPyJz/exXkvjtopdZhW5hISPP7xehr1jxADEHQH73SvKvHontroRxRq6sp8xec1x&#10;Vtz1cPscd4T1fxfa+NL6VGjuLBI1WKPqzZPIJ9K9x8M3+n20Nxqklj9mlkjWOSQdPSvCvD+n6fpX&#10;ii6udO1Foprrbuhf7sZFepaDdSy6SYdSfzAZgAqfxe9b0pe7oc+Ij7x3U0P2ab7JFcLNbm1/1fVi&#10;xq54C8I2o+0WsI/0i8nDPHJg4P5VRtbSBraTV4Z/33yoFPauq+H9u8/iK4vprcrm2Vomz1NX7OMq&#10;mqOeVSSp2LmpfB82UspvJVupJLPy4ldchO/HpzXG2vw28aeFLiPVLxmvtSN0xicHpGRgL+Fe4W0T&#10;3Fr9ouIWWRosLu9ahvVFtHbvOmJF457+1TLCw5vdMoYifLZ6ngfi/TLn4ceNLfxDpOgNLJfaeyzO&#10;B92Yke3FeW+PZ/Enwu8VtZ6nbtqUMli9yE5YtLKcBQOwBNfX2v6Lp93H9ou7WOUyHaq7elc/qnwz&#10;8L6qJdU1exVp2hVIXKjKbTkYrhxWAlVjaLt2/U66GLjTl7yPkf4qsfAP7OvirX9ZMkmo3GkzW0Nh&#10;MvyxL5eQcexNflLa6q2seMZrJSFY3SmSME5bdg5GB0HP51+z37Y3whtfEPwd8baxqEm62PhiZrZY&#10;8KyyKmc9O/Svw58L319D42l128G2za8UMV52L2H1wK+czrB1Pqriu2h9hw/io+2v5nv/AMV72ZPh&#10;/falDtb+z9GMiyBsY2gHaOnPB/OuIXQdFi8CaJ4y0C7glZY3urxZPldWJIQNzyCcGq/ir4nya/4b&#10;1zw/b6ZlL61aEMrf6tMgZwRz1Az3wa8t1LV/E/h3w5qHga98NSwyWVnvmJnyHycKQB715uQ4epTy&#10;1U5vr+B6ucYiEsdzroj6Ehv7TWdZh8R+Yk/nvG0M33lZkG1uR3AK5H517V8KLiCzvlvZnVvJVdu1&#10;eCCen1wP1r5N+Emo6rN4Dt4rbbCtvebArsDtDgbjnsSTzXtnw9+KEUGrpoTSxxjaudy96+e4tw1a&#10;pyqGyufScN16fs5OW7PYvjPd23iy8sJLACQhQitIvAbOPTjGevpXhvjPT76/1+zkXWYbW5UBZotx&#10;XzY9w3evAIz6fWvRfGhjUR3UEsreRH5oTcSO20V474+s74eIrXV5pfs3kzzxsu7727b8nrwMmurh&#10;r93hVFdEznzuMfaI3/DNxrGo3eva/qWlx6fZy61Lp9qYZMLM/wA7htnuCDnG3n1r3LXNEj07R5H1&#10;vTraGZbW2aNYXDBg8SkEkfxH5jg8jgV862FxbaZ8bdNlurPzre4s4ZfNMmEMYkI2gY4Oa9U8La1Y&#10;69q2oSQ6aLeHy/PjRGJ3yBiAx9+fTFTxDT58LzLyZWRy5a3LJl7xRqq6FbXWjaQFW3nax+0yLCGa&#10;UpJu2qcfJkkbsddoBPrl/FmXUrvTJtTu7hXvZtWtYlueucMuF59Av657V03j7RL2XRtPuXtYxFIr&#10;zhRH8yKpyxY45zgY7Z/TivGepC/sbOCOFZILS6a7yy4/eDoPrjPP1rHLHUqU6M77JnRmHs4e0Xex&#10;zVnYavqHx40SKaQx2V3pEbXQaHIV/MALtkdT8vP+zWpocUvhqw8QaHp1vJMbVnuJmSXesmXYh+ei&#10;89Ogx7Vy3i7xItpN4T8VXF1HuhMhkVgwdzztQFRwOe/TFdr4JsDZeE7rxi/lyXV5A8EixsSoRjnI&#10;HP8ADxya+kqX9ir/ANang0pfvn6nffAixmufEVrphgH2eRWeHz4+GOSwXHsGr0D4reCPEV5YyX+m&#10;2Qb7LbDd5cm0j5i27GP73P8A+quI/Z9u7y71exv5l3Rx6hNG424Y4YDI+oxxXufjKwQ3tze3UKvG&#10;1up27unBHv0zmvzfMcRLCZo7LQ+0w1L22Fjd62PmyTwNotqy6v40tWj2Or3EMDHzTkdwBg84yM1Q&#10;12XSp7zTZvD6NG1uqRw8gmPDE7sj39xnFetap4a0nVbW4iacRzMSbdpuAQPw69wPevLfE2g2ejeM&#10;ZIGZtsVxGJNhypYx46emc/SvocBjniKbjLoeXisKoVOaJ9Afs7/8FBfEHwZ1uHRPiQzzaX5kMX2r&#10;PzKXxncPQcc1+inwu+MHhb4j6NDqug6nFOk0YZGRga/Ef4w2zNDcT2xlkWOS1PzE/d3c4/IDvXsH&#10;7NH7W/if4BXrEyfatItYd0lrHJ8wUgNuUfQ4wepzXs4evKnTTWq6nz+YZfSxTfSS28z9krXUniAy&#10;+c1sW9wJYw26vA/2e/2l/CPxq8L2epaVfp50kYLxM3zIfQj2r2Swv2iUZbjHWvcoYhS1vofE4rBy&#10;oy5ZLU6SKRduCaHUsNymqFvdCRQc1cimym3dXoRnzHmyjysGy3BpNpA4zUjDimllHymjl1uFxoTJ&#10;yTRJAHGR+lPXGM5pC4oskF5ELRlPpUYZgfkq9+7deQtQtbjJKnFDjbYIyvoyIssgwwqGW0SUYAp0&#10;yNGcgmmJclG+Y1PtEtJFezdrxKN7pSnJReaw74OjeXKldiuydcYrM1nSY5F+Uc0Sj7t4mlOfvWkc&#10;pJC6ksp79KRnlQZPFWr21uIXwIwQtQtG08eMCsYysdTjfUjE+8YduaRHO7qpqGe2nRsbfxqLdLCc&#10;Nn61ftH1J9muhavrOG8G1o1YEYII4xXknxr/AGY/BfxBgkvjpUK3QjIVvLHPX2/zivXI9rooD4qK&#10;9h8w7c8VFanTrRd0Vh61TD1E4Ox+QP7Un7Gvj34UfF24+IfhvTIjYCzyyrD8wfLE8/8A1+tfMHwu&#10;hs7T4nyC4LN9okMkW5cYIyCGz2+X8civ3v8AHHw50Lxjps2navp0M0cqlfnjB618Q/tKf8E5/Dml&#10;Xj+LfA2jrDNFG5VoQcHuOOwryZylRi4y1X5H02GxVPESitpfmfJ/gM3N+un6YZNrR3jeZheFypOf&#10;Y8YrtPiRpVtZ6SXeH93JYlZAr5USYyDjHXrXM6J8P/FPw61WU+I9MlTdfqSzA7SOcjmt74iQQ3N3&#10;pNxZnKzNJvO/ClVQnrXzGIjGpmdNx1R9ZQlKGDkmeK+DrzXPFXjO8sLvTtt1pcatNJJn/SsIy7R+&#10;BB/Cut/Zp0PU9Xu9YsbHf/od5JG7TMcmNGKKv1JGa5i8+IVjYfGWzGl6UojkZS0iKSdrDbzjgjNe&#10;rfsc/D3xh4l8Y+IvDWlWk0aSahLN9r2nbtY5wT65zXrZpiPq+XyqVGoqyPOy+i6uNUaer1NDxjZS&#10;2VxbWF66/u5Plk7L8u4A+27FcV8NtH1L4gfGO+1LUYZJZtN08xWrfwMrrg/Ujb/nNfZt9+wWviWz&#10;Y614jYLLEoaNTxx+FVbT9haTwPoc0Hg/Vt11JlmuHbDOc5B6f4V8xheJstp0XBS95+R7OIyutWqJ&#10;3WnS5836ZrE2m/DDUNMv1WWazSNG3NwZvMA/DjFQ/sl+HPCt78TrjT/iG0L2923m+Uv3JG3FghJA&#10;xxj9at+NfhH8YfheNcsPF/guR9Puld0uvL3KzYHzcD615BL40t9M03VLG3uGivriz3Q3CfK0TjO3&#10;nt0rui6eYYGvRw1TWfVdL9Q9nUweKpVasdj9hPAHiLwvb6XDZ2lvDaqqgKqrgAV0Gp63pdtEshWO&#10;QD+4w5r8w/ht/wAFHLjwZaaL4X8cCa8W402I/wBpw/xHYM5HrXbeJv8AgoP4bs7NZ9C8YR/P/DJJ&#10;hk/OvxDGY7iLIsYsJWwTm76TWzV9z6zD8P4bNv8AaKNZJdU3qvU+6brXPC2vStpElzC0ki4e3kxn&#10;FfCv/BRP9nzTfAus6T418Pzx2thfaxD9oG7Khg4O0+gKj9K82vP+ChVvp+vNq+p+MotzH5dsg4Hp&#10;mvNf2r/27T+0b8H9Q8GeGL9pprWdWUvMSfOU5XFfc8LY/MsVmkILDSjF7y6We5y51lOFy3ASc68X&#10;ppG93ddrHWfF3XbqPwJ/wk/gp7eOSCxnE0O0FliBUnHAKkqOD9azPBPxI8TaJAl5FFb3F/DZC6tW&#10;2j5GJ359yRx+ZHUV5p8HNS8Z6v4Aj1zWGkmg1O0eC6VmO5CylM9O1WPhefFU2hHTrRWm1CxsZI90&#10;qAs6q3yqfpj9a/WaVGnGi6aadmz89lWk6im01ex9ZfCjxhqlzdTX8ieW0wjm8yT7sZk5I/nXl/xd&#10;+xab8XNY8O2Vr9qt5mikWRZW2NlB5hAxwTgZ+ld94a1GK9sNNFrZ+TcXVpGssPIKuAOo+oP4Zrkf&#10;2kmsdO1nUPElhM1vfLoPmK0fO9owcg/UH8q8DBxjTzBruetiH7TCpo5u88O6fqHieDVf7SitI206&#10;fT0jCszKUkyntg7gPoOa3/gU8vif4Iajd6/e/bNSk8QR+XG7bmhWKR1bjsOQPoK5jwrbnU/Amj69&#10;PZSNCBI9xeyT7fLZ1DAkjjk/oPatL9mu5e0bWJr2zaOB5NzNu6uWbG0/gT9DzXvYrTCyaex5GHv9&#10;YjcvfEyz8NeG7rWr7VJrw6vfWMI09fLXyLceU4d5WJBxgcYByfStj4aiy0L4d2aum3XYdLQ/aLcA&#10;qyhB8i49MnJ9/auH/aguINft1TTYJGuZVjt2fzNqqhbH48Ma7oN4fi0GO/0tJI4/skH2ZXkBwAmG&#10;PHqP0IrBy5svjLrc3jCSx0lfQ9m0vQdH1fwnBpWn6ci3N1prPIm7aXYdMH0JHbHWvi/4meHfEl/4&#10;ZsdLNxD5mmvc3UyrJ+9uULsXhz2OwkHp0r7G0LxZY62bXUdOlJjttGKzLn7vUZGOgr5r+I+n2Fpa&#10;6gIbiaS9uNSkj8mRSBErA/MD3GOSK5MnqTw+MnHu7mmY0o1sMmzW8MxXtvpMd3ZQAwzWqtZtF8/7&#10;vbnGehK8DJ615r8X7u1n0ewsLaGRZrjVBFe+Xn5AxKhvYFtv5V3/AOzhqhsfh3o8e3ctnHPaSMw+&#10;WTMjHvxjH44+lY/xX0Kzi1O28SaPYgLY61DMtrKgI5bp7rk54ruwlZUcwqJ99PmZYinKtl8LFDQb&#10;O80G4XTtfs5L62ZkE3l5VnCDP73HYqxwcdcelJrc+mNp2oT6N/oqSQgxwwSHywqjBHPPPNdKNY8K&#10;z3GuePtb8R/ZdSt54lj02S3IWWLbg44wevTPb3rBvNOtNU0mWLTYGNvcN5O5lIYpn6+9dWMlPkg5&#10;HJg7RlNROT8JaadStpNTsG8lbXR4VuoGKs6gttVkycnrnp36Vm+EPH3i3S/EbeItN1O6s9T0OGYW&#10;95aTeW20thWPqOM4ra1XSNO0fx5ZwLcSTLdW/lQQwgMVkiXk/Qj9a2JfBHhax0ibWblGRZYylyhb&#10;G4f56VGJko1ackr3N8K5ezqR2sek/s//APBWH9rfxV4/0T4I2emaf4jkvkjt/tUgKYkDkE5HB4Ud&#10;e5r9J/DcHxJ+J2kWul/EK+gV1VWeztfuIwHr3r8qv2aPBNt8HfiB4S+IOltb7YdWkm3EYYxZOVPI&#10;4Gep71+t/wAO/FVlfRw63ZMpWaJWjZTwcjr1r4biTDxxOYKnUk1Tas1d2fe59Lg6ns8qU4Qi6ibd&#10;7K67WFvvhZoVvZNbX+mRytj5iy5r5y+OH/BPf9nH4uXM9xr3gdbe+lJP9oW7ENu9T2r6o1bxRE1y&#10;wunAyvFcP4k8U6WlwyvOuN3Xjivg8ZgctwOLVXDtQae60f3qzPQyvEZlUvGd2nut192x+bPxC/4J&#10;yRfABbt9E1NrizeaSa0ufL+cMVICH17flXI/sZahJ8Ov2/pvCl3fkab4m8GzyWtq75BuAo9T3XH6&#10;jtX6QfFufwhqXw+vL3W/3kKxncq/MRxX40+KPjFoehftq+CfFHgPU7iK1sfFL2swnmIwGbaRuH8J&#10;Ofzr9W4dx1THYeVKo+ZpLXy/zPA4iwdPBuFaC5U3ZrzPv3wJqt5dzeKPC/iXRPnWeZLGd1IDKGYF&#10;T7mvBYrhPCvjOGNZUSL+1vLWHf8AcRwwIP4Y5r6Y1q512z0O7vJI0zcKrJG3VZHAyc9Cc5r5c8e+&#10;H9XtfEd/deWGmhuInmjbAIUMOevI61pgYwjiJUnotTDEc06SqLyG3+vWfhLxT582li6tmuAibTyG&#10;3Hke/Q/h71d8aXl9rWrQ/wBsRyNeTacZOWx86AEH8gR+HvSfEfQmksl1uCJSwlwI1HQlcg9f6VWt&#10;fEtv4z0Kx8S+a323T2kguIUbDMpXH869PDqP1VKK23OLFc0cTd9Vocw+sT3Gl3ktyJBGoheNtgTc&#10;y5B6Y7GpdI8Mw+MfDesFL8STWci3EcZIwVGMjg9eTVTR9P1+80aaadW8lGZEBb7vHPU96j8I3t34&#10;fmutNhjbyZo2kJDdV6EV0y+OSi9XYyjeMY860RX1qzmubCeztAoktlDNDuHzxkcMv+e1M8GX2hXV&#10;pave3Btbq3uAI7pedrKRkH8RkVZ0zTmuTH4gikLKqqkksZJbhuh56YrLj0O3t/GOo2zKzR3bC4hj&#10;Mm3BI/n7Vvy8z17XMOblul3Og0SOG/8AG6jXpI5pL5ZIJpMZMkm7IYY7k/zr6s/ZL/Yd0Pxzct4q&#10;+I+ls9g0YP2Vh/rCP/1V8xeFdDudR+IOhW4l+zo1zBMzM2PLw3zd+f51+yfw28C6bo/w+sdQsreN&#10;o2tlOUHHIzXwXE1LGVqlOOGdrJtvXZM+twOLo4TBSlNatpL8zxdv2a/hXpSyW/8AwikC27R+Uiyc&#10;tt9M18v/ALTP/BPfRTcL47+E8zxXFmzP9hQj5u4wfrX3X46gUo23gDkV5vrVysDne2ePu1+YxzTH&#10;ZbmyrJu66/p6H1uBj/aWF9nV1i+n6+p+aHjbw1Nd6AreI9HkivoXeC4jkX5mKcqc1z+j/Dmy17Qr&#10;6/jtn+yz25Mm6TBjfbwcHrz/ADr7T/ab+E3h3X/C154m063WO4hUyyKgGHwO9fHF347t9BeSxgfE&#10;OfMVNuQ2eoIr9d4dx31+nJw0vqfLcRYP+z5QctVtfyOK+Glo+jzyWlvGFZbwFA2csTkYFeo+IdDt&#10;vEbS6JrMIcX1qFCr2IGPxrlfCWqz6FqOo6tZPayRIvnLZ3S5WQtjgEYYfnXTa54kVbTR/F0GjPa7&#10;pm8yQTblznoPpXt5lh5V6Kmt11PBy2tGjXcHszymz8BS+GvGdvpRkdpLNljbcvyyQk/d+ors/Efg&#10;W1dLyw1PT/3flB4F3Zyp7VB4g1fTH8dLrMl02J1eLeufvtg49hn8q0CmrWzw6ddSloYslSVz2B6+&#10;nNcWcYb6zh6dbqrP5nZlOL9jiKlHo7o49tG0TRlfxFaeHzGm2G2uNoDbSpXB7Dn8K34/hyt3psNz&#10;LYL5UzMyzKgzGw2nHGcjB+tZV1bz2cur2KzMsV9CmI+zOOQP8+ldf8NviNZwaLYy6uIVaOUQzKVI&#10;U5BUn+XNevRpqvhVZankVqkqGKd3oc0nw6tDqS292Q1rMoS6Xpt+YEHPrn+de8/C3VPCep+G5vAu&#10;l6PDC1vlJp3ThAevGOpwD1715R471bSPEHh/ULWFEW962jQPgHy2zzx9DWb8Ldf8TtffY7Y3Cy7Q&#10;9xJu6rk5z7ZP61caUpUeWb2M5VVGopxW/Yj+Jvh6Ow8V3UdhaDIkYtJt+VW5HFd/4IiebwV/pNq/&#10;2GZXt2kdeikYAbHSq/xVvLKfTYbxbdRNDOVmdTy2fQ1H8LNe1A6hc+H4mxYzQ71BGcf5/nXnezjW&#10;wdSm1tsenKtKliqdWL33PMvGXhy5sdTa4SP57W4x8q4xzjI9a7LwTHpZvdPcWskd5KHiu/u7ZVwS&#10;vH97NN+LOjSafr1wywfu5GEkbDPzAjn9a9y/4J2/CDwp8YfiN9o8RxrMumvFKsMmCuex/OvDljo5&#10;Xlc60lfl0t66W+89yeHjjMctbK12/TVnT/s6/sZeOdd8RX+ozaZ9l0fWEjmZxu3lsZHH1r3ef/gm&#10;x8Ptc8y412SRppkALBehAxn8q+vfCvw+0jQ9JhisrdVjVRtCjAqbVF01oJI7TYzR/eVeor4XHUeI&#10;M2iq9ep7O2qUXZ/NnPHPaWHm6WEhZPdvX5+R+ZHxm/4Jpax8Mpm8QfD7VWvbOM5ktGX5lXnpXh+m&#10;2lxoept4P8Ti5QSbooyc8qeQBnoQT0/Kv1E+KPjXSNB0jUTqaKohgZsueMV+Xvxq+Ofg6++ItzrG&#10;g3Ef+g3HneWrAruBHT0PWvb4L4gq5ljJ4CpP2jju+sbaWZ0ZthV/ZqxrSg0+mnNfU5bx/wDDy8g1&#10;aJ33pJHhLhWyCOpHPfisay+HfiDTnkSwsVuFZvmaOMMB7cHrXSeJfjTpfi27kuY0jaG+QPGxIBPA&#10;PbPTpXnviLxlf6Lqsj6Pq9xDHcASMsUxXJ98da/Q8voywtacXpc+bx+IjjMPCUdbH9Cf2rLLIp+t&#10;XYLpj8xk/wDr1iR3ro+w9OxqzauyncZG57V+vH4ObEtxF94NUZuN74ZqhR9zYNSKmX+Y/N60ATQF&#10;kcc/jWlbOWUtVGNFxliaswzeWMKflqQH3GSm7NQpKNuKmkYFN7VTaQBMDNNAOefAwTx9KbGxIznv&#10;UYy3OasWxzx/Sk2BYiL4zuNTMN65zUaOkfBNPlDAA76kBDGBxUyOEALGq8kxZBQrZTBoAstcZwE6&#10;HigKX/iNRQupXAFWo8KMmgBsse5doqOSMDlqsNNwuBUVyo27s0AQGQq20HC04yhG+UZqvPyc5qOK&#10;4HmbfmoAmuWaU/LxiqXlF3KspNW2Vy2S9CoglwaCtjG1DRHkbJOPRfWub13T4rdT5MDZHtXoctuk&#10;i81zev28Csdqc1z1qXNqjSMjzi/t5mmzcSMo67S3Wk+1+XthgT6961Nd08GXzQf4ulc7q2oiycLG&#10;teXKny3ubX5tCa/nijbdcPmq+neILtdQEG3aobjJqhdXaSy75S1Urieea6Uw4UKa544iVOomi0lb&#10;U9U0jW4XCgydf4fStVLguwZFrzbQtegSSMLu3bstXa6PqEk5G6vepVPaRTOeUeU22aID5j83pTN7&#10;u33cA1AGQPvJbNOFyZW2jitiCxEiI+GbNXIXwwWNeaprEE+dmJNX7IrKfkX5qALdrbMWyzVpW1uz&#10;vtRT9ajsbYnG81q2MXmPsQdKAGW2nAHLAmtWwtjH96pbS1WMeYRUkjjbkVPMBYWZV+6KX7Xngdaz&#10;jcMTtH86sQoSMlqkB8sxk6mqdxKidqlup9nasi+uiBnJq0rCINSvghxmsLUNR/26n1e9wm4g/hXO&#10;Xt6X6ZrRDH6leBVJB61y+u6gUj3bqtapqDAdTXJa9qu99ilv8KGaRiZus6hvZtwPX1rk9WgFxIWK&#10;7vetXVbx3baOlZ1yVIwOMiuSfvbnVFWOW1PRmc5Xg/jz+tY8ti9q2VGMH7pY/wCNd08KTJscfe6G&#10;srWNHVjkD5sdj1rz6lN3OinLuc+kqlQ6njuDVC6JTdKE/XpV28ia3bd/EDmqkjB03bflya55Glgs&#10;gpBkU4OelbGlX8kcuNx2qMn5qwTlYzKpO3jv9ak+0+Wy24dstj1qqc3HQNzvrDXWZB8+5R/tdK07&#10;S/SRldH+vNcBHqU9qwRPT5q0tO1p2kBiJXb96u6NRPczlTPRLW4BOWNR6rczJb5jJ69jWDo3iESw&#10;+W27j+KrOp3EhtsxOfoa2laVN3MZe7ocp4h1SSOfYyZ553NVWW4tdVg+zxhcgcnNZ/ibWZY7z98m&#10;4biOKsaAbPYFBbLjuK+XxuDo15NSinc9HD4qph7SizhfiZ8F7bWw11Fbgkj7y14H44/Z88SWNzNP&#10;p0DfKclfUe1fZ1vtjTMgzu6qegrVtPhrY+KI96JGM/3q/O808NcBmVb2lF8kn2/U/Qcl8RMdllNR&#10;qe8l5n5meJI9S8Kq0eqWskbLyd3f2rz/AMSfGjRNJRmu75UUHruxiv05+Lv7DmgeNdNaBkjG/JOC&#10;BXzZ4t/4I1+G/GGs/wDExuNttuyyefkflmvFXhfLByvUnzLyR9THxUjiFanGz8z4luv2oPCrzG00&#10;mVrqboEt1LnPpxXbfDf4c/tGfHho5PBvgW6ht5GB866G3C+uK+4Pg5/wSp+AHwfvkupvDsN5Mqj7&#10;y8bv/rV9J+AfCGi+Ej/ZnhzRrWOCDAWNIwM49a9bCcE4GNVJU3bu3f8ABHnYvjzMqlO8ZL5Hx98E&#10;v+CXV/qyr/wtvW9skqLmOOQ/Ie5r6J+CH/BPL9nH4TXjalaeF4bmfzATJcRgk49a9W1HedbXMHXG&#10;Dkde/euv0DwP9ou1u2nZ2l+bazdq+wyvhnCYW3JDqfFZtxJjswadabI/B3gTwlZXkf8Awj/hy1t4&#10;1bAZYcZP5V6BpXg6O1uFlY/xfM3b6Cn6XYW9mFihhBZVHzdhWnLFmRZEOWb7ue1fb4XL6NGOx8di&#10;MVUm9GaFhJa2kvlpbf8AAzVma7LS7VfcOy1UeNTCs15kn/Zps8jJEptI/u927V6cYpaHnl+7fESy&#10;pFgjr60x9SkhKmZvaopI5p7XEz7W+8MVABbyweVIrNt5ya0My/NPFKqsZT6fWs/WHhaME7sKccU+&#10;zu0ZtiRdV79qdcQTyFtqrjbjmgDPivUlbyooOFPU07UtOS7C7E+76VDaaLqYbz5JxhSRtHetBLWe&#10;OP5n+Ye9MDKv7GK5VbYRttVsfKe1SrYr9g8qK3/1fTmnCwnmmd/N+8u0r/WpLSM2w/eOSzcdaQFG&#10;6tJfKWaO3B2tnaew71vWE4ktY2WJfXFZ8oSRcZb5uKueFo4HXyWRmKtjdmgDctWWcLg7d392taK3&#10;cxqknzfWqempBHM0CxYx0q8sVwLvzDN8g/hrMCS1RbeXaKtJJKsmJHz7VDdqzDfCAvqTTbUSKvD5&#10;2/eJpNXAtjzGfJJHtUdzIYjhh9KVrvvjpVO/SSeD5HK7aSQDRKC2R8v86bdM2AyxbvXNU7aUlzGo&#10;3Y/iY1cSYldjnrVAUrqXzlzuwY+oFJExbohOOhqbAY/6oc9aaF8geWf/AB2gCrrMSpbb4ky1YEll&#10;dNbyeZGMNzHmujvECAAcqfWs3xC0NlZLMP4eaPIDyfxLBqS6p5b2cPy/NGNvUdxVLw8sXiDUZorz&#10;R442t2+Rd3Va77xZpmk3Gmf2i64G3dnHIrzVrjQ/D7S6mXlwzdVznaTXiYinKjWV+p3U5c8bI6EW&#10;73Oof2eNGjRRyjKf511HhKPWjqQs5NRhSGP/AJZw9fxrF8N3mnx6V/aaW0km5dyAt1GK6bwpC9zB&#10;/agt1t2cZ2jDH860oys99zOR6FobQW0QjMhLVqREud2a5XQLQ2sXnmZpJGPLMetdBaXLKv7zr7V6&#10;Kkc7iXnwvQ1C8gXvTZZwajzmrRIrSMT/AFqtM57/AI06ViT1qrdyPszmrAq6jMVPytWfLIVBYH6V&#10;Pqj/ALrfisR755FK46VSRUUTXVztGc8Gs+4uRc5fPy024uZJx5UZ5HrVSaYwII8dfSho0iK98v8A&#10;qUFQXF4VTETcd9vWkmjRLfevVu9VVE0YJJHP3akuJYUjb5jfxDg01HR42clfYrUTu7ttV9pFQWm3&#10;zmCj1pJ3LLSt5jAynKjo2advDT8p2yPeoXZnGyL5SOo7GmiXYdif/qqNy0VtWkVt2CMDv6e1c9dq&#10;ksplUjjrWxrhLoIWPLdR2NYt9bbAFT+LpzWEtzWOhy/i4ZVpQmO1eWeLonYLJ5G5ixGfSvXfEttG&#10;8BJGNo45ry7xXbhT5zPt2v271yVl0PSw8jzWeJbTWJWkt0dmk+9GvPT6V3HgW7RJrVE1Dd5jNvVj&#10;0rlU0yCTV7qVB5cshDHv26Vr6CZLG/t1vLVWZ3YI6n2p0W7WDEas9s0uWNNNjhurdZFkk+8prsvB&#10;s4ihW98sfuflC+1eZ+Bb/wC3aT9mS46SnnB45r0bw00v9iz2PBk2/ertXxHm1DvptUF3p8U0bqDH&#10;Hn6VkXeovrO1/tQ3Q8nj71Zd7qs0WiRzQx7R5I3LnrWXYatb3Gq2cW1o1bghR14zRLcxjHQ7eEut&#10;gdQ8xWVZcsp7VHeW02oKJhtMO4d6z7uUXEEulW0m2OSTLHmm/ajbWs2mG5b7wEZ54FOwbnK/Efwj&#10;aeOPDuqeFdSgjNve2sts+VyCpBFfgf8AHnwBb/B74teMPhlAmI9NkVIML9995+b8j+Vf0D63auI/&#10;sNtP8rSAlm+nNfjN/wAFTPAWi+Hv2x9at7Rv31xYw3My4wCCp/wrxs1pc1HY+jyOtyVHH0Z8naHq&#10;eoxa0unwuym5kRZm34/dqckfQmt/4kywzeLI9LXShJ9ut3nvL7zCdyKv3V9COScd65XRYDd+IN86&#10;GTazLw2NvPWux+IujXj+BdL1AXAhk0+/kRWj6yRkDg+3+NfL4OajW5T6nFxc6PMu5x3w+8Y6lZ2l&#10;54euVVlubhREu75xznj3PSvbvh9oF2uoW1xNt3QyKu7rux7GvI/hNoMut+LDq+o+XI/2jdHGowAA&#10;P5e1fS2meHVstXt7tbeML9mUmPP+zXJn0oyw0o9bXO/Ief2yb7naa1ZzavoMsNgU3SQoFY9hnOc/&#10;hXm3jzQJn1K6uL0qCsittaQ8ZA6Z74FeveAp7CTw5dTa1D8u5vL8tcYIBwPpXlXiW7hvLzVb/wA8&#10;szXP7tVGCrY29SPbNfPcOYrmUodj3c8o8slLucn8Z9I1XSL/AMOw6Zf7ri10+43MjgiUZU4BGc8k&#10;V7V8FI7UWdul9dYY2MYVeNzMcZP/AI7Xg3iLTr/UfGuk6jrbGaGz02QWUW//AJaFuc/8B717T8L9&#10;Tea4tSYYxGmjK7sMkhscDpXp54o/2a4o4cnlL65qei+O45LixhsLC722t1bhJN2eArA7R6Z74615&#10;l8ULmx0S6WKytI1l8tcszAqwwVGB6/XrXfalfLdTWT3sLFfmOFIwPb9K87+IBbVr21v4VWPbdhPu&#10;5Y/ia8LhupLSm+mh6+cQUYcyOVury3tLDSbzVdDjvEjuZtsUiHDkRsFPGD15/CtD4beI4n8HWi6h&#10;OyeZqWx7WMjlfQjvmuk8QaJ5t14fSNIXEMzCQgY3EqVPYdjj8PrXI+D4NK0zxjqXh9LRpJNJ81py&#10;cYJJyMfhxX2EqkalNp9NT5qnCUZXXU+kf2d9Nhk8T3SRPG0VvqErxhY+SDtI+n5evrXrvjH7Kt7c&#10;WBu0jMduzNJJ0DEZx07fSvGf2UHj1XX5LmG4LblLMGXGfT/Oa9N+J0thDFNbwQN520LcKz53+4PG&#10;OoHr1r8tza9TNnF7Jo+7wSthYrujntI0oDTba63LukZi0nVWX1ya81+Kelx2njy4NpcrcfvIGuFC&#10;/KVx9O3evVfBbQz6TbqId0YBDqx69f614v8AE4XGn+NNYiibcsiRkN3XkEiu/J5SliZW6IyxvLGC&#10;TKHjeyt9X1ttIZMCa1Vh8ucbOevQ+1c1oumQNHqFwZWlYNGURfu8DnPqPYdK6rxPrzwvGYIFZvs+&#10;YztGcnjGfSs7RLC30/Qr26MWV42Y+8fU/X8q+rp1nTpqT66HgTp802jovg98YPiF8KPGVvqHgzWT&#10;GVmjluLdn+V+cMv5V+kv7Mf7bPhH4w6Lbo+oxx3W0CSJmwQf/r1+WmhaJb3tjqmq2Eb+W0pW3MjY&#10;ZRkZ712HwZ0jxc90tz4F1Bre6s7resiybc89+eRz0qqmYU8FBznKyW99jCWUf2lJQ5bvoftJomsJ&#10;eQrNC4+b0NbljfbhgtXzF+zh8UfGEehW2neM9rThFBkjbOfyr37w7rC3ih1Y9Pm4r1MpzbB5nRVT&#10;Dz5l5HxucZPiMtquNWNjr0lLKKHG85xVKO5xGCM1Zt595yTXvOV9D5zltqiZMgYxQUGM04HPNNdi&#10;OlVstSVqCjHFODY5FAK4zTVPOAKq6BjpYkkHTmqU9mQdyr7VbcnPBoBz8rCs5qMi4uVPVGZJO1v8&#10;v50wanbTDY5q5eWKyqzKK5nVLK5ilZ4ZduDmuOtUq0NkdtGnTxGj0ZsT2kdwjFB1rJvNFlU74hRp&#10;mr3CSeTIfrW1butzHkp1FVRq08R8O5NWnVwzs9jnFiRfkkQ/itQXdmjj5F/StfV7AFvMjHO7HWqA&#10;Rk4btXQmublaItzLmRl3EDW4GygOr/LIcMKvXcZY/MorLu45Enwnr60S02Kj72477OXGZMferO1X&#10;wvbaijJLArqfvKR1rThkIXEh6dakkm2j5R1NRKjGasy41akJaHzz8df2VdB8b6Y8Gn2EaHd5m3b3&#10;FfCf7YXwC8c+DbCwh07SppreGaQNDHkdq/W1rOCZd7JXG+P/AIR+FvG8Bt9V0yGTvl1zzXjVspjG&#10;uq1PdHvYPPJwp+yq6x/E/n91HxXdRrb397p8lvPYzx21w56sd3px6V+lX7DXiTwfd/DOGw0GWD7Z&#10;9pY3xQjdvPPP4Vwn/BQX/gnta6Ppdxr3g22t4yboTyCNlQkhs98V8j+H/iL8Wf2bPEkOoWmseTJN&#10;cqbiJZMpKB24JxwK+f4py6WbZb7GOk07pX3PseG8ZToYpybvCS37H6/NqV1YxBZmOMcVCviWNjhz&#10;/Dg18G/Dv/gq9Zay0Wg+KYZkmVtjN5TP7dQK9Itf2zND1O28+yu5Crt91rdx6e1fz3nFTE5XiUlS&#10;nb0/U/TcJlFPGQ5ozi/Rn1tJY6D4y0t9G1azhuIZlIaORQ3X61+X3/BSb9nmz/Zy8fXF74ekk+x+&#10;ILOVtPh3f6ph1U+3PFfQb/t42Phy4AtbuVpDwv7huf0r4s/4KCftM/E348fF3Q7u+njWxsA8FvCv&#10;G7d95sHvX6T4f4qpmNSMlGUGt7rRo+c4kwayzDyUpKSey6pnPJFfP4J0HxO1uvk29usdzL5YOV6E&#10;Y7HNN8ffCfTvGWgpq7ny5IpAzKrbSVzzj9areAb3xBqXgjV/h/csojWRG3cFguQ3XP8AnNem+DdA&#10;g1PwlLK0jfvbVjtbHzV+gZjg7VadRPVP8GfN5fmMvYzg9mvyPAvE37Pngm/+Kfh/RXubiG2mTc/7&#10;84f3H0wf6da9R8AfBHwZ4f8AHWsWSw/6q3jml3/d284/E/0qrf6bC+i6f4nv4Y2ubG8Cwtt6DcBm&#10;vYPD/gXXfHPxJFh4ZtYkn1DSts0zyBRtQ5B69f6V6lWpGhRUpOyS/I82nGWJxDUVdtmt8HvBemaR&#10;4Pext41+z+TJIkbKThiSf0ycVx2hS6j4D+Jv2rQGm+1Ssu1fugbxgHnIwMdT619C6Z8DvGfhXwzL&#10;FZxws0canDTDB3cNjn157V4v8UbrUPC/jvS5td0VXkSP5pbeUKzom0hc5615GV5lhsRiJQpzTvfq&#10;elmGWYinRUpQZ0nw21+50/RbS88RasXvrC8k81mxlmL9/UbeP5U347aXZ62LfVr3VGghnXZu6q68&#10;ZHqPWuJ8K3moah4puZLu4by5po8pnoTnmvWPjD4QGqeAdOmlceXHIEGexx1oxPLQx0ZN7mFD95hm&#10;keI3PiLU47CX4eu7tapYqPLiUqBHn5X9uPX+td94NhkhOo+G9HVovJt4DEJlGNoTDcepznPvWF4q&#10;stU0P4waT4J0mG3ax1PTTHeZhG4svIKknt+Vdbpuo2lvrMxSHdM1u8flnP3lAAOemOBXqYipzUbL&#10;tc8yhCXtL+Zh+KdNTVoEtFmXzIbpQ/mcgKeo5PBrrPh9p9lrHhBrKBjJcWrom2MHYsYUp1J5J/Qm&#10;sn4gNYaT4YvJLuBn8+GOXdHjcemRk/j6VF8DdV1DT7PUpG3eVcTIsK+ZnCDB/nzXLSnzYCT7NHZV&#10;i44qCXXc6DwdqVzovhCPUdNib7R9qktpI3lHzKD0PtxXlnibxhqRn1465oKosd1HJbmST5UO75m7&#10;5GMjg969Etn1CCXV0tsSK07r5En3UHXI5rifjDp76KY7u4iWT7TZIJIFYhXKsCM1eD5Y4u8t2GMT&#10;lh7LZGR8EvE2qQ+HtQ0yCD/iX2utSGAN9455wCe3zGtf4vTa14m8FTWWnXEkR87es6xfMNo3AVze&#10;g2Os2PiK4s96xxtNHcmGNvlwV2+35V6VqN8ljpUkV5DtjaHKt1y3rj8KvGTjhscp2vexGDjKvgnB&#10;u1jyfxqdUl+Fsd/ZTrJI0e5ppU+ZWU45P1Heus8If2e2jWltqcjCZY1nVlz85Iyfw4rjvEuppZ6c&#10;+jXRbbqUMkkaheGZcnt0rovA1g2u+CdB1mC6VpI9L8q6ABB+ViB14yR+Fd+MfPhPn+Z52FfLireR&#10;xWj+MLqX4+rqOnDzI9HgmCrNjyjIxKjjvx+ddJrHxHvNVMkGrW8TR55hhXYZM8YBHT8iK4nVtMfQ&#10;NZ1Zbe2SPzdknmJ947sdT+Ndda+HI9c8MjxBpSbZLVVEgfHLfj+NRWqR+r05drI6KFOX1ia7ok1v&#10;XY1EOuaNc3UP2dtv2VpORuHOBz7H39ulfU/wO/a/+IHgjw1puqeKYpLiyazkLRK2CkcQADL+Azjn&#10;r2r4y0uy1wR31zHbr563GEbeDyE6HJ6c9u1dB8NfGev6rY+G7PxW7fZIbe6s7jbIT8rAg8AnjGOn&#10;vXl5pgaeY0ZU5a6/PU9XLsV9VlF+XU+3LL/gqD8DfGegLdN4hm0+4mLLHHfDyzwcVy/iL9sLwPdI&#10;13F41h8sc7vOHzCvkP4afBrwr8QYfE/h6+txcRaLM7WrPlWKvyp/+tVj4Nfsw+CvE2i/btctpmso&#10;YXwv2lsnn7x9h6V+aZr4ZxxddVI4qaXb/gn2+W8XYfA02vYRfnc9E/ae/wCCl/hzQvh/J4V8L3bX&#10;15dxtFG0eTjjHPPSvgfQvh/8R/iN4us73w5odzeXn25LmJY1O6Rg+7j3619yeLv2QPhXLfWi+GvD&#10;kcnk221Y5mxtkwCSx7gV7l+zr4L8B+E7azstL8J2sWoaVNJLvWEAkhfu56Y46+9fe8M5PDh/A+wp&#10;ScpPdyev/DHw/EWZyzjE+0mrRWyR2/jfw5491T4SfD/VtKikheezj/tCO45ZZAvKtxyRyPwrxb4v&#10;eH5vDXjP7fOkjNNastwyKPLIxxXuHgT4n+MfiD8IrrxV4l8mGTSPEVzb30MSjYmGwoUDrwRkjvXL&#10;6lDY+O/A81/eSKZo7p4WZVIIBHB6VviObD5gp9Hb/gnNhpe0wfK91p/keE6nqLaxosdrGkjM0Kll&#10;U87wT/TNcn4c01V8TzXeiQuom5kjkbjzAfTv0zXoXhnwPqemaHJe38qyKt8yRENy65xk+n/1q5nQ&#10;Y7nSPi5Ja3Q2o0oYqG5+Y+1evg5R+s1Ka2aucmM5vq8J9tCPxjocvhPwjLbX2owvJNM00axsAY36&#10;46Z4z9Oa42213R9XEN61xJAwbYzRN1zkd+1df8WfDWoXXi/UEuZsLeQKyqZM7cD/AOtXl2txR+HS&#10;unFm4wfvdDzTo0YqspIKlbmouDNSDxXbwajJ4XsTJG0eQzMo/ej16VxfiXxpLpWurJNcSKssmI5O&#10;emcVueM47g32neIrH9zczWo3FOOhwTVbxJ4IGveA/wC0r62Tz7dxIjbuSvB616XtKas7eR5nLLX7&#10;zd8a+Pbe5TT4bGKaO8tbPE0kbfNJxkMPTt7iv0l/4J+ft+6HrXww0v4Y/EDVP9OWxjW3uJ2H77jH&#10;U9x6V+YVvpSeJdHt9aRdr29v5c3PXGPzrovhteqvhXUdEaZ47nS5lezmjYgqCcjBHTGa+azynWlh&#10;W6Oko3s/Xe/kfS5P9XqVFDEawlb5NbNeh+vXiz4j6JIJHW/Voj0bcK8L+Lfx18N+HopJZ9SjXhv+&#10;Wg4r4L1X44ftHw2S2ejeO5ZIVGP9JYEhR78VyXxR0X4u+L9Fsda1L4iu0F1GDNDDlcc81+L1OC+J&#10;c4rc1acYQb3V27H6Vhc3yHKIvkUpyWyskj079qv/AIKA2mmwt4I0DUvMk1BWjVo2+UZ9T0r5z0/x&#10;FrOs6UjtKzSxyN5x3YxknpWRqfwJh8QabbxT6k/mLc5ErNkgdD+or2C0+Fmk+GNNtbVo1ZpItkjf&#10;3mx1r9i4dyvDZDgacKbc31k+p+fcQ5njM+xU1VSilskcXpWv3N7pcdpIki3EVwytNyMryRXqWlmT&#10;U/DlvZyyMv8Ao5dlP3VZepH51n2PhLTf7EuHms0ZmtmMbLjcrLnHP4Ve+Cmt2kllHp1+28RzlF3J&#10;nGf/AK+K+gxH7ynJI+cwidOpGT6GT4s0i104w62YmaGaHG1m6MP8/hWtoF8/ijw01xcgphlMe6TO&#10;VAxj64qz4p0c6ppl5ply64SVvLb0XPFM+FGjaXc6e2mz3UkkyMU3Lnb+tefTn7bLZRlvE9KpH2OZ&#10;QlHaRi+NdJurNIZ4JQrsnmW7ZHYdDx6VDplhYweHob+ZmYXDFt0f8J3HitzxxaXieHvJl2loZGRc&#10;npXLeE57ax0qexvP3sQOY+v7s/15roympfC2ZzZtTX1q53+mnw7Ld2050nzo5IfLkm8z5lbHpjqO&#10;OvpVD4Y/Z9A+MdrC8bG3uJDbyKwHIPQ+mfrVTwxYTXcdve2dy3yzL5iq23dzUnxEsrzRfGMd3Cdv&#10;mMGVlwWDfjWlayrWfVGNG8qLa6M6jxUlrbXGraJfWkkkfnP9nb+6QT83vXC+G/Ecml61bnR7hobq&#10;O6VWy2FZDgc5HOea9c1nwrda18P7LxFdbVZZHjuZONzNxz+deD61pVzp3iiRHP7tdysuRzg8Vz4e&#10;yruJvVl7TD8x7X8brK2tvBOn3BbE0bbpG29UPTt06Vw/7N37SPi79mP4rN4otUaa1m+W5td2N8fX&#10;g+vcVt6nJdeLvhhp9yzCP/Rmj27idxTHX9K8r13Qri5uhciVdix7T14Pfj8K8vEYGlWlUw1VXjI9&#10;nCYx+xhVW6P1m8D/APBQ/wCH3xL8Bwy+H/HMEE21TJDPIElj4yQQfSn3/wC318Bvh3ayXerfEOza&#10;Z4z5264VsnH1r8pvBKeTPbwSQL5YlYbs4LLjocelNuf2bvD2v6lFqN9cXDK+oAtH5xxtLV8f/qbj&#10;PrDf1mTja0bq7X6HqRzLKfYuPsVdvXWy/wA7Hs37dH/BUeP4n/bPBfwiuJWjuj5c98Om3PRa+Gbf&#10;xDrtr4o/tIvJJlzHcKWyTu7n2/wr6++N/wCxx4e+H9pY32iWcYjmjHzM4yx2qRkYrxyz+F1hP4ph&#10;ikVf9IGGUccgZr6TgfK8qyOFWhho++3eUn8Un3bPG4nqYjHRpzuuRaJLZHBeEZvFNn4yNjcQutuz&#10;5jQdADXqGtaHe2t2trewMu2NWQsvBB9OK9C8W/DPRdAtNNe2tVWa9t1WR5FBEbZ5IxzV3xMLvUpb&#10;e1u7azd7WEJ5kcJXcMDBPNfW4iXtJ86PnMLHlg4bn//ZUEsDBBQABgAIAAAAIQCrPotK4AAAAAgB&#10;AAAPAAAAZHJzL2Rvd25yZXYueG1sTI9BT8JAEIXvJv6HzZh4g20LKNZuCSHqiZAIJsbb0B3ahu5s&#10;013a8u9dTnp88ybvfS9bjaYRPXWutqwgnkYgiAuray4VfB3eJ0sQziNrbCyTgis5WOX3dxmm2g78&#10;Sf3elyKEsEtRQeV9m0rpiooMuqltiYN3sp1BH2RXSt3hEMJNI5MoepIGaw4NFba0qag47y9GwceA&#10;w3oWv/Xb82lz/Tksdt/bmJR6fBjXryA8jf7vGW74AR3ywHS0F9ZONArCEK9gMp+BuLlJMg+Xo4Ll&#10;y+IZZJ7J/wP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8Pr&#10;jsYDAAD4CAAADgAAAAAAAAAAAAAAAAA8AgAAZHJzL2Uyb0RvYy54bWxQSwECLQAKAAAAAAAAACEA&#10;YCLtgqY9DACmPQwAFQAAAAAAAAAAAAAAAAAuBgAAZHJzL21lZGlhL2ltYWdlMS5qcGVnUEsBAi0A&#10;FAAGAAgAAAAhAKs+i0rgAAAACAEAAA8AAAAAAAAAAAAAAAAAB0QMAGRycy9kb3ducmV2LnhtbFBL&#10;AQItABQABgAIAAAAIQBYYLMbugAAACIBAAAZAAAAAAAAAAAAAAAAABRFDABkcnMvX3JlbHMvZTJv&#10;RG9jLnhtbC5yZWxzUEsFBgAAAAAGAAYAfQEAAAV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13887600">
    <w:abstractNumId w:val="11"/>
  </w:num>
  <w:num w:numId="2" w16cid:durableId="479008233">
    <w:abstractNumId w:val="12"/>
  </w:num>
  <w:num w:numId="3" w16cid:durableId="1318681413">
    <w:abstractNumId w:val="10"/>
  </w:num>
  <w:num w:numId="4" w16cid:durableId="1570650303">
    <w:abstractNumId w:val="9"/>
  </w:num>
  <w:num w:numId="5" w16cid:durableId="2072774881">
    <w:abstractNumId w:val="7"/>
  </w:num>
  <w:num w:numId="6" w16cid:durableId="55515138">
    <w:abstractNumId w:val="6"/>
  </w:num>
  <w:num w:numId="7" w16cid:durableId="71396952">
    <w:abstractNumId w:val="5"/>
  </w:num>
  <w:num w:numId="8" w16cid:durableId="337344780">
    <w:abstractNumId w:val="4"/>
  </w:num>
  <w:num w:numId="9" w16cid:durableId="1991712594">
    <w:abstractNumId w:val="8"/>
  </w:num>
  <w:num w:numId="10" w16cid:durableId="1344013372">
    <w:abstractNumId w:val="3"/>
  </w:num>
  <w:num w:numId="11" w16cid:durableId="417598524">
    <w:abstractNumId w:val="2"/>
  </w:num>
  <w:num w:numId="12" w16cid:durableId="1510170162">
    <w:abstractNumId w:val="1"/>
  </w:num>
  <w:num w:numId="13" w16cid:durableId="1685669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30"/>
    <w:rsid w:val="00017857"/>
    <w:rsid w:val="0003220B"/>
    <w:rsid w:val="00060C11"/>
    <w:rsid w:val="000A77B3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87E29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B4A2C"/>
    <w:rsid w:val="005C41D2"/>
    <w:rsid w:val="005D2D39"/>
    <w:rsid w:val="0068245E"/>
    <w:rsid w:val="00684A8A"/>
    <w:rsid w:val="0069500E"/>
    <w:rsid w:val="00696D3F"/>
    <w:rsid w:val="006973C3"/>
    <w:rsid w:val="006A21A8"/>
    <w:rsid w:val="00713F12"/>
    <w:rsid w:val="007A4EDB"/>
    <w:rsid w:val="007C4762"/>
    <w:rsid w:val="007C4C98"/>
    <w:rsid w:val="0081727B"/>
    <w:rsid w:val="00826C30"/>
    <w:rsid w:val="00834305"/>
    <w:rsid w:val="00852EB7"/>
    <w:rsid w:val="008770A1"/>
    <w:rsid w:val="00884BB4"/>
    <w:rsid w:val="00897FB4"/>
    <w:rsid w:val="008E2230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61DF3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ED1D5E"/>
    <w:rsid w:val="00F0092F"/>
    <w:rsid w:val="00F46436"/>
    <w:rsid w:val="00F9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A74E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96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zoukh@upstate.ed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yoo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2023-12-23T14:36:00Z</dcterms:created>
  <dcterms:modified xsi:type="dcterms:W3CDTF">2026-01-17T22:30:00Z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